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25B1" w:rsidRDefault="003D25B1" w:rsidP="005A4829">
      <w:pPr>
        <w:jc w:val="both"/>
        <w:rPr>
          <w:color w:val="000000"/>
        </w:rPr>
      </w:pPr>
    </w:p>
    <w:p w:rsidR="003D25B1" w:rsidRPr="00F91503" w:rsidRDefault="003D25B1" w:rsidP="005A4829">
      <w:pPr>
        <w:jc w:val="both"/>
        <w:rPr>
          <w:rStyle w:val="Emphasis"/>
          <w:b/>
          <w:bCs/>
        </w:rPr>
      </w:pPr>
      <w:r w:rsidRPr="00F91503">
        <w:rPr>
          <w:rStyle w:val="Emphasis"/>
          <w:b/>
          <w:bCs/>
        </w:rPr>
        <w:t>Дата урока:__________________                    3 «АБ»   класс</w:t>
      </w:r>
      <w:r>
        <w:rPr>
          <w:rStyle w:val="Emphasis"/>
          <w:b/>
          <w:bCs/>
        </w:rPr>
        <w:t xml:space="preserve">                 2-четверть</w:t>
      </w:r>
    </w:p>
    <w:p w:rsidR="003D25B1" w:rsidRPr="002535C2" w:rsidRDefault="003D25B1" w:rsidP="005A4829">
      <w:pPr>
        <w:jc w:val="both"/>
        <w:rPr>
          <w:b/>
          <w:bCs/>
          <w:color w:val="000000"/>
        </w:rPr>
      </w:pPr>
      <w:r w:rsidRPr="00255972">
        <w:rPr>
          <w:rStyle w:val="Emphasis"/>
          <w:b/>
          <w:bCs/>
        </w:rPr>
        <w:t>Тема урока</w:t>
      </w:r>
      <w:r>
        <w:rPr>
          <w:color w:val="000000"/>
        </w:rPr>
        <w:t xml:space="preserve">  </w:t>
      </w:r>
      <w:r w:rsidRPr="00F91503">
        <w:rPr>
          <w:b/>
          <w:bCs/>
          <w:color w:val="000000"/>
        </w:rPr>
        <w:t xml:space="preserve">Лексическая тема: </w:t>
      </w:r>
      <w:r w:rsidRPr="002535C2">
        <w:rPr>
          <w:b/>
          <w:bCs/>
          <w:color w:val="000000"/>
        </w:rPr>
        <w:t>«В библиотеке».</w:t>
      </w:r>
    </w:p>
    <w:p w:rsidR="003D25B1" w:rsidRPr="002535C2" w:rsidRDefault="003D25B1" w:rsidP="005A4829">
      <w:pPr>
        <w:jc w:val="both"/>
        <w:rPr>
          <w:b/>
          <w:bCs/>
        </w:rPr>
      </w:pPr>
      <w:r w:rsidRPr="00F91503">
        <w:rPr>
          <w:b/>
          <w:bCs/>
          <w:color w:val="000000"/>
        </w:rPr>
        <w:t xml:space="preserve">Грамматическая тема: </w:t>
      </w:r>
      <w:r w:rsidRPr="002535C2">
        <w:rPr>
          <w:b/>
          <w:bCs/>
          <w:color w:val="000000"/>
        </w:rPr>
        <w:t>«Как выразить повеление, просьбу?».</w:t>
      </w:r>
    </w:p>
    <w:p w:rsidR="003D25B1" w:rsidRPr="00F91503" w:rsidRDefault="003D25B1" w:rsidP="005A4829">
      <w:pPr>
        <w:jc w:val="both"/>
      </w:pPr>
      <w:r w:rsidRPr="00F91503">
        <w:rPr>
          <w:b/>
          <w:bCs/>
          <w:color w:val="000000"/>
        </w:rPr>
        <w:t xml:space="preserve">Тип урока: </w:t>
      </w:r>
      <w:r w:rsidRPr="00F91503">
        <w:rPr>
          <w:color w:val="000000"/>
        </w:rPr>
        <w:t>изучение нового материала и первичное закрепление новых знаний</w:t>
      </w:r>
    </w:p>
    <w:p w:rsidR="003D25B1" w:rsidRPr="00F91503" w:rsidRDefault="003D25B1" w:rsidP="005A4829">
      <w:pPr>
        <w:jc w:val="both"/>
      </w:pPr>
      <w:r w:rsidRPr="00F91503">
        <w:rPr>
          <w:b/>
          <w:bCs/>
          <w:color w:val="000000"/>
        </w:rPr>
        <w:t xml:space="preserve">Методы: </w:t>
      </w:r>
      <w:r w:rsidRPr="00F91503">
        <w:rPr>
          <w:color w:val="000000"/>
        </w:rPr>
        <w:t>объяснительно-иллюстративный, репродуктивный, про</w:t>
      </w:r>
      <w:r w:rsidRPr="00F91503">
        <w:rPr>
          <w:color w:val="000000"/>
        </w:rPr>
        <w:softHyphen/>
        <w:t>блемный, частично-поисковый.</w:t>
      </w:r>
    </w:p>
    <w:p w:rsidR="003D25B1" w:rsidRPr="00F91503" w:rsidRDefault="003D25B1" w:rsidP="005A4829">
      <w:pPr>
        <w:jc w:val="both"/>
      </w:pPr>
      <w:r w:rsidRPr="00F91503">
        <w:rPr>
          <w:b/>
          <w:bCs/>
          <w:color w:val="000000"/>
        </w:rPr>
        <w:t xml:space="preserve">Формы организации познавательной деятельности: </w:t>
      </w:r>
      <w:r w:rsidRPr="00F91503">
        <w:rPr>
          <w:color w:val="000000"/>
        </w:rPr>
        <w:t>обще</w:t>
      </w:r>
      <w:r w:rsidRPr="00F91503">
        <w:rPr>
          <w:color w:val="000000"/>
        </w:rPr>
        <w:softHyphen/>
        <w:t>классная, групповая, индивидуальная, работа в парах.</w:t>
      </w:r>
    </w:p>
    <w:p w:rsidR="003D25B1" w:rsidRPr="00F91503" w:rsidRDefault="003D25B1" w:rsidP="005A4829">
      <w:pPr>
        <w:jc w:val="both"/>
      </w:pPr>
      <w:r w:rsidRPr="00F91503">
        <w:rPr>
          <w:b/>
          <w:bCs/>
          <w:color w:val="000000"/>
        </w:rPr>
        <w:t>Цели урока:</w:t>
      </w:r>
      <w:r w:rsidRPr="002535C2">
        <w:rPr>
          <w:b/>
          <w:bCs/>
        </w:rPr>
        <w:t xml:space="preserve"> </w:t>
      </w:r>
      <w:r w:rsidRPr="00D03327">
        <w:rPr>
          <w:b/>
          <w:bCs/>
        </w:rPr>
        <w:t xml:space="preserve">: </w:t>
      </w:r>
      <w:r w:rsidRPr="00D03327">
        <w:rPr>
          <w:b/>
          <w:bCs/>
          <w:lang w:val="en-US"/>
        </w:rPr>
        <w:t>A</w:t>
      </w:r>
      <w:r w:rsidRPr="00D03327">
        <w:rPr>
          <w:b/>
          <w:bCs/>
        </w:rPr>
        <w:t>)</w:t>
      </w:r>
      <w:r w:rsidRPr="00D03327">
        <w:rPr>
          <w:b/>
          <w:bCs/>
          <w:lang w:val="uz-Cyrl-UZ"/>
        </w:rPr>
        <w:t xml:space="preserve"> </w:t>
      </w:r>
      <w:r w:rsidRPr="00D03327">
        <w:rPr>
          <w:b/>
          <w:bCs/>
        </w:rPr>
        <w:t xml:space="preserve"> образовательная:</w:t>
      </w:r>
    </w:p>
    <w:p w:rsidR="003D25B1" w:rsidRPr="00F91503" w:rsidRDefault="003D25B1" w:rsidP="005A4829">
      <w:pPr>
        <w:jc w:val="both"/>
        <w:rPr>
          <w:color w:val="000000"/>
        </w:rPr>
      </w:pPr>
      <w:r w:rsidRPr="00F91503">
        <w:rPr>
          <w:color w:val="000000"/>
        </w:rPr>
        <w:t>Повторить вежливые слова, используемые в разных жизнен</w:t>
      </w:r>
      <w:r w:rsidRPr="00F91503">
        <w:rPr>
          <w:color w:val="000000"/>
        </w:rPr>
        <w:softHyphen/>
        <w:t>ных ситуациях: приветствие, прощание, благодарность, извинение, просьба, разговор по телефону. Выработать навыки грамотного пись</w:t>
      </w:r>
      <w:r w:rsidRPr="00F91503">
        <w:rPr>
          <w:color w:val="000000"/>
        </w:rPr>
        <w:softHyphen/>
        <w:t>ма по данной теме.</w:t>
      </w:r>
    </w:p>
    <w:p w:rsidR="003D25B1" w:rsidRPr="00F91503" w:rsidRDefault="003D25B1" w:rsidP="005A4829">
      <w:pPr>
        <w:jc w:val="both"/>
        <w:rPr>
          <w:color w:val="000000"/>
        </w:rPr>
      </w:pPr>
      <w:r w:rsidRPr="00D03327">
        <w:rPr>
          <w:b/>
          <w:bCs/>
        </w:rPr>
        <w:t>В)</w:t>
      </w:r>
      <w:r w:rsidRPr="00D03327">
        <w:rPr>
          <w:b/>
          <w:bCs/>
          <w:lang w:val="uz-Cyrl-UZ"/>
        </w:rPr>
        <w:t xml:space="preserve"> </w:t>
      </w:r>
      <w:r w:rsidRPr="00D03327">
        <w:rPr>
          <w:b/>
          <w:bCs/>
        </w:rPr>
        <w:t xml:space="preserve">развивающая: </w:t>
      </w:r>
      <w:r w:rsidRPr="00F91503">
        <w:rPr>
          <w:color w:val="000000"/>
        </w:rPr>
        <w:t>Учить детей соблюдать правила вежливости при взаимоотно</w:t>
      </w:r>
      <w:r w:rsidRPr="00F91503">
        <w:rPr>
          <w:color w:val="000000"/>
        </w:rPr>
        <w:softHyphen/>
        <w:t>шениях мальчиков и девочек; детей и взрослых.</w:t>
      </w:r>
    </w:p>
    <w:p w:rsidR="003D25B1" w:rsidRPr="00F91503" w:rsidRDefault="003D25B1" w:rsidP="005A4829">
      <w:pPr>
        <w:jc w:val="both"/>
        <w:rPr>
          <w:color w:val="000000"/>
        </w:rPr>
      </w:pPr>
      <w:r w:rsidRPr="00D03327">
        <w:rPr>
          <w:b/>
          <w:bCs/>
        </w:rPr>
        <w:t>Б</w:t>
      </w:r>
      <w:r w:rsidRPr="00D03327">
        <w:rPr>
          <w:b/>
          <w:bCs/>
          <w:lang w:val="uz-Cyrl-UZ"/>
        </w:rPr>
        <w:t xml:space="preserve"> </w:t>
      </w:r>
      <w:r w:rsidRPr="00D03327">
        <w:rPr>
          <w:b/>
          <w:bCs/>
        </w:rPr>
        <w:t>)</w:t>
      </w:r>
      <w:r w:rsidRPr="00D03327">
        <w:rPr>
          <w:b/>
          <w:bCs/>
          <w:lang w:val="uz-Cyrl-UZ"/>
        </w:rPr>
        <w:t xml:space="preserve"> </w:t>
      </w:r>
      <w:r w:rsidRPr="00D03327">
        <w:rPr>
          <w:b/>
          <w:bCs/>
        </w:rPr>
        <w:t>воспитательная</w:t>
      </w:r>
      <w:r w:rsidRPr="002535C2">
        <w:rPr>
          <w:b/>
          <w:bCs/>
          <w:color w:val="000000"/>
        </w:rPr>
        <w:t xml:space="preserve"> Воспитывать</w:t>
      </w:r>
      <w:r w:rsidRPr="00F91503">
        <w:rPr>
          <w:color w:val="000000"/>
        </w:rPr>
        <w:t xml:space="preserve"> вежливое поведение, доброжелательное отноше</w:t>
      </w:r>
      <w:r w:rsidRPr="00F91503">
        <w:rPr>
          <w:color w:val="000000"/>
        </w:rPr>
        <w:softHyphen/>
        <w:t>ние к окружающим. Познакомить учащихся с работой библиотеки, ее традициями. Воспитать культуру и ответственность, умение рабо</w:t>
      </w:r>
      <w:r w:rsidRPr="00F91503">
        <w:rPr>
          <w:color w:val="000000"/>
        </w:rPr>
        <w:softHyphen/>
        <w:t>тать в библиотеке школы и города.</w:t>
      </w:r>
    </w:p>
    <w:p w:rsidR="003D25B1" w:rsidRPr="00F91503" w:rsidRDefault="003D25B1" w:rsidP="005A4829">
      <w:pPr>
        <w:jc w:val="both"/>
      </w:pPr>
      <w:r w:rsidRPr="00F91503">
        <w:rPr>
          <w:b/>
          <w:bCs/>
          <w:color w:val="000000"/>
        </w:rPr>
        <w:t>ХОД УРОКА</w:t>
      </w:r>
    </w:p>
    <w:p w:rsidR="003D25B1" w:rsidRPr="00F91503" w:rsidRDefault="003D25B1" w:rsidP="005A4829">
      <w:pPr>
        <w:jc w:val="both"/>
        <w:rPr>
          <w:b/>
          <w:bCs/>
          <w:color w:val="000000"/>
        </w:rPr>
      </w:pPr>
      <w:r w:rsidRPr="00F91503">
        <w:rPr>
          <w:b/>
          <w:bCs/>
          <w:color w:val="000000"/>
        </w:rPr>
        <w:t>Организационный момент.</w:t>
      </w:r>
    </w:p>
    <w:p w:rsidR="003D25B1" w:rsidRDefault="003D25B1" w:rsidP="005A4829">
      <w:pPr>
        <w:jc w:val="both"/>
        <w:rPr>
          <w:color w:val="000000"/>
        </w:rPr>
      </w:pPr>
      <w:r w:rsidRPr="00F91503">
        <w:rPr>
          <w:color w:val="000000"/>
        </w:rPr>
        <w:t>Начинается урок,</w:t>
      </w:r>
      <w:r>
        <w:t xml:space="preserve"> </w:t>
      </w:r>
      <w:r w:rsidRPr="00F91503">
        <w:rPr>
          <w:color w:val="000000"/>
        </w:rPr>
        <w:t>Он пойдёт ребятам впрок.</w:t>
      </w:r>
      <w:r>
        <w:t xml:space="preserve"> </w:t>
      </w:r>
      <w:r w:rsidRPr="00F91503">
        <w:rPr>
          <w:color w:val="000000"/>
        </w:rPr>
        <w:t>Постарайтесь всё понять,</w:t>
      </w:r>
      <w:r>
        <w:rPr>
          <w:color w:val="000000"/>
        </w:rPr>
        <w:t xml:space="preserve"> </w:t>
      </w:r>
      <w:r w:rsidRPr="00F91503">
        <w:rPr>
          <w:color w:val="000000"/>
        </w:rPr>
        <w:t>Хорошо запоминать.</w:t>
      </w:r>
    </w:p>
    <w:p w:rsidR="003D25B1" w:rsidRPr="00F91503" w:rsidRDefault="003D25B1" w:rsidP="005A4829">
      <w:pPr>
        <w:jc w:val="both"/>
      </w:pPr>
      <w:r>
        <w:t xml:space="preserve"> </w:t>
      </w:r>
      <w:r w:rsidRPr="002535C2">
        <w:rPr>
          <w:b/>
          <w:bCs/>
          <w:color w:val="000000"/>
        </w:rPr>
        <w:t>Введение в тему</w:t>
      </w:r>
      <w:r w:rsidRPr="00F91503">
        <w:rPr>
          <w:color w:val="000000"/>
        </w:rPr>
        <w:t>.</w:t>
      </w:r>
      <w:r>
        <w:t xml:space="preserve"> </w:t>
      </w:r>
      <w:r>
        <w:rPr>
          <w:color w:val="000000"/>
        </w:rPr>
        <w:t xml:space="preserve"> </w:t>
      </w:r>
    </w:p>
    <w:p w:rsidR="003D25B1" w:rsidRPr="00F91503" w:rsidRDefault="003D25B1" w:rsidP="005A4829">
      <w:pPr>
        <w:jc w:val="both"/>
      </w:pPr>
      <w:r>
        <w:rPr>
          <w:color w:val="000000"/>
        </w:rPr>
        <w:t>Читают правило по учебнику</w:t>
      </w:r>
    </w:p>
    <w:p w:rsidR="003D25B1" w:rsidRPr="00F91503" w:rsidRDefault="003D25B1" w:rsidP="005A4829">
      <w:pPr>
        <w:jc w:val="both"/>
      </w:pPr>
      <w:r>
        <w:rPr>
          <w:color w:val="000000"/>
        </w:rPr>
        <w:t xml:space="preserve"> </w:t>
      </w:r>
      <w:r w:rsidRPr="00F91503">
        <w:rPr>
          <w:color w:val="000000"/>
        </w:rPr>
        <w:t>Далее, для разнообразия можно предложить:</w:t>
      </w:r>
      <w:r>
        <w:t xml:space="preserve"> </w:t>
      </w:r>
      <w:r w:rsidRPr="00F91503">
        <w:rPr>
          <w:color w:val="000000"/>
        </w:rPr>
        <w:t>В зданье этом навсегда Поселилась тишина.</w:t>
      </w:r>
    </w:p>
    <w:p w:rsidR="003D25B1" w:rsidRDefault="003D25B1" w:rsidP="005A4829">
      <w:pPr>
        <w:jc w:val="both"/>
        <w:rPr>
          <w:color w:val="000000"/>
        </w:rPr>
      </w:pPr>
      <w:r w:rsidRPr="00F91503">
        <w:rPr>
          <w:color w:val="000000"/>
        </w:rPr>
        <w:t>Здесь не место крику, шуму,</w:t>
      </w:r>
      <w:r>
        <w:t xml:space="preserve"> </w:t>
      </w:r>
      <w:r w:rsidRPr="00F91503">
        <w:rPr>
          <w:color w:val="000000"/>
        </w:rPr>
        <w:t>Здесь становишься ты умным.</w:t>
      </w:r>
      <w:r>
        <w:t xml:space="preserve"> </w:t>
      </w:r>
      <w:r w:rsidRPr="00F91503">
        <w:rPr>
          <w:color w:val="000000"/>
        </w:rPr>
        <w:t xml:space="preserve">Здесь нельзя жевать конфеты </w:t>
      </w:r>
    </w:p>
    <w:p w:rsidR="003D25B1" w:rsidRPr="00F91503" w:rsidRDefault="003D25B1" w:rsidP="005A4829">
      <w:pPr>
        <w:jc w:val="both"/>
      </w:pPr>
      <w:r w:rsidRPr="00F91503">
        <w:rPr>
          <w:color w:val="000000"/>
        </w:rPr>
        <w:t>И бумажками шуршать.</w:t>
      </w:r>
      <w:r>
        <w:t xml:space="preserve"> </w:t>
      </w:r>
      <w:r w:rsidRPr="00F91503">
        <w:rPr>
          <w:color w:val="000000"/>
        </w:rPr>
        <w:t>Что за зданье? Хочешь знать?</w:t>
      </w:r>
      <w:r>
        <w:t xml:space="preserve"> </w:t>
      </w:r>
      <w:r w:rsidRPr="00F91503">
        <w:rPr>
          <w:color w:val="000000"/>
        </w:rPr>
        <w:t>Расскажу тебе про это.</w:t>
      </w:r>
    </w:p>
    <w:p w:rsidR="003D25B1" w:rsidRPr="00F91503" w:rsidRDefault="003D25B1" w:rsidP="005A4829">
      <w:pPr>
        <w:jc w:val="both"/>
      </w:pPr>
      <w:r w:rsidRPr="00F91503">
        <w:rPr>
          <w:color w:val="000000"/>
        </w:rPr>
        <w:t>Здесь для книжек интернат.</w:t>
      </w:r>
      <w:r>
        <w:t xml:space="preserve">  </w:t>
      </w:r>
      <w:r w:rsidRPr="00F91503">
        <w:rPr>
          <w:color w:val="000000"/>
        </w:rPr>
        <w:t xml:space="preserve">Здесь живет... </w:t>
      </w:r>
      <w:r w:rsidRPr="00F91503">
        <w:rPr>
          <w:i/>
          <w:iCs/>
          <w:color w:val="000000"/>
        </w:rPr>
        <w:t>(Библиотека)</w:t>
      </w:r>
    </w:p>
    <w:p w:rsidR="003D25B1" w:rsidRPr="00F91503" w:rsidRDefault="003D25B1" w:rsidP="005A4829">
      <w:pPr>
        <w:jc w:val="both"/>
      </w:pPr>
      <w:r w:rsidRPr="00F91503">
        <w:rPr>
          <w:color w:val="000000"/>
        </w:rPr>
        <w:t>Сегодня урок посвящен библиотеке и вежливому отношению друг к другу. Вы умеете читать, а значит, вас можно с полным основанием назвать читателями. Читать вы можете не только дома или в классе, теперь вы можете работать в библиотеке. А помогут вам в этом люди, которые там работают в библиотеке.</w:t>
      </w:r>
    </w:p>
    <w:p w:rsidR="003D25B1" w:rsidRPr="00F91503" w:rsidRDefault="003D25B1" w:rsidP="005A4829">
      <w:pPr>
        <w:jc w:val="both"/>
      </w:pPr>
      <w:r w:rsidRPr="00F91503">
        <w:rPr>
          <w:color w:val="000000"/>
        </w:rPr>
        <w:t>Как видите, библиотека - очень серьезное и нужное заведение. Но кроме всего прочего, библиотека - это общественное место, в кото</w:t>
      </w:r>
      <w:r w:rsidRPr="00F91503">
        <w:rPr>
          <w:color w:val="000000"/>
        </w:rPr>
        <w:softHyphen/>
        <w:t>ром существуют определенные правила поведения. Давайте соста</w:t>
      </w:r>
      <w:r w:rsidRPr="00F91503">
        <w:rPr>
          <w:color w:val="000000"/>
        </w:rPr>
        <w:softHyphen/>
        <w:t>вим свои правила поведения в библиотеке.</w:t>
      </w:r>
    </w:p>
    <w:p w:rsidR="003D25B1" w:rsidRPr="00F91503" w:rsidRDefault="003D25B1" w:rsidP="005A4829">
      <w:pPr>
        <w:jc w:val="both"/>
      </w:pPr>
      <w:r w:rsidRPr="00F91503">
        <w:rPr>
          <w:color w:val="000000"/>
        </w:rPr>
        <w:t>Как себя следует вести?</w:t>
      </w:r>
      <w:r>
        <w:t xml:space="preserve"> </w:t>
      </w:r>
      <w:r w:rsidRPr="00F91503">
        <w:rPr>
          <w:color w:val="000000"/>
        </w:rPr>
        <w:t>Чего нельзя делать в библиотеке?</w:t>
      </w:r>
    </w:p>
    <w:p w:rsidR="003D25B1" w:rsidRPr="00F91503" w:rsidRDefault="003D25B1" w:rsidP="005A4829">
      <w:pPr>
        <w:jc w:val="both"/>
      </w:pPr>
      <w:r w:rsidRPr="00F91503">
        <w:rPr>
          <w:color w:val="000000"/>
        </w:rPr>
        <w:t>В библиотеке нельзя шуметь, громко разговаривать, в библиотеку приходят люди, чтобы поработать, и любой шум может помешать. Надо уважать труд других людей.</w:t>
      </w:r>
    </w:p>
    <w:p w:rsidR="003D25B1" w:rsidRPr="00F91503" w:rsidRDefault="003D25B1" w:rsidP="005A4829">
      <w:pPr>
        <w:jc w:val="both"/>
      </w:pPr>
      <w:r w:rsidRPr="00F91503">
        <w:rPr>
          <w:color w:val="000000"/>
        </w:rPr>
        <w:t>В библиотеке нельзя кушать, даже конфеты. Во-первых , это не</w:t>
      </w:r>
      <w:r w:rsidRPr="00F91503">
        <w:rPr>
          <w:color w:val="000000"/>
        </w:rPr>
        <w:softHyphen/>
        <w:t>культурно, а во-вторых, вы можете испачкать книгу.</w:t>
      </w:r>
    </w:p>
    <w:p w:rsidR="003D25B1" w:rsidRPr="00F91503" w:rsidRDefault="003D25B1" w:rsidP="005A4829">
      <w:pPr>
        <w:jc w:val="both"/>
      </w:pPr>
      <w:r w:rsidRPr="00F91503">
        <w:rPr>
          <w:color w:val="000000"/>
        </w:rPr>
        <w:t>С книгами нужно обращаться аккуратно. Ведь читателей много, и если мы будем неаккуратны с книгой, она истреплется и придет в не</w:t>
      </w:r>
      <w:r w:rsidRPr="00F91503">
        <w:rPr>
          <w:color w:val="000000"/>
        </w:rPr>
        <w:softHyphen/>
        <w:t>годность.</w:t>
      </w:r>
    </w:p>
    <w:p w:rsidR="003D25B1" w:rsidRPr="00F91503" w:rsidRDefault="003D25B1" w:rsidP="005A4829">
      <w:pPr>
        <w:jc w:val="both"/>
      </w:pPr>
      <w:r w:rsidRPr="00F91503">
        <w:rPr>
          <w:color w:val="000000"/>
        </w:rPr>
        <w:t>Если ты взял книгу, посмотрел и решил вернуть, обязательно по</w:t>
      </w:r>
      <w:r w:rsidRPr="00F91503">
        <w:rPr>
          <w:color w:val="000000"/>
        </w:rPr>
        <w:softHyphen/>
        <w:t>ставь ее на то место, где взял, потому что в библиотеке у каждой кни</w:t>
      </w:r>
      <w:r w:rsidRPr="00F91503">
        <w:rPr>
          <w:color w:val="000000"/>
        </w:rPr>
        <w:softHyphen/>
        <w:t>ги свое место, иначе как можно было бы разобраться в массе книг.</w:t>
      </w:r>
    </w:p>
    <w:p w:rsidR="003D25B1" w:rsidRPr="00F91503" w:rsidRDefault="003D25B1" w:rsidP="005A4829">
      <w:pPr>
        <w:jc w:val="both"/>
      </w:pPr>
      <w:r w:rsidRPr="00F91503">
        <w:rPr>
          <w:color w:val="000000"/>
        </w:rPr>
        <w:t>Если ты взял книгу домой, не задерживай ее возврат. Ведь ты не один читатель библиотеки. Возможно, эта книга еще кому-то нужна, и этот человек не может ее дождаться. Возвращай книги в положен</w:t>
      </w:r>
      <w:r w:rsidRPr="00F91503">
        <w:rPr>
          <w:color w:val="000000"/>
        </w:rPr>
        <w:softHyphen/>
        <w:t>ный срок. Все, что ты прочитал в книге -твое, а книгу верни.</w:t>
      </w:r>
    </w:p>
    <w:p w:rsidR="003D25B1" w:rsidRPr="00F91503" w:rsidRDefault="003D25B1" w:rsidP="005A4829">
      <w:pPr>
        <w:jc w:val="both"/>
      </w:pPr>
      <w:r w:rsidRPr="00F91503">
        <w:rPr>
          <w:color w:val="000000"/>
        </w:rPr>
        <w:t>Как видим, правила поведения в библиотеке просты, но их обяза</w:t>
      </w:r>
      <w:r w:rsidRPr="00F91503">
        <w:rPr>
          <w:color w:val="000000"/>
        </w:rPr>
        <w:softHyphen/>
        <w:t>тельно надо выполнять.</w:t>
      </w:r>
    </w:p>
    <w:p w:rsidR="003D25B1" w:rsidRPr="00F91503" w:rsidRDefault="003D25B1" w:rsidP="005A4829">
      <w:pPr>
        <w:jc w:val="both"/>
      </w:pPr>
      <w:r>
        <w:rPr>
          <w:color w:val="000000"/>
        </w:rPr>
        <w:t xml:space="preserve"> </w:t>
      </w:r>
    </w:p>
    <w:p w:rsidR="003D25B1" w:rsidRPr="00F91503" w:rsidRDefault="003D25B1" w:rsidP="005A4829">
      <w:pPr>
        <w:jc w:val="both"/>
      </w:pPr>
      <w:r w:rsidRPr="00F91503">
        <w:rPr>
          <w:color w:val="000000"/>
        </w:rPr>
        <w:t>В библиотеке надо соблюдать порядок, не шуметь, громко не раз</w:t>
      </w:r>
      <w:r w:rsidRPr="00F91503">
        <w:rPr>
          <w:color w:val="000000"/>
        </w:rPr>
        <w:softHyphen/>
        <w:t>говаривать.</w:t>
      </w:r>
    </w:p>
    <w:p w:rsidR="003D25B1" w:rsidRPr="00F91503" w:rsidRDefault="003D25B1" w:rsidP="005A4829">
      <w:pPr>
        <w:jc w:val="both"/>
      </w:pPr>
      <w:r w:rsidRPr="00F91503">
        <w:rPr>
          <w:color w:val="000000"/>
        </w:rPr>
        <w:t>Войдя в библиотеку, надо поздороваться с библиотекарем, а полу</w:t>
      </w:r>
      <w:r w:rsidRPr="00F91503">
        <w:rPr>
          <w:color w:val="000000"/>
        </w:rPr>
        <w:softHyphen/>
        <w:t>чив книгу , обязательно сказать «спасибо».</w:t>
      </w:r>
    </w:p>
    <w:p w:rsidR="003D25B1" w:rsidRPr="00F91503" w:rsidRDefault="003D25B1" w:rsidP="005A4829">
      <w:pPr>
        <w:jc w:val="both"/>
      </w:pPr>
      <w:r w:rsidRPr="00F91503">
        <w:rPr>
          <w:color w:val="000000"/>
        </w:rPr>
        <w:t>Книгу надо брать только чистыми руками.</w:t>
      </w:r>
    </w:p>
    <w:p w:rsidR="003D25B1" w:rsidRPr="00F91503" w:rsidRDefault="003D25B1" w:rsidP="005A4829">
      <w:pPr>
        <w:jc w:val="both"/>
      </w:pPr>
      <w:r w:rsidRPr="00F91503">
        <w:rPr>
          <w:color w:val="000000"/>
        </w:rPr>
        <w:t>В книге нельзя загибать листы, следует пользоваться закладкой. Если книга повреждена, ее надо привести в порядок. Библиотечные книги надо особенно беречь, так как они предна</w:t>
      </w:r>
      <w:r w:rsidRPr="00F91503">
        <w:rPr>
          <w:color w:val="000000"/>
        </w:rPr>
        <w:softHyphen/>
        <w:t>значены для многих людей.</w:t>
      </w:r>
    </w:p>
    <w:p w:rsidR="003D25B1" w:rsidRPr="00F91503" w:rsidRDefault="003D25B1" w:rsidP="005A4829">
      <w:pPr>
        <w:jc w:val="both"/>
        <w:rPr>
          <w:b/>
          <w:bCs/>
          <w:color w:val="000000"/>
        </w:rPr>
      </w:pPr>
      <w:r w:rsidRPr="00F91503">
        <w:rPr>
          <w:b/>
          <w:bCs/>
          <w:color w:val="000000"/>
        </w:rPr>
        <w:t xml:space="preserve">Подведение итога урока: </w:t>
      </w:r>
      <w:r w:rsidRPr="00F91503">
        <w:rPr>
          <w:color w:val="000000"/>
        </w:rPr>
        <w:t>Рефлексивная деятельность детей по таблице (над доской):</w:t>
      </w:r>
    </w:p>
    <w:p w:rsidR="003D25B1" w:rsidRPr="00C617A8" w:rsidRDefault="003D25B1" w:rsidP="005A4829">
      <w:pPr>
        <w:jc w:val="both"/>
      </w:pPr>
      <w:r>
        <w:rPr>
          <w:color w:val="000000"/>
        </w:rPr>
        <w:t xml:space="preserve"> </w:t>
      </w:r>
      <w:r w:rsidRPr="00F91503">
        <w:rPr>
          <w:b/>
          <w:bCs/>
          <w:color w:val="000000"/>
        </w:rPr>
        <w:t xml:space="preserve">Домашнее задание. </w:t>
      </w:r>
      <w:r w:rsidRPr="00F91503">
        <w:rPr>
          <w:color w:val="000000"/>
        </w:rPr>
        <w:t>Пересказ текста памятки поведения в биб</w:t>
      </w:r>
      <w:r w:rsidRPr="00F91503">
        <w:rPr>
          <w:color w:val="000000"/>
        </w:rPr>
        <w:softHyphen/>
        <w:t>лиотеке.</w:t>
      </w:r>
    </w:p>
    <w:p w:rsidR="003D25B1" w:rsidRDefault="003D25B1" w:rsidP="005A4829">
      <w:pPr>
        <w:jc w:val="both"/>
        <w:rPr>
          <w:color w:val="000000"/>
        </w:rPr>
      </w:pPr>
    </w:p>
    <w:p w:rsidR="003D25B1" w:rsidRPr="00F91503" w:rsidRDefault="003D25B1" w:rsidP="005A4829">
      <w:pPr>
        <w:jc w:val="both"/>
        <w:rPr>
          <w:rStyle w:val="Emphasis"/>
          <w:b/>
          <w:bCs/>
        </w:rPr>
      </w:pPr>
      <w:r w:rsidRPr="00F91503">
        <w:rPr>
          <w:rStyle w:val="Emphasis"/>
          <w:b/>
          <w:bCs/>
        </w:rPr>
        <w:t>Дата урока:__________________                    3 «АБ»   класс</w:t>
      </w:r>
    </w:p>
    <w:p w:rsidR="003D25B1" w:rsidRPr="00C617A8" w:rsidRDefault="003D25B1" w:rsidP="005A4829">
      <w:pPr>
        <w:jc w:val="both"/>
        <w:rPr>
          <w:color w:val="000000"/>
        </w:rPr>
      </w:pPr>
      <w:r w:rsidRPr="00255972">
        <w:rPr>
          <w:rStyle w:val="Emphasis"/>
          <w:b/>
          <w:bCs/>
        </w:rPr>
        <w:t>Тема урока</w:t>
      </w:r>
      <w:r>
        <w:rPr>
          <w:color w:val="000000"/>
        </w:rPr>
        <w:t xml:space="preserve">  </w:t>
      </w:r>
      <w:r w:rsidRPr="00F91503">
        <w:rPr>
          <w:b/>
          <w:bCs/>
          <w:color w:val="000000"/>
        </w:rPr>
        <w:t xml:space="preserve">Лексическая тема: «В </w:t>
      </w:r>
      <w:r w:rsidRPr="00A029EE">
        <w:rPr>
          <w:b/>
          <w:bCs/>
          <w:color w:val="000000"/>
        </w:rPr>
        <w:t>библиотеке».</w:t>
      </w:r>
    </w:p>
    <w:p w:rsidR="003D25B1" w:rsidRDefault="003D25B1" w:rsidP="005A4829">
      <w:pPr>
        <w:jc w:val="both"/>
        <w:rPr>
          <w:color w:val="000000"/>
        </w:rPr>
      </w:pPr>
      <w:r w:rsidRPr="00F91503">
        <w:rPr>
          <w:b/>
          <w:bCs/>
          <w:color w:val="000000"/>
        </w:rPr>
        <w:t xml:space="preserve">Грамматическая тема: </w:t>
      </w:r>
      <w:r w:rsidRPr="00F91503">
        <w:rPr>
          <w:color w:val="000000"/>
        </w:rPr>
        <w:t xml:space="preserve">«Как выразить повеление, просьбу?». </w:t>
      </w:r>
    </w:p>
    <w:p w:rsidR="003D25B1" w:rsidRPr="00F91503" w:rsidRDefault="003D25B1" w:rsidP="005A4829">
      <w:pPr>
        <w:jc w:val="both"/>
      </w:pPr>
      <w:r w:rsidRPr="00F91503">
        <w:rPr>
          <w:b/>
          <w:bCs/>
          <w:color w:val="000000"/>
        </w:rPr>
        <w:t xml:space="preserve">Тип урока: </w:t>
      </w:r>
      <w:r w:rsidRPr="00F91503">
        <w:rPr>
          <w:color w:val="000000"/>
        </w:rPr>
        <w:t>изучение нового материала и первичное закрепление новых знаний.</w:t>
      </w:r>
    </w:p>
    <w:p w:rsidR="003D25B1" w:rsidRPr="00F91503" w:rsidRDefault="003D25B1" w:rsidP="005A4829">
      <w:pPr>
        <w:jc w:val="both"/>
      </w:pPr>
      <w:r w:rsidRPr="00F91503">
        <w:rPr>
          <w:b/>
          <w:bCs/>
          <w:color w:val="000000"/>
        </w:rPr>
        <w:t xml:space="preserve">Методы: </w:t>
      </w:r>
      <w:r w:rsidRPr="00F91503">
        <w:rPr>
          <w:color w:val="000000"/>
        </w:rPr>
        <w:t>объяснительно-иллюстративный, репродуктивный, про</w:t>
      </w:r>
      <w:r w:rsidRPr="00F91503">
        <w:rPr>
          <w:color w:val="000000"/>
        </w:rPr>
        <w:softHyphen/>
        <w:t>блемный, частично-поисковый.</w:t>
      </w:r>
    </w:p>
    <w:p w:rsidR="003D25B1" w:rsidRPr="00F91503" w:rsidRDefault="003D25B1" w:rsidP="005A4829">
      <w:pPr>
        <w:jc w:val="both"/>
      </w:pPr>
      <w:r w:rsidRPr="00F91503">
        <w:rPr>
          <w:b/>
          <w:bCs/>
          <w:color w:val="000000"/>
        </w:rPr>
        <w:t xml:space="preserve">Формы организации познавательной деятельности: </w:t>
      </w:r>
      <w:r w:rsidRPr="00F91503">
        <w:rPr>
          <w:color w:val="000000"/>
        </w:rPr>
        <w:t>обще</w:t>
      </w:r>
      <w:r w:rsidRPr="00F91503">
        <w:rPr>
          <w:color w:val="000000"/>
        </w:rPr>
        <w:softHyphen/>
        <w:t>классная, групповая, индивидуальная, работа в парах.</w:t>
      </w:r>
    </w:p>
    <w:p w:rsidR="003D25B1" w:rsidRPr="00F91503" w:rsidRDefault="003D25B1" w:rsidP="005A4829">
      <w:pPr>
        <w:jc w:val="both"/>
      </w:pPr>
      <w:r w:rsidRPr="00F91503">
        <w:rPr>
          <w:b/>
          <w:bCs/>
          <w:color w:val="000000"/>
        </w:rPr>
        <w:t>Цели урока:</w:t>
      </w:r>
      <w:r w:rsidRPr="00C617A8">
        <w:rPr>
          <w:b/>
          <w:bCs/>
        </w:rPr>
        <w:t xml:space="preserve"> </w:t>
      </w:r>
      <w:r>
        <w:rPr>
          <w:b/>
          <w:bCs/>
        </w:rPr>
        <w:t xml:space="preserve"> </w:t>
      </w:r>
      <w:r w:rsidRPr="00D03327">
        <w:rPr>
          <w:b/>
          <w:bCs/>
          <w:lang w:val="en-US"/>
        </w:rPr>
        <w:t>A</w:t>
      </w:r>
      <w:r w:rsidRPr="00D03327">
        <w:rPr>
          <w:b/>
          <w:bCs/>
        </w:rPr>
        <w:t>)</w:t>
      </w:r>
      <w:r w:rsidRPr="00D03327">
        <w:rPr>
          <w:b/>
          <w:bCs/>
          <w:lang w:val="uz-Cyrl-UZ"/>
        </w:rPr>
        <w:t xml:space="preserve"> </w:t>
      </w:r>
      <w:r w:rsidRPr="00D03327">
        <w:rPr>
          <w:b/>
          <w:bCs/>
        </w:rPr>
        <w:t xml:space="preserve"> образовательная:</w:t>
      </w:r>
    </w:p>
    <w:p w:rsidR="003D25B1" w:rsidRPr="00F91503" w:rsidRDefault="003D25B1" w:rsidP="005A4829">
      <w:pPr>
        <w:jc w:val="both"/>
        <w:rPr>
          <w:color w:val="000000"/>
        </w:rPr>
      </w:pPr>
      <w:r w:rsidRPr="00F91503">
        <w:rPr>
          <w:color w:val="000000"/>
        </w:rPr>
        <w:t>Повторить вежливые слова, используемые в разных жизнен</w:t>
      </w:r>
      <w:r w:rsidRPr="00F91503">
        <w:rPr>
          <w:color w:val="000000"/>
        </w:rPr>
        <w:softHyphen/>
        <w:t>ных ситуациях: приветствие, прощание, благодарность, извинение, просьба, разговор по телефону. Выработать навыки грамотного пись</w:t>
      </w:r>
      <w:r w:rsidRPr="00F91503">
        <w:rPr>
          <w:color w:val="000000"/>
        </w:rPr>
        <w:softHyphen/>
        <w:t>ма по данной теме.</w:t>
      </w:r>
    </w:p>
    <w:p w:rsidR="003D25B1" w:rsidRPr="00F91503" w:rsidRDefault="003D25B1" w:rsidP="005A4829">
      <w:pPr>
        <w:jc w:val="both"/>
        <w:rPr>
          <w:color w:val="000000"/>
        </w:rPr>
      </w:pPr>
      <w:r>
        <w:rPr>
          <w:b/>
          <w:bCs/>
        </w:rPr>
        <w:t>Б</w:t>
      </w:r>
      <w:r w:rsidRPr="00D03327">
        <w:rPr>
          <w:b/>
          <w:bCs/>
        </w:rPr>
        <w:t>)</w:t>
      </w:r>
      <w:r w:rsidRPr="00D03327">
        <w:rPr>
          <w:b/>
          <w:bCs/>
          <w:lang w:val="uz-Cyrl-UZ"/>
        </w:rPr>
        <w:t xml:space="preserve"> </w:t>
      </w:r>
      <w:r w:rsidRPr="00D03327">
        <w:rPr>
          <w:b/>
          <w:bCs/>
        </w:rPr>
        <w:t xml:space="preserve">развивающая: </w:t>
      </w:r>
      <w:r w:rsidRPr="00F91503">
        <w:rPr>
          <w:color w:val="000000"/>
        </w:rPr>
        <w:t>Учить детей соблюдать правила вежливости при взаимоотно</w:t>
      </w:r>
      <w:r w:rsidRPr="00F91503">
        <w:rPr>
          <w:color w:val="000000"/>
        </w:rPr>
        <w:softHyphen/>
        <w:t>шениях мальчиков и девочек, детей и взрослых.</w:t>
      </w:r>
    </w:p>
    <w:p w:rsidR="003D25B1" w:rsidRPr="00F91503" w:rsidRDefault="003D25B1" w:rsidP="005A4829">
      <w:pPr>
        <w:jc w:val="both"/>
        <w:rPr>
          <w:color w:val="000000"/>
        </w:rPr>
      </w:pPr>
      <w:r>
        <w:rPr>
          <w:b/>
          <w:bCs/>
          <w:lang w:val="uz-Cyrl-UZ"/>
        </w:rPr>
        <w:t>В</w:t>
      </w:r>
      <w:r w:rsidRPr="00D03327">
        <w:rPr>
          <w:b/>
          <w:bCs/>
          <w:lang w:val="uz-Cyrl-UZ"/>
        </w:rPr>
        <w:t xml:space="preserve"> </w:t>
      </w:r>
      <w:r w:rsidRPr="00D03327">
        <w:rPr>
          <w:b/>
          <w:bCs/>
        </w:rPr>
        <w:t>)</w:t>
      </w:r>
      <w:r w:rsidRPr="00D03327">
        <w:rPr>
          <w:b/>
          <w:bCs/>
          <w:lang w:val="uz-Cyrl-UZ"/>
        </w:rPr>
        <w:t xml:space="preserve"> </w:t>
      </w:r>
      <w:r w:rsidRPr="00D03327">
        <w:rPr>
          <w:b/>
          <w:bCs/>
        </w:rPr>
        <w:t>воспитательная</w:t>
      </w:r>
      <w:r w:rsidRPr="002535C2">
        <w:rPr>
          <w:b/>
          <w:bCs/>
          <w:color w:val="000000"/>
        </w:rPr>
        <w:t xml:space="preserve"> </w:t>
      </w:r>
      <w:r w:rsidRPr="00F91503">
        <w:rPr>
          <w:color w:val="000000"/>
        </w:rPr>
        <w:t>Воспитывать вежливое поведение, доброжелательное отноше</w:t>
      </w:r>
      <w:r w:rsidRPr="00F91503">
        <w:rPr>
          <w:color w:val="000000"/>
        </w:rPr>
        <w:softHyphen/>
        <w:t>ние к окружающим. Познакомить учащихся с работой библиотеки, ее традициями. Воспитать культуру и ответственность, умение рабо</w:t>
      </w:r>
      <w:r w:rsidRPr="00F91503">
        <w:rPr>
          <w:color w:val="000000"/>
        </w:rPr>
        <w:softHyphen/>
        <w:t>тать в библиотеке школы и города.</w:t>
      </w:r>
    </w:p>
    <w:p w:rsidR="003D25B1" w:rsidRPr="00F91503" w:rsidRDefault="003D25B1" w:rsidP="005A4829">
      <w:pPr>
        <w:jc w:val="center"/>
      </w:pPr>
      <w:r w:rsidRPr="00F91503">
        <w:rPr>
          <w:b/>
          <w:bCs/>
          <w:color w:val="000000"/>
        </w:rPr>
        <w:t>ХОД УРОКА</w:t>
      </w:r>
    </w:p>
    <w:p w:rsidR="003D25B1" w:rsidRPr="00F91503" w:rsidRDefault="003D25B1" w:rsidP="005A4829">
      <w:pPr>
        <w:jc w:val="both"/>
        <w:rPr>
          <w:b/>
          <w:bCs/>
          <w:color w:val="000000"/>
        </w:rPr>
      </w:pPr>
      <w:r w:rsidRPr="00F91503">
        <w:rPr>
          <w:b/>
          <w:bCs/>
          <w:color w:val="000000"/>
        </w:rPr>
        <w:t xml:space="preserve">Организационный момент. </w:t>
      </w:r>
      <w:r w:rsidRPr="00F91503">
        <w:rPr>
          <w:color w:val="000000"/>
        </w:rPr>
        <w:t>Учитель настраивает на урок.</w:t>
      </w:r>
    </w:p>
    <w:p w:rsidR="003D25B1" w:rsidRPr="00F91503" w:rsidRDefault="003D25B1" w:rsidP="005A4829">
      <w:pPr>
        <w:jc w:val="both"/>
        <w:rPr>
          <w:b/>
          <w:bCs/>
          <w:color w:val="000000"/>
        </w:rPr>
      </w:pPr>
      <w:r w:rsidRPr="00F91503">
        <w:rPr>
          <w:b/>
          <w:bCs/>
          <w:color w:val="000000"/>
        </w:rPr>
        <w:t>Введение в тему.</w:t>
      </w:r>
    </w:p>
    <w:p w:rsidR="003D25B1" w:rsidRPr="00F91503" w:rsidRDefault="003D25B1" w:rsidP="005A4829">
      <w:pPr>
        <w:jc w:val="both"/>
      </w:pPr>
      <w:r w:rsidRPr="00F91503">
        <w:rPr>
          <w:color w:val="000000"/>
        </w:rPr>
        <w:t>Чтение правила по учебнику.</w:t>
      </w:r>
    </w:p>
    <w:p w:rsidR="003D25B1" w:rsidRPr="00187F4A" w:rsidRDefault="003D25B1" w:rsidP="005A4829">
      <w:r w:rsidRPr="00187F4A">
        <w:rPr>
          <w:b/>
          <w:bCs/>
        </w:rPr>
        <w:t xml:space="preserve">Выполнение  </w:t>
      </w:r>
      <w:r w:rsidRPr="00187F4A">
        <w:rPr>
          <w:rStyle w:val="a2"/>
          <w:sz w:val="24"/>
          <w:szCs w:val="24"/>
        </w:rPr>
        <w:t xml:space="preserve"> Упражнение. 2. </w:t>
      </w:r>
      <w:r w:rsidRPr="00187F4A">
        <w:t>Прочитайте текст Выделите сло</w:t>
      </w:r>
      <w:r w:rsidRPr="00187F4A">
        <w:softHyphen/>
        <w:t>ва, которые выражают просьбу.</w:t>
      </w:r>
    </w:p>
    <w:p w:rsidR="003D25B1" w:rsidRPr="00187F4A" w:rsidRDefault="003D25B1" w:rsidP="005A4829">
      <w:r w:rsidRPr="00187F4A">
        <w:t>В библиотеке было шумно. Весь наш класс пришёл записываться, чтобы взять книги. Мальчи</w:t>
      </w:r>
      <w:r w:rsidRPr="00187F4A">
        <w:softHyphen/>
        <w:t>ков интересовали книги про путешествия, девочек интересовали сказки. Тимур обратился к библио</w:t>
      </w:r>
      <w:r w:rsidRPr="00187F4A">
        <w:softHyphen/>
        <w:t xml:space="preserve">текарю: «Дайте </w:t>
      </w:r>
      <w:r>
        <w:t>мне, пожалуйста, книгу «Приключ</w:t>
      </w:r>
      <w:r w:rsidRPr="00187F4A">
        <w:t>ения Незнайки». «А мне, пожалуйста, журнал :</w:t>
      </w:r>
      <w:r>
        <w:t xml:space="preserve"> «Г</w:t>
      </w:r>
      <w:r w:rsidRPr="00187F4A">
        <w:t xml:space="preserve">унча», - произнесла Раъно. Библиотекарь дала </w:t>
      </w:r>
      <w:r>
        <w:t>р</w:t>
      </w:r>
      <w:r w:rsidRPr="00187F4A">
        <w:t xml:space="preserve">ебятам памятку «Как пользоваться книгами». Там </w:t>
      </w:r>
      <w:r>
        <w:t>б</w:t>
      </w:r>
      <w:r w:rsidRPr="00187F4A">
        <w:t>ыло записано:</w:t>
      </w:r>
    </w:p>
    <w:p w:rsidR="003D25B1" w:rsidRPr="00187F4A" w:rsidRDefault="003D25B1" w:rsidP="005A4829">
      <w:r w:rsidRPr="00187F4A">
        <w:t xml:space="preserve">Берегите книги, не портите их, не рвите и </w:t>
      </w:r>
      <w:r>
        <w:t>не</w:t>
      </w:r>
      <w:r w:rsidRPr="00187F4A">
        <w:t xml:space="preserve"> мните страницы.</w:t>
      </w:r>
    </w:p>
    <w:p w:rsidR="003D25B1" w:rsidRPr="00187F4A" w:rsidRDefault="003D25B1" w:rsidP="005A4829">
      <w:r w:rsidRPr="00187F4A">
        <w:t>Разыграйте диалог на тему: «В</w:t>
      </w:r>
      <w:r>
        <w:t xml:space="preserve"> библиотеке»</w:t>
      </w:r>
    </w:p>
    <w:p w:rsidR="003D25B1" w:rsidRPr="00187F4A" w:rsidRDefault="003D25B1" w:rsidP="005A4829">
      <w:r w:rsidRPr="00187F4A">
        <w:t xml:space="preserve">Помните, что по этим книгам будут учиться </w:t>
      </w:r>
      <w:r>
        <w:t>ещ</w:t>
      </w:r>
      <w:r w:rsidRPr="00187F4A">
        <w:t>ё ученики. библиотеке»</w:t>
      </w:r>
    </w:p>
    <w:p w:rsidR="003D25B1" w:rsidRPr="00187F4A" w:rsidRDefault="003D25B1" w:rsidP="005A4829">
      <w:r w:rsidRPr="00187F4A">
        <w:t>Здравствуйте, Ольга Ивановна.</w:t>
      </w:r>
    </w:p>
    <w:p w:rsidR="003D25B1" w:rsidRPr="00187F4A" w:rsidRDefault="003D25B1" w:rsidP="005A4829">
      <w:r w:rsidRPr="00187F4A">
        <w:t>Будьте добры, дайте мне книгу о путе</w:t>
      </w:r>
      <w:r w:rsidRPr="00187F4A">
        <w:softHyphen/>
        <w:t>шествиях.</w:t>
      </w:r>
    </w:p>
    <w:p w:rsidR="003D25B1" w:rsidRPr="00187F4A" w:rsidRDefault="003D25B1" w:rsidP="005A4829">
      <w:r>
        <w:t xml:space="preserve"> </w:t>
      </w:r>
      <w:r w:rsidRPr="00187F4A">
        <w:t>Что ещё мне можно взять прочитать?</w:t>
      </w:r>
    </w:p>
    <w:p w:rsidR="003D25B1" w:rsidRPr="00187F4A" w:rsidRDefault="003D25B1" w:rsidP="005A4829">
      <w:r w:rsidRPr="00187F4A">
        <w:t>А сказки вы сможете мне дать?</w:t>
      </w:r>
    </w:p>
    <w:p w:rsidR="003D25B1" w:rsidRPr="00187F4A" w:rsidRDefault="003D25B1" w:rsidP="005A4829">
      <w:r w:rsidRPr="00187F4A">
        <w:t>До скорой встречи! Будьте здоровы!</w:t>
      </w:r>
    </w:p>
    <w:p w:rsidR="003D25B1" w:rsidRPr="00187F4A" w:rsidRDefault="003D25B1" w:rsidP="005A4829">
      <w:r w:rsidRPr="00187F4A">
        <w:t>Упражнение 4 Составьте предложения по образцу.</w:t>
      </w:r>
    </w:p>
    <w:p w:rsidR="003D25B1" w:rsidRPr="00187F4A" w:rsidRDefault="003D25B1" w:rsidP="005A4829">
      <w:r w:rsidRPr="00187F4A">
        <w:t>Шухрат, бери книги.</w:t>
      </w:r>
    </w:p>
    <w:p w:rsidR="003D25B1" w:rsidRPr="00187F4A" w:rsidRDefault="003D25B1" w:rsidP="005A4829">
      <w:r w:rsidRPr="00187F4A">
        <w:t>Бери, возьми, читай, смотри, пиши.</w:t>
      </w:r>
    </w:p>
    <w:p w:rsidR="003D25B1" w:rsidRPr="00187F4A" w:rsidRDefault="003D25B1" w:rsidP="005A4829">
      <w:r w:rsidRPr="00187F4A">
        <w:rPr>
          <w:rStyle w:val="a2"/>
          <w:sz w:val="24"/>
          <w:szCs w:val="24"/>
        </w:rPr>
        <w:t xml:space="preserve">Упражнение 5. </w:t>
      </w:r>
      <w:r w:rsidRPr="00187F4A">
        <w:t>Прочитайте текст, найдите в тексте слова с выражением просьбы.</w:t>
      </w:r>
    </w:p>
    <w:p w:rsidR="003D25B1" w:rsidRPr="00187F4A" w:rsidRDefault="003D25B1" w:rsidP="005A4829">
      <w:r w:rsidRPr="00187F4A">
        <w:t>Таня и Умид сидели за столом. Они рассма</w:t>
      </w:r>
      <w:r w:rsidRPr="00187F4A">
        <w:softHyphen/>
        <w:t>тривали рисунки в книге. К ним подошла девоч</w:t>
      </w:r>
      <w:r w:rsidRPr="00187F4A">
        <w:softHyphen/>
        <w:t>ка из пятого класса и сказала: «Переворачивайте страницы аккуратно, не гните их. Будьте добры, не торопитесь листать, внимательно рассматри</w:t>
      </w:r>
      <w:r w:rsidRPr="00187F4A">
        <w:softHyphen/>
        <w:t>вайте рисунки». Упражнение 6. Прочитайте. Выпишите слова веж</w:t>
      </w:r>
      <w:r w:rsidRPr="00187F4A">
        <w:softHyphen/>
        <w:t>ливости.</w:t>
      </w:r>
    </w:p>
    <w:p w:rsidR="003D25B1" w:rsidRPr="00187F4A" w:rsidRDefault="003D25B1" w:rsidP="005A4829">
      <w:r w:rsidRPr="00187F4A">
        <w:t>Приходите, пожалуйста, в нашу библиотеку. В нашей библиотеке много интересных книг. Вни</w:t>
      </w:r>
      <w:r w:rsidRPr="00187F4A">
        <w:softHyphen/>
        <w:t>мательно изучите книги о природе. Прочитайте книги о морях и океанах. Из книг вы узнаете о жизни животных, о дальних странах и великих людях.</w:t>
      </w:r>
    </w:p>
    <w:p w:rsidR="003D25B1" w:rsidRPr="00187F4A" w:rsidRDefault="003D25B1" w:rsidP="005A4829">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s1026" type="#_x0000_t75" style="position:absolute;margin-left:381.7pt;margin-top:5.65pt;width:150.85pt;height:105.15pt;z-index:-251671552;visibility:visible;mso-wrap-distance-left:5pt;mso-wrap-distance-right:5pt;mso-position-horizontal-relative:margin" wrapcoords="-107 0 -107 21446 21600 21446 21600 0 -107 0">
            <v:imagedata r:id="rId5" o:title=""/>
            <w10:wrap type="tight" anchorx="margin"/>
          </v:shape>
        </w:pict>
      </w:r>
      <w:r w:rsidRPr="00187F4A">
        <w:t>^Упражнение 7. Прочитайте стихотворение. О чём говорится в нём?</w:t>
      </w:r>
    </w:p>
    <w:p w:rsidR="003D25B1" w:rsidRPr="00187F4A" w:rsidRDefault="003D25B1" w:rsidP="005A4829">
      <w:r w:rsidRPr="00187F4A">
        <w:t>Читайте, дети!</w:t>
      </w:r>
    </w:p>
    <w:p w:rsidR="003D25B1" w:rsidRPr="00187F4A" w:rsidRDefault="003D25B1" w:rsidP="005A4829">
      <w:r w:rsidRPr="00187F4A">
        <w:t>Читайте, мальчишки!</w:t>
      </w:r>
      <w:r>
        <w:t xml:space="preserve"> </w:t>
      </w:r>
      <w:r w:rsidRPr="00187F4A">
        <w:t>Девчонки, читайте!Любимые книжки Ищите на сайте!В метро, в электричке И автомобиле,</w:t>
      </w:r>
      <w:r>
        <w:t xml:space="preserve"> </w:t>
      </w:r>
      <w:r w:rsidRPr="00187F4A">
        <w:t>В гостях или дома,</w:t>
      </w:r>
    </w:p>
    <w:p w:rsidR="003D25B1" w:rsidRPr="00187F4A" w:rsidRDefault="003D25B1" w:rsidP="005A4829">
      <w:r w:rsidRPr="00187F4A">
        <w:t>На даче, на вилле - Читайте, девчонки!</w:t>
      </w:r>
    </w:p>
    <w:p w:rsidR="003D25B1" w:rsidRDefault="003D25B1" w:rsidP="005A4829">
      <w:r w:rsidRPr="00187F4A">
        <w:t>Читайте, мальчишки!</w:t>
      </w:r>
      <w:r>
        <w:t xml:space="preserve"> </w:t>
      </w:r>
      <w:r w:rsidRPr="00187F4A">
        <w:t>Плохому не учат Любимые книжки!</w:t>
      </w:r>
      <w:r>
        <w:t xml:space="preserve"> Н. Пикулева</w:t>
      </w:r>
    </w:p>
    <w:p w:rsidR="003D25B1" w:rsidRPr="00F91503" w:rsidRDefault="003D25B1" w:rsidP="005A4829">
      <w:pPr>
        <w:pStyle w:val="12"/>
        <w:shd w:val="clear" w:color="auto" w:fill="auto"/>
        <w:spacing w:line="341" w:lineRule="exact"/>
        <w:ind w:left="20" w:right="20" w:firstLine="0"/>
      </w:pPr>
      <w:r>
        <w:rPr>
          <w:rStyle w:val="a2"/>
        </w:rPr>
        <w:t xml:space="preserve">электричка </w:t>
      </w:r>
      <w:r>
        <w:rPr>
          <w:color w:val="000000"/>
        </w:rPr>
        <w:t xml:space="preserve">- </w:t>
      </w:r>
      <w:r>
        <w:rPr>
          <w:color w:val="000000"/>
          <w:lang w:val="en-US"/>
        </w:rPr>
        <w:t>elektropoyezd</w:t>
      </w:r>
      <w:r w:rsidRPr="00F335A5">
        <w:rPr>
          <w:color w:val="000000"/>
        </w:rPr>
        <w:t xml:space="preserve"> </w:t>
      </w:r>
      <w:r>
        <w:rPr>
          <w:rStyle w:val="a2"/>
        </w:rPr>
        <w:t xml:space="preserve">вилла </w:t>
      </w:r>
      <w:r>
        <w:rPr>
          <w:color w:val="000000"/>
        </w:rPr>
        <w:t xml:space="preserve">- </w:t>
      </w:r>
      <w:r>
        <w:rPr>
          <w:color w:val="000000"/>
          <w:lang w:val="en-US"/>
        </w:rPr>
        <w:t>bog</w:t>
      </w:r>
      <w:r w:rsidRPr="00F335A5">
        <w:rPr>
          <w:color w:val="000000"/>
        </w:rPr>
        <w:t>'</w:t>
      </w:r>
      <w:r>
        <w:rPr>
          <w:color w:val="000000"/>
          <w:lang w:val="en-US"/>
        </w:rPr>
        <w:t>li</w:t>
      </w:r>
      <w:r w:rsidRPr="00F335A5">
        <w:rPr>
          <w:color w:val="000000"/>
        </w:rPr>
        <w:t xml:space="preserve"> </w:t>
      </w:r>
      <w:r>
        <w:rPr>
          <w:color w:val="000000"/>
          <w:lang w:val="en-US"/>
        </w:rPr>
        <w:t>hashamatli</w:t>
      </w:r>
      <w:r w:rsidRPr="00F335A5">
        <w:rPr>
          <w:color w:val="000000"/>
        </w:rPr>
        <w:t xml:space="preserve"> </w:t>
      </w:r>
      <w:r>
        <w:rPr>
          <w:color w:val="000000"/>
          <w:lang w:val="en-US"/>
        </w:rPr>
        <w:t>uy</w:t>
      </w:r>
      <w:r w:rsidRPr="00F91503">
        <w:rPr>
          <w:color w:val="000000"/>
        </w:rPr>
        <w:t>.</w:t>
      </w:r>
    </w:p>
    <w:p w:rsidR="003D25B1" w:rsidRPr="00F91503" w:rsidRDefault="003D25B1" w:rsidP="005A4829">
      <w:pPr>
        <w:jc w:val="both"/>
        <w:rPr>
          <w:b/>
          <w:bCs/>
          <w:color w:val="000000"/>
        </w:rPr>
      </w:pPr>
      <w:r w:rsidRPr="00F91503">
        <w:rPr>
          <w:b/>
          <w:bCs/>
          <w:color w:val="000000"/>
        </w:rPr>
        <w:t>Подведение итога урока:</w:t>
      </w:r>
    </w:p>
    <w:p w:rsidR="003D25B1" w:rsidRPr="00A029EE" w:rsidRDefault="003D25B1" w:rsidP="005A4829">
      <w:pPr>
        <w:jc w:val="both"/>
      </w:pPr>
      <w:r w:rsidRPr="00F91503">
        <w:rPr>
          <w:color w:val="000000"/>
        </w:rPr>
        <w:t>Рефлексивная деятельность детей по таблице (над доской):</w:t>
      </w:r>
      <w:r w:rsidRPr="00F91503">
        <w:rPr>
          <w:b/>
          <w:bCs/>
          <w:color w:val="000000"/>
        </w:rPr>
        <w:t xml:space="preserve">Домашнее задание. </w:t>
      </w:r>
      <w:r w:rsidRPr="00F91503">
        <w:rPr>
          <w:color w:val="000000"/>
        </w:rPr>
        <w:t>Выразительное чтение стихотворения «Читайте дети!», слова вежливости из родного языка.</w:t>
      </w:r>
    </w:p>
    <w:p w:rsidR="003D25B1" w:rsidRDefault="003D25B1" w:rsidP="005A4829">
      <w:pPr>
        <w:jc w:val="both"/>
        <w:rPr>
          <w:color w:val="000000"/>
        </w:rPr>
      </w:pPr>
    </w:p>
    <w:p w:rsidR="003D25B1" w:rsidRDefault="003D25B1" w:rsidP="005A4829">
      <w:pPr>
        <w:jc w:val="both"/>
        <w:rPr>
          <w:rStyle w:val="Emphasis"/>
          <w:b/>
          <w:bCs/>
        </w:rPr>
      </w:pPr>
    </w:p>
    <w:p w:rsidR="003D25B1" w:rsidRPr="00F91503" w:rsidRDefault="003D25B1" w:rsidP="005A4829">
      <w:pPr>
        <w:jc w:val="both"/>
        <w:rPr>
          <w:rStyle w:val="Emphasis"/>
          <w:b/>
          <w:bCs/>
        </w:rPr>
      </w:pPr>
      <w:bookmarkStart w:id="0" w:name="_GoBack"/>
      <w:bookmarkEnd w:id="0"/>
      <w:r w:rsidRPr="00F91503">
        <w:rPr>
          <w:rStyle w:val="Emphasis"/>
          <w:b/>
          <w:bCs/>
        </w:rPr>
        <w:t>Дата урока:__________________                    3 «АБ»   класс</w:t>
      </w:r>
      <w:r>
        <w:rPr>
          <w:rStyle w:val="Emphasis"/>
          <w:b/>
          <w:bCs/>
        </w:rPr>
        <w:t xml:space="preserve">                      </w:t>
      </w:r>
    </w:p>
    <w:p w:rsidR="003D25B1" w:rsidRPr="00A029EE" w:rsidRDefault="003D25B1" w:rsidP="005A4829">
      <w:pPr>
        <w:jc w:val="both"/>
        <w:rPr>
          <w:color w:val="000000"/>
        </w:rPr>
      </w:pPr>
      <w:r w:rsidRPr="00255972">
        <w:rPr>
          <w:rStyle w:val="Emphasis"/>
          <w:b/>
          <w:bCs/>
        </w:rPr>
        <w:t>Тема урока</w:t>
      </w:r>
      <w:r>
        <w:rPr>
          <w:color w:val="000000"/>
        </w:rPr>
        <w:t xml:space="preserve">  </w:t>
      </w:r>
      <w:r w:rsidRPr="00F91503">
        <w:rPr>
          <w:b/>
          <w:bCs/>
          <w:color w:val="000000"/>
        </w:rPr>
        <w:t xml:space="preserve"> Лексическая тема: </w:t>
      </w:r>
      <w:r w:rsidRPr="00A029EE">
        <w:rPr>
          <w:b/>
          <w:bCs/>
          <w:color w:val="000000"/>
        </w:rPr>
        <w:t>«Столовая».</w:t>
      </w:r>
    </w:p>
    <w:p w:rsidR="003D25B1" w:rsidRPr="00F91503" w:rsidRDefault="003D25B1" w:rsidP="005A4829">
      <w:pPr>
        <w:jc w:val="both"/>
      </w:pPr>
      <w:r w:rsidRPr="00F91503">
        <w:rPr>
          <w:b/>
          <w:bCs/>
          <w:color w:val="000000"/>
        </w:rPr>
        <w:t xml:space="preserve">Грамматическая тема: </w:t>
      </w:r>
      <w:r w:rsidRPr="00F91503">
        <w:rPr>
          <w:color w:val="000000"/>
        </w:rPr>
        <w:t>«Как выразить повеление, просьбу?».</w:t>
      </w:r>
    </w:p>
    <w:p w:rsidR="003D25B1" w:rsidRPr="00F91503" w:rsidRDefault="003D25B1" w:rsidP="005A4829">
      <w:pPr>
        <w:jc w:val="both"/>
      </w:pPr>
      <w:r w:rsidRPr="00F91503">
        <w:rPr>
          <w:b/>
          <w:bCs/>
          <w:color w:val="000000"/>
        </w:rPr>
        <w:t xml:space="preserve">Цель: </w:t>
      </w:r>
      <w:r w:rsidRPr="00D03327">
        <w:rPr>
          <w:b/>
          <w:bCs/>
          <w:lang w:val="en-US"/>
        </w:rPr>
        <w:t>A</w:t>
      </w:r>
      <w:r w:rsidRPr="00D03327">
        <w:rPr>
          <w:b/>
          <w:bCs/>
        </w:rPr>
        <w:t>)</w:t>
      </w:r>
      <w:r w:rsidRPr="00D03327">
        <w:rPr>
          <w:b/>
          <w:bCs/>
          <w:lang w:val="uz-Cyrl-UZ"/>
        </w:rPr>
        <w:t xml:space="preserve"> </w:t>
      </w:r>
      <w:r w:rsidRPr="00D03327">
        <w:rPr>
          <w:b/>
          <w:bCs/>
        </w:rPr>
        <w:t xml:space="preserve"> образовательная:</w:t>
      </w:r>
    </w:p>
    <w:p w:rsidR="003D25B1" w:rsidRPr="00F91503" w:rsidRDefault="003D25B1" w:rsidP="005A4829">
      <w:pPr>
        <w:jc w:val="both"/>
      </w:pPr>
      <w:r w:rsidRPr="00F91503">
        <w:rPr>
          <w:color w:val="000000"/>
        </w:rPr>
        <w:t>Выработать у учеников правильное написание предлогов</w:t>
      </w:r>
      <w:r>
        <w:t xml:space="preserve"> </w:t>
      </w:r>
      <w:r w:rsidRPr="00F91503">
        <w:rPr>
          <w:b/>
          <w:bCs/>
          <w:color w:val="000000"/>
        </w:rPr>
        <w:t>в,</w:t>
      </w:r>
      <w:r w:rsidRPr="00F91503">
        <w:rPr>
          <w:b/>
          <w:bCs/>
          <w:color w:val="000000"/>
        </w:rPr>
        <w:tab/>
        <w:t>на.</w:t>
      </w:r>
    </w:p>
    <w:p w:rsidR="003D25B1" w:rsidRDefault="003D25B1" w:rsidP="005A4829">
      <w:pPr>
        <w:jc w:val="both"/>
        <w:rPr>
          <w:color w:val="000000"/>
        </w:rPr>
      </w:pPr>
      <w:r>
        <w:rPr>
          <w:b/>
          <w:bCs/>
        </w:rPr>
        <w:t>Б</w:t>
      </w:r>
      <w:r w:rsidRPr="00D03327">
        <w:rPr>
          <w:b/>
          <w:bCs/>
        </w:rPr>
        <w:t>)</w:t>
      </w:r>
      <w:r w:rsidRPr="00D03327">
        <w:rPr>
          <w:b/>
          <w:bCs/>
          <w:lang w:val="uz-Cyrl-UZ"/>
        </w:rPr>
        <w:t xml:space="preserve"> </w:t>
      </w:r>
      <w:r w:rsidRPr="00D03327">
        <w:rPr>
          <w:b/>
          <w:bCs/>
        </w:rPr>
        <w:t xml:space="preserve">развивающая: </w:t>
      </w:r>
      <w:r w:rsidRPr="00F91503">
        <w:rPr>
          <w:color w:val="000000"/>
        </w:rPr>
        <w:t>Учить детей соблюдать правила вежливости при взаимоотноше</w:t>
      </w:r>
      <w:r w:rsidRPr="00F91503">
        <w:rPr>
          <w:color w:val="000000"/>
        </w:rPr>
        <w:softHyphen/>
        <w:t>ниях мальчиков и девочек; детей и взрослых.</w:t>
      </w:r>
    </w:p>
    <w:p w:rsidR="003D25B1" w:rsidRDefault="003D25B1" w:rsidP="005A4829">
      <w:pPr>
        <w:rPr>
          <w:b/>
          <w:bCs/>
          <w:color w:val="000000"/>
        </w:rPr>
      </w:pPr>
      <w:r>
        <w:rPr>
          <w:b/>
          <w:bCs/>
          <w:lang w:val="uz-Cyrl-UZ"/>
        </w:rPr>
        <w:t>В</w:t>
      </w:r>
      <w:r w:rsidRPr="00D03327">
        <w:rPr>
          <w:b/>
          <w:bCs/>
          <w:lang w:val="uz-Cyrl-UZ"/>
        </w:rPr>
        <w:t xml:space="preserve"> </w:t>
      </w:r>
      <w:r w:rsidRPr="00D03327">
        <w:rPr>
          <w:b/>
          <w:bCs/>
        </w:rPr>
        <w:t>)</w:t>
      </w:r>
      <w:r w:rsidRPr="00D03327">
        <w:rPr>
          <w:b/>
          <w:bCs/>
          <w:lang w:val="uz-Cyrl-UZ"/>
        </w:rPr>
        <w:t xml:space="preserve"> </w:t>
      </w:r>
      <w:r w:rsidRPr="00D03327">
        <w:rPr>
          <w:b/>
          <w:bCs/>
        </w:rPr>
        <w:t>воспитательная</w:t>
      </w:r>
      <w:r w:rsidRPr="002535C2">
        <w:rPr>
          <w:b/>
          <w:bCs/>
          <w:color w:val="000000"/>
        </w:rPr>
        <w:t xml:space="preserve"> </w:t>
      </w:r>
      <w:r w:rsidRPr="00F91503">
        <w:rPr>
          <w:color w:val="000000"/>
        </w:rPr>
        <w:t>Воспитывать вежливое поведение, доброжелат</w:t>
      </w:r>
      <w:r>
        <w:rPr>
          <w:color w:val="000000"/>
        </w:rPr>
        <w:t>ельное отноше</w:t>
      </w:r>
      <w:r>
        <w:rPr>
          <w:color w:val="000000"/>
        </w:rPr>
        <w:softHyphen/>
        <w:t>ние к окружающим.</w:t>
      </w:r>
      <w:r w:rsidRPr="00F91503">
        <w:rPr>
          <w:color w:val="000000"/>
        </w:rPr>
        <w:t>Познакомить учащихся с работой библиотеки, ее традициями. Воспит</w:t>
      </w:r>
      <w:r>
        <w:rPr>
          <w:color w:val="000000"/>
        </w:rPr>
        <w:t>ать культуру и ответственность</w:t>
      </w:r>
      <w:r w:rsidRPr="00F91503">
        <w:rPr>
          <w:color w:val="000000"/>
        </w:rPr>
        <w:t>умение рабо</w:t>
      </w:r>
      <w:r w:rsidRPr="00F91503">
        <w:rPr>
          <w:color w:val="000000"/>
        </w:rPr>
        <w:softHyphen/>
        <w:t>тать в библиотеке школы и города</w:t>
      </w:r>
      <w:r w:rsidRPr="00A029EE">
        <w:rPr>
          <w:b/>
          <w:bCs/>
          <w:color w:val="000000"/>
        </w:rPr>
        <w:t xml:space="preserve"> </w:t>
      </w:r>
    </w:p>
    <w:p w:rsidR="003D25B1" w:rsidRPr="00F91503" w:rsidRDefault="003D25B1" w:rsidP="005A4829">
      <w:pPr>
        <w:jc w:val="center"/>
      </w:pPr>
      <w:r w:rsidRPr="00F91503">
        <w:rPr>
          <w:b/>
          <w:bCs/>
          <w:color w:val="000000"/>
        </w:rPr>
        <w:t>ХОД УРОКА</w:t>
      </w:r>
    </w:p>
    <w:p w:rsidR="003D25B1" w:rsidRPr="00F91503" w:rsidRDefault="003D25B1" w:rsidP="005A4829">
      <w:pPr>
        <w:jc w:val="both"/>
        <w:rPr>
          <w:b/>
          <w:bCs/>
          <w:color w:val="000000"/>
        </w:rPr>
      </w:pPr>
      <w:r w:rsidRPr="00F91503">
        <w:rPr>
          <w:b/>
          <w:bCs/>
          <w:color w:val="000000"/>
        </w:rPr>
        <w:t xml:space="preserve">Организационный момент. </w:t>
      </w:r>
      <w:r w:rsidRPr="00F91503">
        <w:rPr>
          <w:color w:val="000000"/>
        </w:rPr>
        <w:t>Учитель настраивает на урок.</w:t>
      </w:r>
    </w:p>
    <w:p w:rsidR="003D25B1" w:rsidRPr="00A029EE" w:rsidRDefault="003D25B1" w:rsidP="005A4829">
      <w:pPr>
        <w:jc w:val="both"/>
        <w:rPr>
          <w:b/>
          <w:bCs/>
          <w:color w:val="000000"/>
        </w:rPr>
      </w:pPr>
      <w:r w:rsidRPr="00F91503">
        <w:rPr>
          <w:b/>
          <w:bCs/>
          <w:color w:val="000000"/>
        </w:rPr>
        <w:t>Введение в тему.</w:t>
      </w:r>
    </w:p>
    <w:p w:rsidR="003D25B1" w:rsidRPr="00F91503" w:rsidRDefault="003D25B1" w:rsidP="005A4829">
      <w:pPr>
        <w:jc w:val="both"/>
      </w:pPr>
      <w:r w:rsidRPr="00F91503">
        <w:rPr>
          <w:color w:val="000000"/>
        </w:rPr>
        <w:t>Учитель: Ребята, а нравится ли вам приходить в школьную столо</w:t>
      </w:r>
      <w:r w:rsidRPr="00F91503">
        <w:rPr>
          <w:color w:val="000000"/>
        </w:rPr>
        <w:softHyphen/>
        <w:t>вую?</w:t>
      </w:r>
    </w:p>
    <w:p w:rsidR="003D25B1" w:rsidRPr="00F91503" w:rsidRDefault="003D25B1" w:rsidP="005A4829">
      <w:pPr>
        <w:jc w:val="both"/>
      </w:pPr>
      <w:r w:rsidRPr="00F91503">
        <w:rPr>
          <w:color w:val="000000"/>
        </w:rPr>
        <w:t>Вкусно ли готовят наши повара? Нужно ли их благодарить за при</w:t>
      </w:r>
      <w:r w:rsidRPr="00F91503">
        <w:rPr>
          <w:color w:val="000000"/>
        </w:rPr>
        <w:softHyphen/>
        <w:t>готовленную еду?</w:t>
      </w:r>
    </w:p>
    <w:p w:rsidR="003D25B1" w:rsidRPr="00F91503" w:rsidRDefault="003D25B1" w:rsidP="005A4829">
      <w:pPr>
        <w:jc w:val="both"/>
      </w:pPr>
      <w:r w:rsidRPr="00F91503">
        <w:rPr>
          <w:color w:val="000000"/>
        </w:rPr>
        <w:t>Ответы учеников.</w:t>
      </w:r>
    </w:p>
    <w:p w:rsidR="003D25B1" w:rsidRPr="00474668" w:rsidRDefault="003D25B1" w:rsidP="005A4829">
      <w:pPr>
        <w:jc w:val="both"/>
        <w:rPr>
          <w:b/>
          <w:bCs/>
        </w:rPr>
      </w:pPr>
      <w:r w:rsidRPr="00474668">
        <w:rPr>
          <w:b/>
          <w:bCs/>
          <w:color w:val="000000"/>
        </w:rPr>
        <w:t>Запоминалочки.</w:t>
      </w:r>
    </w:p>
    <w:p w:rsidR="003D25B1" w:rsidRPr="00F91503" w:rsidRDefault="003D25B1" w:rsidP="005A4829">
      <w:pPr>
        <w:jc w:val="both"/>
        <w:rPr>
          <w:color w:val="000000"/>
        </w:rPr>
      </w:pPr>
      <w:r w:rsidRPr="00F91503">
        <w:rPr>
          <w:color w:val="000000"/>
        </w:rPr>
        <w:t>В столовой есть закон такой- руки мой перед едой!</w:t>
      </w:r>
    </w:p>
    <w:p w:rsidR="003D25B1" w:rsidRPr="00F91503" w:rsidRDefault="003D25B1" w:rsidP="005A4829">
      <w:pPr>
        <w:jc w:val="both"/>
        <w:rPr>
          <w:color w:val="000000"/>
        </w:rPr>
      </w:pPr>
      <w:r w:rsidRPr="00F91503">
        <w:rPr>
          <w:color w:val="000000"/>
        </w:rPr>
        <w:t>Очень пища хороша -кушай пищу не спеша!</w:t>
      </w:r>
    </w:p>
    <w:p w:rsidR="003D25B1" w:rsidRPr="00F91503" w:rsidRDefault="003D25B1" w:rsidP="005A4829">
      <w:pPr>
        <w:jc w:val="both"/>
        <w:rPr>
          <w:color w:val="000000"/>
        </w:rPr>
      </w:pPr>
      <w:r w:rsidRPr="00F91503">
        <w:rPr>
          <w:color w:val="000000"/>
        </w:rPr>
        <w:t>Если будешь все съедать- шанс учиться есть на пять!</w:t>
      </w:r>
    </w:p>
    <w:p w:rsidR="003D25B1" w:rsidRPr="00F91503" w:rsidRDefault="003D25B1" w:rsidP="005A4829">
      <w:pPr>
        <w:jc w:val="both"/>
        <w:rPr>
          <w:color w:val="000000"/>
        </w:rPr>
      </w:pPr>
      <w:r w:rsidRPr="00F91503">
        <w:rPr>
          <w:color w:val="000000"/>
        </w:rPr>
        <w:t>Ты поел? Чиста тарелка? Отнеси скорей-ка!</w:t>
      </w:r>
    </w:p>
    <w:p w:rsidR="003D25B1" w:rsidRPr="00F91503" w:rsidRDefault="003D25B1" w:rsidP="005A4829">
      <w:pPr>
        <w:jc w:val="both"/>
        <w:rPr>
          <w:color w:val="000000"/>
        </w:rPr>
      </w:pPr>
      <w:r w:rsidRPr="00F91503">
        <w:rPr>
          <w:color w:val="000000"/>
        </w:rPr>
        <w:t>Уходя, скажи спасибо тем, кто стол накрыл красиво!</w:t>
      </w:r>
    </w:p>
    <w:p w:rsidR="003D25B1" w:rsidRPr="00F91503" w:rsidRDefault="003D25B1" w:rsidP="005A4829">
      <w:pPr>
        <w:jc w:val="both"/>
      </w:pPr>
      <w:r w:rsidRPr="00F91503">
        <w:rPr>
          <w:color w:val="000000"/>
        </w:rPr>
        <w:t>Учитель: А теперь назовите уже известные вам правила поведения</w:t>
      </w:r>
    </w:p>
    <w:p w:rsidR="003D25B1" w:rsidRPr="00F91503" w:rsidRDefault="003D25B1" w:rsidP="005A4829">
      <w:pPr>
        <w:jc w:val="both"/>
      </w:pPr>
      <w:r w:rsidRPr="00F91503">
        <w:rPr>
          <w:color w:val="000000"/>
        </w:rPr>
        <w:t>в столовой. (Выслушиваются высказывания детей).</w:t>
      </w:r>
    </w:p>
    <w:p w:rsidR="003D25B1" w:rsidRPr="00F91503" w:rsidRDefault="003D25B1" w:rsidP="005A4829">
      <w:pPr>
        <w:jc w:val="both"/>
      </w:pPr>
      <w:r w:rsidRPr="00F91503">
        <w:rPr>
          <w:color w:val="000000"/>
        </w:rPr>
        <w:t>Как вести себя в столовой</w:t>
      </w:r>
    </w:p>
    <w:p w:rsidR="003D25B1" w:rsidRPr="00F91503" w:rsidRDefault="003D25B1" w:rsidP="005A4829">
      <w:pPr>
        <w:jc w:val="both"/>
        <w:rPr>
          <w:color w:val="000000"/>
        </w:rPr>
      </w:pPr>
      <w:r w:rsidRPr="00F91503">
        <w:rPr>
          <w:color w:val="000000"/>
        </w:rPr>
        <w:t>Входить в столовую надо организованно.</w:t>
      </w:r>
    </w:p>
    <w:p w:rsidR="003D25B1" w:rsidRPr="00F91503" w:rsidRDefault="003D25B1" w:rsidP="005A4829">
      <w:pPr>
        <w:jc w:val="both"/>
        <w:rPr>
          <w:color w:val="000000"/>
        </w:rPr>
      </w:pPr>
      <w:r w:rsidRPr="00F91503">
        <w:rPr>
          <w:color w:val="000000"/>
        </w:rPr>
        <w:t>Не толкайся, не кричи, соблюдай порядок.</w:t>
      </w:r>
    </w:p>
    <w:p w:rsidR="003D25B1" w:rsidRPr="00F91503" w:rsidRDefault="003D25B1" w:rsidP="005A4829">
      <w:pPr>
        <w:jc w:val="both"/>
        <w:rPr>
          <w:color w:val="000000"/>
        </w:rPr>
      </w:pPr>
      <w:r w:rsidRPr="00F91503">
        <w:rPr>
          <w:color w:val="000000"/>
        </w:rPr>
        <w:t>Перед едой всегда мой руки.</w:t>
      </w:r>
    </w:p>
    <w:p w:rsidR="003D25B1" w:rsidRPr="00F91503" w:rsidRDefault="003D25B1" w:rsidP="005A4829">
      <w:pPr>
        <w:jc w:val="both"/>
        <w:rPr>
          <w:color w:val="000000"/>
        </w:rPr>
      </w:pPr>
      <w:r w:rsidRPr="00F91503">
        <w:rPr>
          <w:color w:val="000000"/>
        </w:rPr>
        <w:t>Скажи «спасибо» тем, кто тебя накормил.</w:t>
      </w:r>
    </w:p>
    <w:p w:rsidR="003D25B1" w:rsidRPr="00F91503" w:rsidRDefault="003D25B1" w:rsidP="005A4829">
      <w:pPr>
        <w:jc w:val="both"/>
        <w:rPr>
          <w:color w:val="000000"/>
        </w:rPr>
      </w:pPr>
      <w:r w:rsidRPr="00F91503">
        <w:rPr>
          <w:color w:val="000000"/>
        </w:rPr>
        <w:t>Не разговаривай во время еды.</w:t>
      </w:r>
    </w:p>
    <w:p w:rsidR="003D25B1" w:rsidRPr="00F91503" w:rsidRDefault="003D25B1" w:rsidP="005A4829">
      <w:pPr>
        <w:jc w:val="both"/>
        <w:rPr>
          <w:color w:val="000000"/>
        </w:rPr>
      </w:pPr>
      <w:r w:rsidRPr="00F91503">
        <w:rPr>
          <w:color w:val="000000"/>
        </w:rPr>
        <w:t>Не отодвигай свою грязную тарелку в сторону соседа.</w:t>
      </w:r>
    </w:p>
    <w:p w:rsidR="003D25B1" w:rsidRPr="00A029EE" w:rsidRDefault="003D25B1" w:rsidP="005A4829">
      <w:r w:rsidRPr="00A029EE">
        <w:t>Убери за собой посуду. Упражнение 1. Составьте предложения по образцу. Дай мне ложку.</w:t>
      </w:r>
    </w:p>
    <w:p w:rsidR="003D25B1" w:rsidRPr="00A029EE" w:rsidRDefault="003D25B1" w:rsidP="005A4829">
      <w:r w:rsidRPr="00A029EE">
        <w:t>Дай мне, пожалуйста, ложку.</w:t>
      </w:r>
    </w:p>
    <w:p w:rsidR="003D25B1" w:rsidRPr="00A029EE" w:rsidRDefault="003D25B1" w:rsidP="005A4829">
      <w:r w:rsidRPr="00A029EE">
        <w:t>Ложка, хлеб, чайник, чашки, тарелки, нож, масло.</w:t>
      </w:r>
    </w:p>
    <w:p w:rsidR="003D25B1" w:rsidRPr="00A029EE" w:rsidRDefault="003D25B1" w:rsidP="005A4829">
      <w:r w:rsidRPr="00A029EE">
        <w:t>Упражнение 2. Спишите, подчеркните выделенные слова. Запомните их.</w:t>
      </w:r>
    </w:p>
    <w:p w:rsidR="003D25B1" w:rsidRPr="00A029EE" w:rsidRDefault="003D25B1" w:rsidP="005A4829">
      <w:r w:rsidRPr="00A029EE">
        <w:t xml:space="preserve">Положи ложки </w:t>
      </w:r>
      <w:r w:rsidRPr="00A029EE">
        <w:rPr>
          <w:rStyle w:val="42"/>
          <w:rFonts w:ascii="Times New Roman" w:hAnsi="Times New Roman" w:cs="Times New Roman"/>
          <w:b w:val="0"/>
          <w:bCs w:val="0"/>
          <w:lang w:eastAsia="ru-RU"/>
        </w:rPr>
        <w:t xml:space="preserve">на стол. </w:t>
      </w:r>
      <w:r w:rsidRPr="00A029EE">
        <w:t xml:space="preserve">Поставьте стаканы </w:t>
      </w:r>
      <w:r w:rsidRPr="00A029EE">
        <w:rPr>
          <w:rStyle w:val="42"/>
          <w:rFonts w:ascii="Times New Roman" w:hAnsi="Times New Roman" w:cs="Times New Roman"/>
          <w:b w:val="0"/>
          <w:bCs w:val="0"/>
          <w:lang w:eastAsia="ru-RU"/>
        </w:rPr>
        <w:t xml:space="preserve">на стол. </w:t>
      </w:r>
      <w:r w:rsidRPr="00A029EE">
        <w:t xml:space="preserve">Мойте руки </w:t>
      </w:r>
      <w:r w:rsidRPr="00A029EE">
        <w:rPr>
          <w:rStyle w:val="42"/>
          <w:rFonts w:ascii="Times New Roman" w:hAnsi="Times New Roman" w:cs="Times New Roman"/>
          <w:b w:val="0"/>
          <w:bCs w:val="0"/>
          <w:lang w:eastAsia="ru-RU"/>
        </w:rPr>
        <w:t xml:space="preserve">перед едой. </w:t>
      </w:r>
      <w:r w:rsidRPr="00A029EE">
        <w:t>Не разговари</w:t>
      </w:r>
      <w:r w:rsidRPr="00A029EE">
        <w:softHyphen/>
        <w:t xml:space="preserve">вай </w:t>
      </w:r>
      <w:r w:rsidRPr="00A029EE">
        <w:rPr>
          <w:rStyle w:val="42"/>
          <w:rFonts w:ascii="Times New Roman" w:hAnsi="Times New Roman" w:cs="Times New Roman"/>
          <w:b w:val="0"/>
          <w:bCs w:val="0"/>
          <w:lang w:eastAsia="ru-RU"/>
        </w:rPr>
        <w:t xml:space="preserve">во время еды. </w:t>
      </w:r>
      <w:r w:rsidRPr="00A029EE">
        <w:t xml:space="preserve">Ешьте </w:t>
      </w:r>
      <w:r w:rsidRPr="00A029EE">
        <w:rPr>
          <w:rStyle w:val="42"/>
          <w:rFonts w:ascii="Times New Roman" w:hAnsi="Times New Roman" w:cs="Times New Roman"/>
          <w:b w:val="0"/>
          <w:bCs w:val="0"/>
          <w:lang w:eastAsia="ru-RU"/>
        </w:rPr>
        <w:t xml:space="preserve">не торопясь. </w:t>
      </w:r>
      <w:r w:rsidRPr="00A029EE">
        <w:t>Не шу</w:t>
      </w:r>
      <w:r w:rsidRPr="00A029EE">
        <w:softHyphen/>
        <w:t xml:space="preserve">мите, </w:t>
      </w:r>
      <w:r w:rsidRPr="00A029EE">
        <w:rPr>
          <w:rStyle w:val="42"/>
          <w:rFonts w:ascii="Times New Roman" w:hAnsi="Times New Roman" w:cs="Times New Roman"/>
          <w:b w:val="0"/>
          <w:bCs w:val="0"/>
          <w:lang w:eastAsia="ru-RU"/>
        </w:rPr>
        <w:t>пожалуйста.</w:t>
      </w:r>
    </w:p>
    <w:p w:rsidR="003D25B1" w:rsidRPr="00A029EE" w:rsidRDefault="003D25B1" w:rsidP="005A4829">
      <w:r w:rsidRPr="00A029EE">
        <w:rPr>
          <w:rStyle w:val="120"/>
          <w:rFonts w:ascii="Times New Roman" w:hAnsi="Times New Roman" w:cs="Times New Roman"/>
          <w:b w:val="0"/>
          <w:bCs w:val="0"/>
          <w:lang w:eastAsia="ru-RU"/>
        </w:rPr>
        <w:t xml:space="preserve">’‘Упражнение </w:t>
      </w:r>
      <w:r w:rsidRPr="00A029EE">
        <w:t>3. Прочитайте текст. Расскажите о нашей школьной столовой. Найдите слова, обозна</w:t>
      </w:r>
      <w:r w:rsidRPr="00A029EE">
        <w:softHyphen/>
        <w:t>чающие действие, происходящее в настоящий мо</w:t>
      </w:r>
      <w:r w:rsidRPr="00A029EE">
        <w:softHyphen/>
        <w:t>мент и запишите их в повелительной форме, работает - работайте.</w:t>
      </w:r>
    </w:p>
    <w:p w:rsidR="003D25B1" w:rsidRPr="00A029EE" w:rsidRDefault="003D25B1" w:rsidP="005A4829">
      <w:r w:rsidRPr="00A029EE">
        <w:t>Столовая наша уютная и хорошая. В столовой работает поваром тетя Шахло. Она готовит вкус</w:t>
      </w:r>
      <w:r w:rsidRPr="00A029EE">
        <w:softHyphen/>
        <w:t xml:space="preserve">ный суп и пирожки. Дежурные охотно помогают повару накрывать на стол. Они проверяют чисто- </w:t>
      </w:r>
      <w:r w:rsidRPr="00A029EE">
        <w:rPr>
          <w:lang w:val="en-US"/>
        </w:rPr>
        <w:t>iy</w:t>
      </w:r>
      <w:r w:rsidRPr="00A029EE">
        <w:t xml:space="preserve"> рук у ребят перед обедом. Все дети помнят, что перед едой надо мыть руки с мылом. Вова и Гуля едят суп. Карим и Рая едят пюре с котлета</w:t>
      </w:r>
      <w:r w:rsidRPr="00A029EE">
        <w:softHyphen/>
        <w:t>ми. Все пьют горячий чай.</w:t>
      </w:r>
    </w:p>
    <w:p w:rsidR="003D25B1" w:rsidRPr="00A029EE" w:rsidRDefault="003D25B1" w:rsidP="005A4829"/>
    <w:p w:rsidR="003D25B1" w:rsidRPr="00F91503" w:rsidRDefault="003D25B1" w:rsidP="005A4829">
      <w:pPr>
        <w:jc w:val="both"/>
      </w:pPr>
      <w:r>
        <w:rPr>
          <w:color w:val="000000"/>
        </w:rPr>
        <w:t xml:space="preserve"> </w:t>
      </w:r>
    </w:p>
    <w:p w:rsidR="003D25B1" w:rsidRPr="00F91503" w:rsidRDefault="003D25B1" w:rsidP="005A4829">
      <w:pPr>
        <w:jc w:val="both"/>
      </w:pPr>
      <w:r w:rsidRPr="00F91503">
        <w:rPr>
          <w:color w:val="000000"/>
        </w:rPr>
        <w:t>Учителю следует обратить внимание учеников на слова-предлоги</w:t>
      </w:r>
      <w:r>
        <w:t xml:space="preserve"> </w:t>
      </w:r>
      <w:r w:rsidRPr="00F91503">
        <w:rPr>
          <w:color w:val="000000"/>
        </w:rPr>
        <w:t>в,</w:t>
      </w:r>
      <w:r w:rsidRPr="00F91503">
        <w:rPr>
          <w:color w:val="000000"/>
        </w:rPr>
        <w:tab/>
        <w:t>на в упражнениях.</w:t>
      </w:r>
    </w:p>
    <w:p w:rsidR="003D25B1" w:rsidRPr="00F91503" w:rsidRDefault="003D25B1" w:rsidP="005A4829">
      <w:pPr>
        <w:jc w:val="both"/>
      </w:pPr>
      <w:r>
        <w:rPr>
          <w:color w:val="000000"/>
        </w:rPr>
        <w:t xml:space="preserve"> </w:t>
      </w:r>
    </w:p>
    <w:p w:rsidR="003D25B1" w:rsidRPr="00F91503" w:rsidRDefault="003D25B1" w:rsidP="005A4829">
      <w:pPr>
        <w:jc w:val="both"/>
      </w:pPr>
      <w:r w:rsidRPr="00F91503">
        <w:rPr>
          <w:b/>
          <w:bCs/>
          <w:color w:val="000000"/>
        </w:rPr>
        <w:t>Подведение итога урока.</w:t>
      </w:r>
    </w:p>
    <w:p w:rsidR="003D25B1" w:rsidRDefault="003D25B1" w:rsidP="005A4829">
      <w:pPr>
        <w:jc w:val="both"/>
        <w:rPr>
          <w:color w:val="000000"/>
        </w:rPr>
      </w:pPr>
      <w:r w:rsidRPr="00F91503">
        <w:rPr>
          <w:b/>
          <w:bCs/>
          <w:color w:val="000000"/>
        </w:rPr>
        <w:t xml:space="preserve">Домашнее задание: </w:t>
      </w:r>
      <w:r w:rsidRPr="00F91503">
        <w:rPr>
          <w:color w:val="000000"/>
        </w:rPr>
        <w:t>Упражнение 1. Правило.</w:t>
      </w:r>
    </w:p>
    <w:p w:rsidR="003D25B1" w:rsidRDefault="003D25B1" w:rsidP="005A4829">
      <w:pPr>
        <w:jc w:val="both"/>
        <w:rPr>
          <w:color w:val="000000"/>
        </w:rPr>
      </w:pPr>
    </w:p>
    <w:p w:rsidR="003D25B1" w:rsidRDefault="003D25B1" w:rsidP="005A4829">
      <w:pPr>
        <w:jc w:val="both"/>
        <w:rPr>
          <w:color w:val="000000"/>
        </w:rPr>
      </w:pPr>
    </w:p>
    <w:p w:rsidR="003D25B1" w:rsidRDefault="003D25B1" w:rsidP="005A4829">
      <w:pPr>
        <w:jc w:val="both"/>
        <w:rPr>
          <w:color w:val="000000"/>
        </w:rPr>
      </w:pPr>
    </w:p>
    <w:p w:rsidR="003D25B1" w:rsidRDefault="003D25B1" w:rsidP="005A4829">
      <w:pPr>
        <w:jc w:val="both"/>
        <w:rPr>
          <w:color w:val="000000"/>
        </w:rPr>
      </w:pPr>
    </w:p>
    <w:p w:rsidR="003D25B1" w:rsidRDefault="003D25B1" w:rsidP="005A4829">
      <w:pPr>
        <w:jc w:val="both"/>
        <w:rPr>
          <w:color w:val="000000"/>
        </w:rPr>
      </w:pPr>
    </w:p>
    <w:p w:rsidR="003D25B1" w:rsidRDefault="003D25B1" w:rsidP="005A4829">
      <w:pPr>
        <w:jc w:val="both"/>
        <w:rPr>
          <w:rStyle w:val="Emphasis"/>
          <w:b/>
          <w:bCs/>
        </w:rPr>
      </w:pPr>
    </w:p>
    <w:p w:rsidR="003D25B1" w:rsidRDefault="003D25B1" w:rsidP="005A4829">
      <w:pPr>
        <w:jc w:val="both"/>
        <w:rPr>
          <w:rStyle w:val="Emphasis"/>
          <w:b/>
          <w:bCs/>
        </w:rPr>
      </w:pPr>
    </w:p>
    <w:p w:rsidR="003D25B1" w:rsidRPr="00F91503" w:rsidRDefault="003D25B1" w:rsidP="005A4829">
      <w:pPr>
        <w:jc w:val="both"/>
        <w:rPr>
          <w:rStyle w:val="Emphasis"/>
          <w:b/>
          <w:bCs/>
        </w:rPr>
      </w:pPr>
      <w:r w:rsidRPr="00F91503">
        <w:rPr>
          <w:rStyle w:val="Emphasis"/>
          <w:b/>
          <w:bCs/>
        </w:rPr>
        <w:t>Дата урока:__________________                    3 «АБ»   класс</w:t>
      </w:r>
    </w:p>
    <w:p w:rsidR="003D25B1" w:rsidRPr="00474668" w:rsidRDefault="003D25B1" w:rsidP="005A4829">
      <w:pPr>
        <w:jc w:val="both"/>
        <w:rPr>
          <w:color w:val="000000"/>
        </w:rPr>
      </w:pPr>
      <w:r w:rsidRPr="00255972">
        <w:rPr>
          <w:rStyle w:val="Emphasis"/>
          <w:b/>
          <w:bCs/>
        </w:rPr>
        <w:t>Тема урока</w:t>
      </w:r>
      <w:r>
        <w:rPr>
          <w:color w:val="000000"/>
        </w:rPr>
        <w:t xml:space="preserve">  </w:t>
      </w:r>
      <w:r w:rsidRPr="00F91503">
        <w:rPr>
          <w:b/>
          <w:bCs/>
          <w:color w:val="000000"/>
        </w:rPr>
        <w:t>Лексическая тема</w:t>
      </w:r>
      <w:r w:rsidRPr="006E7466">
        <w:rPr>
          <w:color w:val="000000"/>
        </w:rPr>
        <w:t xml:space="preserve">: </w:t>
      </w:r>
      <w:r w:rsidRPr="006E7466">
        <w:rPr>
          <w:b/>
          <w:bCs/>
          <w:color w:val="000000"/>
        </w:rPr>
        <w:t>«Столовая».</w:t>
      </w:r>
    </w:p>
    <w:p w:rsidR="003D25B1" w:rsidRPr="00F91503" w:rsidRDefault="003D25B1" w:rsidP="005A4829">
      <w:pPr>
        <w:jc w:val="both"/>
      </w:pPr>
      <w:r w:rsidRPr="00F91503">
        <w:rPr>
          <w:b/>
          <w:bCs/>
          <w:color w:val="000000"/>
        </w:rPr>
        <w:t xml:space="preserve">Грамматическая тема: </w:t>
      </w:r>
      <w:r w:rsidRPr="00F91503">
        <w:rPr>
          <w:color w:val="000000"/>
        </w:rPr>
        <w:t>«Как выразить повеление, просьбу?».</w:t>
      </w:r>
    </w:p>
    <w:p w:rsidR="003D25B1" w:rsidRPr="00F91503" w:rsidRDefault="003D25B1" w:rsidP="005A4829">
      <w:pPr>
        <w:jc w:val="both"/>
      </w:pPr>
      <w:r w:rsidRPr="00F91503">
        <w:rPr>
          <w:b/>
          <w:bCs/>
          <w:color w:val="000000"/>
        </w:rPr>
        <w:t xml:space="preserve">Цель: </w:t>
      </w:r>
      <w:r w:rsidRPr="00F91503">
        <w:rPr>
          <w:color w:val="000000"/>
        </w:rPr>
        <w:t>Выработать у учеников правильное написание предлогов</w:t>
      </w:r>
    </w:p>
    <w:p w:rsidR="003D25B1" w:rsidRPr="00F91503" w:rsidRDefault="003D25B1" w:rsidP="005A4829">
      <w:pPr>
        <w:jc w:val="both"/>
      </w:pPr>
      <w:r w:rsidRPr="00F91503">
        <w:rPr>
          <w:color w:val="000000"/>
        </w:rPr>
        <w:t>Учить детей соблюдать правила вежливости при взаимоотноше</w:t>
      </w:r>
      <w:r w:rsidRPr="00F91503">
        <w:rPr>
          <w:color w:val="000000"/>
        </w:rPr>
        <w:softHyphen/>
        <w:t>ниях мальчиков и девочек; детей и взрослых.</w:t>
      </w:r>
    </w:p>
    <w:p w:rsidR="003D25B1" w:rsidRPr="00F91503" w:rsidRDefault="003D25B1" w:rsidP="005A4829">
      <w:pPr>
        <w:jc w:val="center"/>
      </w:pPr>
      <w:r w:rsidRPr="00F91503">
        <w:rPr>
          <w:b/>
          <w:bCs/>
          <w:color w:val="000000"/>
        </w:rPr>
        <w:t>ХОД УРОКА</w:t>
      </w:r>
    </w:p>
    <w:p w:rsidR="003D25B1" w:rsidRPr="00F91503" w:rsidRDefault="003D25B1" w:rsidP="005A4829">
      <w:pPr>
        <w:jc w:val="both"/>
        <w:rPr>
          <w:b/>
          <w:bCs/>
          <w:color w:val="000000"/>
        </w:rPr>
      </w:pPr>
      <w:r w:rsidRPr="00F91503">
        <w:rPr>
          <w:b/>
          <w:bCs/>
          <w:color w:val="000000"/>
        </w:rPr>
        <w:t>Организационный момент.</w:t>
      </w:r>
    </w:p>
    <w:p w:rsidR="003D25B1" w:rsidRPr="00F91503" w:rsidRDefault="003D25B1" w:rsidP="005A4829">
      <w:pPr>
        <w:jc w:val="both"/>
        <w:rPr>
          <w:b/>
          <w:bCs/>
          <w:color w:val="000000"/>
        </w:rPr>
      </w:pPr>
      <w:r w:rsidRPr="00F91503">
        <w:rPr>
          <w:b/>
          <w:bCs/>
          <w:color w:val="000000"/>
        </w:rPr>
        <w:t>Проверка домашнего задания.</w:t>
      </w:r>
    </w:p>
    <w:p w:rsidR="003D25B1" w:rsidRPr="00F91503" w:rsidRDefault="003D25B1" w:rsidP="005A4829">
      <w:pPr>
        <w:jc w:val="both"/>
        <w:rPr>
          <w:b/>
          <w:bCs/>
          <w:color w:val="000000"/>
        </w:rPr>
      </w:pPr>
      <w:r w:rsidRPr="00F91503">
        <w:rPr>
          <w:b/>
          <w:bCs/>
          <w:color w:val="000000"/>
        </w:rPr>
        <w:t>Работа но теме.</w:t>
      </w:r>
    </w:p>
    <w:p w:rsidR="003D25B1" w:rsidRPr="00F91503" w:rsidRDefault="003D25B1" w:rsidP="005A4829">
      <w:pPr>
        <w:jc w:val="both"/>
      </w:pPr>
      <w:r w:rsidRPr="00F91503">
        <w:rPr>
          <w:color w:val="000000"/>
        </w:rPr>
        <w:t>Учитель: Ребята, а нравится ли вам приходить в школьную столовую? Вкусно ли готовят наши повара? Нужно ли их благодарить за при</w:t>
      </w:r>
      <w:r w:rsidRPr="00F91503">
        <w:rPr>
          <w:color w:val="000000"/>
        </w:rPr>
        <w:softHyphen/>
        <w:t>готовленную еду?</w:t>
      </w:r>
    </w:p>
    <w:p w:rsidR="003D25B1" w:rsidRPr="00F91503" w:rsidRDefault="003D25B1" w:rsidP="005A4829">
      <w:pPr>
        <w:jc w:val="both"/>
      </w:pPr>
      <w:r w:rsidRPr="00F91503">
        <w:rPr>
          <w:color w:val="000000"/>
        </w:rPr>
        <w:t>Ответы учеников.</w:t>
      </w:r>
    </w:p>
    <w:p w:rsidR="003D25B1" w:rsidRDefault="003D25B1" w:rsidP="005A4829">
      <w:r w:rsidRPr="00F91503">
        <w:t>Чтение правила. Привести собственные примеры.</w:t>
      </w:r>
      <w:r w:rsidRPr="00FC5901">
        <w:t xml:space="preserve"> </w:t>
      </w:r>
      <w:r>
        <w:t>Упражнение 4. Прочитайте диалог. Придумайте свой вариант.</w:t>
      </w:r>
    </w:p>
    <w:p w:rsidR="003D25B1" w:rsidRDefault="003D25B1" w:rsidP="005A4829">
      <w:r>
        <w:t>Здравствуйте, дядя Рахмат!</w:t>
      </w:r>
    </w:p>
    <w:p w:rsidR="003D25B1" w:rsidRDefault="003D25B1" w:rsidP="005A4829">
      <w:r>
        <w:t>Здравствуй, Шариф!</w:t>
      </w:r>
    </w:p>
    <w:p w:rsidR="003D25B1" w:rsidRDefault="003D25B1" w:rsidP="005A4829">
      <w:r>
        <w:t>Я хочу пообедать.</w:t>
      </w:r>
    </w:p>
    <w:p w:rsidR="003D25B1" w:rsidRDefault="003D25B1" w:rsidP="005A4829">
      <w:r>
        <w:t>Пожалуйста. Что тебе дать?</w:t>
      </w:r>
    </w:p>
    <w:p w:rsidR="003D25B1" w:rsidRDefault="003D25B1" w:rsidP="005A4829">
      <w:r>
        <w:t>Дайте мне, пожалуйста, борщ и компот.</w:t>
      </w:r>
    </w:p>
    <w:p w:rsidR="003D25B1" w:rsidRDefault="003D25B1" w:rsidP="005A4829">
      <w:r>
        <w:t>Возьми поднос и бери свой обед. Приятного аппетита.</w:t>
      </w:r>
    </w:p>
    <w:p w:rsidR="003D25B1" w:rsidRDefault="003D25B1" w:rsidP="005A4829">
      <w:r>
        <w:t>Спасибо.</w:t>
      </w:r>
    </w:p>
    <w:p w:rsidR="003D25B1" w:rsidRDefault="003D25B1" w:rsidP="005A4829">
      <w:r>
        <w:rPr>
          <w:rStyle w:val="a2"/>
        </w:rPr>
        <w:t xml:space="preserve">обед </w:t>
      </w:r>
      <w:r>
        <w:t xml:space="preserve">- </w:t>
      </w:r>
      <w:r>
        <w:rPr>
          <w:lang w:val="en-US"/>
        </w:rPr>
        <w:t>tushlik</w:t>
      </w:r>
      <w:r w:rsidRPr="00075ACD">
        <w:t xml:space="preserve"> </w:t>
      </w:r>
      <w:r>
        <w:rPr>
          <w:rStyle w:val="a2"/>
        </w:rPr>
        <w:t xml:space="preserve">поднос </w:t>
      </w:r>
      <w:r>
        <w:t xml:space="preserve">- </w:t>
      </w:r>
      <w:r>
        <w:rPr>
          <w:lang w:val="en-US"/>
        </w:rPr>
        <w:t>patnis</w:t>
      </w:r>
    </w:p>
    <w:p w:rsidR="003D25B1" w:rsidRDefault="003D25B1" w:rsidP="005A4829">
      <w:r>
        <w:t>Упражнение 5. Опишите фотографию. Что ребята выбрали сегодня на обед?</w:t>
      </w:r>
    </w:p>
    <w:p w:rsidR="003D25B1" w:rsidRPr="00F91503" w:rsidRDefault="003D25B1" w:rsidP="005A4829">
      <w:pPr>
        <w:jc w:val="both"/>
      </w:pPr>
    </w:p>
    <w:p w:rsidR="003D25B1" w:rsidRPr="00F91503" w:rsidRDefault="003D25B1" w:rsidP="005A4829">
      <w:pPr>
        <w:jc w:val="both"/>
        <w:rPr>
          <w:b/>
          <w:bCs/>
          <w:color w:val="000000"/>
        </w:rPr>
      </w:pPr>
      <w:r w:rsidRPr="00F91503">
        <w:rPr>
          <w:b/>
          <w:bCs/>
          <w:color w:val="000000"/>
        </w:rPr>
        <w:t>Закрепление темы.</w:t>
      </w:r>
    </w:p>
    <w:p w:rsidR="003D25B1" w:rsidRPr="00F91503" w:rsidRDefault="003D25B1" w:rsidP="005A4829">
      <w:pPr>
        <w:jc w:val="both"/>
      </w:pPr>
      <w:r w:rsidRPr="00F91503">
        <w:rPr>
          <w:color w:val="000000"/>
        </w:rPr>
        <w:t>Чтение текста из упражнения 3.</w:t>
      </w:r>
    </w:p>
    <w:p w:rsidR="003D25B1" w:rsidRDefault="003D25B1" w:rsidP="005A4829">
      <w:r w:rsidRPr="00F91503">
        <w:t>Работа по картинке из упражнения 5.</w:t>
      </w:r>
      <w:r w:rsidRPr="00FC5901">
        <w:t xml:space="preserve"> </w:t>
      </w:r>
      <w:r>
        <w:t>Упражнение 6. Вспомните пословицы на русском языке о хлебе. Объясните их содержание.</w:t>
      </w:r>
    </w:p>
    <w:p w:rsidR="003D25B1" w:rsidRDefault="003D25B1" w:rsidP="005A4829">
      <w:r>
        <w:t>Составьте устный рассказ на тем' «Друзья за столом».</w:t>
      </w:r>
    </w:p>
    <w:p w:rsidR="003D25B1" w:rsidRDefault="003D25B1" w:rsidP="005A4829">
      <w:r>
        <w:t xml:space="preserve">"Упражнение 8. Со словосочетаниями </w:t>
      </w:r>
      <w:r>
        <w:rPr>
          <w:rStyle w:val="a2"/>
        </w:rPr>
        <w:t xml:space="preserve">поставь чашки, глубокие тарелки, убери посуду, грязные ложки </w:t>
      </w:r>
      <w:r>
        <w:t>составьте предложения по образцу.</w:t>
      </w:r>
    </w:p>
    <w:p w:rsidR="003D25B1" w:rsidRDefault="003D25B1" w:rsidP="005A4829">
      <w:r>
        <w:t>Поставь, пожалуйста, чашки в шкаф.</w:t>
      </w:r>
    </w:p>
    <w:p w:rsidR="003D25B1" w:rsidRDefault="003D25B1" w:rsidP="005A4829">
      <w:r>
        <w:rPr>
          <w:rStyle w:val="13pt"/>
        </w:rPr>
        <w:t xml:space="preserve"> </w:t>
      </w:r>
      <w:r>
        <w:rPr>
          <w:rStyle w:val="5pt"/>
          <w:lang w:eastAsia="ru-RU"/>
        </w:rPr>
        <w:t xml:space="preserve">. </w:t>
      </w:r>
      <w:r>
        <w:t>Прочитайте диалог по ролям.   судите в классе правила этикета.</w:t>
      </w:r>
    </w:p>
    <w:p w:rsidR="003D25B1" w:rsidRDefault="003D25B1" w:rsidP="005A4829">
      <w:r>
        <w:t>Вася и Икром после четвёртого урока зашли столовую. Вася сказал повару:</w:t>
      </w:r>
    </w:p>
    <w:p w:rsidR="003D25B1" w:rsidRDefault="003D25B1" w:rsidP="005A4829">
      <w:r>
        <w:t>Азим-ака, что сегодня приготовили на первое</w:t>
      </w:r>
    </w:p>
    <w:p w:rsidR="003D25B1" w:rsidRDefault="003D25B1" w:rsidP="005A4829">
      <w:r>
        <w:t>На первое - шурпа, а на второе - плов.</w:t>
      </w:r>
    </w:p>
    <w:p w:rsidR="003D25B1" w:rsidRDefault="003D25B1" w:rsidP="005A4829">
      <w:r>
        <w:t>Дайте мне шурпу.</w:t>
      </w:r>
    </w:p>
    <w:p w:rsidR="003D25B1" w:rsidRDefault="003D25B1" w:rsidP="005A4829">
      <w:r>
        <w:t>А мне - плов, - сказал Икром.</w:t>
      </w:r>
    </w:p>
    <w:p w:rsidR="003D25B1" w:rsidRDefault="003D25B1" w:rsidP="005A4829">
      <w:r>
        <w:t>Пожалуйста, аккуратно поставьте тарелки н поднос. Кушайте!</w:t>
      </w:r>
    </w:p>
    <w:p w:rsidR="003D25B1" w:rsidRDefault="003D25B1" w:rsidP="005A4829">
      <w:r>
        <w:t>Большое спасибо, - произнесли мальчики.</w:t>
      </w:r>
    </w:p>
    <w:p w:rsidR="003D25B1" w:rsidRDefault="003D25B1" w:rsidP="005A4829">
      <w:r>
        <w:t xml:space="preserve">  этикет - </w:t>
      </w:r>
      <w:r>
        <w:rPr>
          <w:lang w:val="en-US"/>
        </w:rPr>
        <w:t>odob</w:t>
      </w:r>
      <w:r w:rsidRPr="00FC5901">
        <w:t>-</w:t>
      </w:r>
      <w:r>
        <w:rPr>
          <w:lang w:val="en-US"/>
        </w:rPr>
        <w:t>axloq</w:t>
      </w:r>
      <w:r w:rsidRPr="00FC5901">
        <w:t xml:space="preserve"> </w:t>
      </w:r>
      <w:r>
        <w:rPr>
          <w:lang w:val="en-US"/>
        </w:rPr>
        <w:t>qoidalari</w:t>
      </w:r>
    </w:p>
    <w:p w:rsidR="003D25B1" w:rsidRPr="00F91503" w:rsidRDefault="003D25B1" w:rsidP="005A4829">
      <w:pPr>
        <w:jc w:val="both"/>
      </w:pPr>
    </w:p>
    <w:p w:rsidR="003D25B1" w:rsidRPr="00F91503" w:rsidRDefault="003D25B1" w:rsidP="005A4829">
      <w:pPr>
        <w:jc w:val="both"/>
      </w:pPr>
      <w:r w:rsidRPr="00F91503">
        <w:rPr>
          <w:color w:val="000000"/>
        </w:rPr>
        <w:t xml:space="preserve">Составление диалогов «В столовой», «В детском кафе». </w:t>
      </w:r>
      <w:r>
        <w:rPr>
          <w:color w:val="000000"/>
        </w:rPr>
        <w:t xml:space="preserve"> </w:t>
      </w:r>
    </w:p>
    <w:p w:rsidR="003D25B1" w:rsidRPr="00F91503" w:rsidRDefault="003D25B1" w:rsidP="005A4829">
      <w:pPr>
        <w:jc w:val="both"/>
        <w:rPr>
          <w:b/>
          <w:bCs/>
          <w:color w:val="000000"/>
        </w:rPr>
      </w:pPr>
      <w:r w:rsidRPr="00F91503">
        <w:rPr>
          <w:b/>
          <w:bCs/>
          <w:color w:val="000000"/>
        </w:rPr>
        <w:t>Подведение итога урока:</w:t>
      </w:r>
    </w:p>
    <w:p w:rsidR="003D25B1" w:rsidRPr="00F91503" w:rsidRDefault="003D25B1" w:rsidP="005A4829">
      <w:pPr>
        <w:jc w:val="both"/>
      </w:pPr>
      <w:r w:rsidRPr="00F91503">
        <w:rPr>
          <w:color w:val="000000"/>
        </w:rPr>
        <w:t>Рефлексивная деятельность детей по таблице (над доской):</w:t>
      </w:r>
    </w:p>
    <w:p w:rsidR="003D25B1" w:rsidRPr="00F91503" w:rsidRDefault="003D25B1" w:rsidP="005A4829">
      <w:pPr>
        <w:jc w:val="both"/>
      </w:pPr>
      <w:r>
        <w:rPr>
          <w:color w:val="000000"/>
        </w:rPr>
        <w:t xml:space="preserve"> </w:t>
      </w:r>
    </w:p>
    <w:p w:rsidR="003D25B1" w:rsidRDefault="003D25B1" w:rsidP="005A4829">
      <w:pPr>
        <w:jc w:val="both"/>
        <w:rPr>
          <w:color w:val="000000"/>
        </w:rPr>
      </w:pPr>
      <w:r w:rsidRPr="00F91503">
        <w:rPr>
          <w:b/>
          <w:bCs/>
          <w:color w:val="000000"/>
        </w:rPr>
        <w:t xml:space="preserve">Домашнее задание. </w:t>
      </w:r>
      <w:r w:rsidRPr="00F91503">
        <w:rPr>
          <w:color w:val="000000"/>
        </w:rPr>
        <w:t>Составить на стол», возможно обыграть в классе</w:t>
      </w:r>
    </w:p>
    <w:p w:rsidR="003D25B1" w:rsidRDefault="003D25B1" w:rsidP="005A4829">
      <w:pPr>
        <w:jc w:val="both"/>
        <w:rPr>
          <w:color w:val="000000"/>
        </w:rPr>
      </w:pPr>
    </w:p>
    <w:p w:rsidR="003D25B1" w:rsidRDefault="003D25B1" w:rsidP="005A4829">
      <w:pPr>
        <w:jc w:val="both"/>
        <w:rPr>
          <w:color w:val="000000"/>
        </w:rPr>
      </w:pPr>
    </w:p>
    <w:p w:rsidR="003D25B1" w:rsidRDefault="003D25B1" w:rsidP="005A4829">
      <w:pPr>
        <w:jc w:val="both"/>
        <w:rPr>
          <w:color w:val="000000"/>
        </w:rPr>
      </w:pPr>
    </w:p>
    <w:p w:rsidR="003D25B1" w:rsidRDefault="003D25B1" w:rsidP="005A4829">
      <w:pPr>
        <w:jc w:val="both"/>
        <w:rPr>
          <w:color w:val="000000"/>
        </w:rPr>
      </w:pPr>
    </w:p>
    <w:p w:rsidR="003D25B1" w:rsidRDefault="003D25B1" w:rsidP="005A4829">
      <w:pPr>
        <w:jc w:val="both"/>
        <w:rPr>
          <w:color w:val="000000"/>
        </w:rPr>
      </w:pPr>
    </w:p>
    <w:p w:rsidR="003D25B1" w:rsidRDefault="003D25B1" w:rsidP="005A4829">
      <w:pPr>
        <w:jc w:val="both"/>
        <w:rPr>
          <w:color w:val="000000"/>
        </w:rPr>
      </w:pPr>
    </w:p>
    <w:p w:rsidR="003D25B1" w:rsidRDefault="003D25B1" w:rsidP="005A4829">
      <w:pPr>
        <w:jc w:val="both"/>
        <w:rPr>
          <w:b/>
          <w:bCs/>
          <w:color w:val="000000"/>
        </w:rPr>
      </w:pPr>
    </w:p>
    <w:p w:rsidR="003D25B1" w:rsidRDefault="003D25B1" w:rsidP="005A4829">
      <w:pPr>
        <w:jc w:val="both"/>
        <w:rPr>
          <w:b/>
          <w:bCs/>
          <w:color w:val="000000"/>
        </w:rPr>
      </w:pPr>
    </w:p>
    <w:p w:rsidR="003D25B1" w:rsidRPr="00F91503" w:rsidRDefault="003D25B1" w:rsidP="005A4829">
      <w:pPr>
        <w:jc w:val="both"/>
        <w:rPr>
          <w:b/>
          <w:bCs/>
          <w:color w:val="000000"/>
        </w:rPr>
      </w:pPr>
    </w:p>
    <w:p w:rsidR="003D25B1" w:rsidRPr="00F91503" w:rsidRDefault="003D25B1" w:rsidP="005A4829">
      <w:pPr>
        <w:jc w:val="both"/>
        <w:rPr>
          <w:rStyle w:val="Emphasis"/>
          <w:b/>
          <w:bCs/>
        </w:rPr>
      </w:pPr>
      <w:r w:rsidRPr="00F91503">
        <w:rPr>
          <w:rStyle w:val="Emphasis"/>
          <w:b/>
          <w:bCs/>
        </w:rPr>
        <w:t>Дата урока:__________________                    3 «АБ»   класс</w:t>
      </w:r>
    </w:p>
    <w:p w:rsidR="003D25B1" w:rsidRPr="00F91503" w:rsidRDefault="003D25B1" w:rsidP="005A4829">
      <w:pPr>
        <w:jc w:val="both"/>
      </w:pPr>
      <w:r w:rsidRPr="00255972">
        <w:rPr>
          <w:rStyle w:val="Emphasis"/>
          <w:b/>
          <w:bCs/>
        </w:rPr>
        <w:t>Тема урока</w:t>
      </w:r>
      <w:r>
        <w:rPr>
          <w:color w:val="000000"/>
        </w:rPr>
        <w:t xml:space="preserve">  </w:t>
      </w:r>
      <w:r w:rsidRPr="00F91503">
        <w:rPr>
          <w:b/>
          <w:bCs/>
          <w:color w:val="000000"/>
        </w:rPr>
        <w:t xml:space="preserve">УРОК 23 Лексическая тема: </w:t>
      </w:r>
      <w:r w:rsidRPr="00877E08">
        <w:rPr>
          <w:b/>
          <w:bCs/>
          <w:color w:val="000000"/>
        </w:rPr>
        <w:t>«Читаем сами.</w:t>
      </w:r>
    </w:p>
    <w:p w:rsidR="003D25B1" w:rsidRPr="00F91503" w:rsidRDefault="003D25B1" w:rsidP="005A4829">
      <w:pPr>
        <w:jc w:val="both"/>
      </w:pPr>
      <w:r w:rsidRPr="00F91503">
        <w:rPr>
          <w:b/>
          <w:bCs/>
          <w:color w:val="000000"/>
        </w:rPr>
        <w:t xml:space="preserve">Грамматическая тема: </w:t>
      </w:r>
      <w:r w:rsidRPr="00F91503">
        <w:rPr>
          <w:color w:val="000000"/>
        </w:rPr>
        <w:t>Как сказать об объекте действия ».</w:t>
      </w:r>
    </w:p>
    <w:p w:rsidR="003D25B1" w:rsidRPr="00F91503" w:rsidRDefault="003D25B1" w:rsidP="005A4829">
      <w:pPr>
        <w:jc w:val="both"/>
      </w:pPr>
      <w:r w:rsidRPr="00F91503">
        <w:rPr>
          <w:b/>
          <w:bCs/>
          <w:color w:val="000000"/>
        </w:rPr>
        <w:t xml:space="preserve">Цель: </w:t>
      </w:r>
      <w:r w:rsidRPr="00F91503">
        <w:rPr>
          <w:color w:val="000000"/>
        </w:rPr>
        <w:t>Выразительное чтение. Умение по слайдам рассказать об объекте действия. Расширение словарного запаса, умение использо</w:t>
      </w:r>
      <w:r w:rsidRPr="00F91503">
        <w:rPr>
          <w:color w:val="000000"/>
        </w:rPr>
        <w:softHyphen/>
        <w:t>вать словарный запас при ответах. Умение использовать в речи име</w:t>
      </w:r>
      <w:r w:rsidRPr="00F91503">
        <w:rPr>
          <w:color w:val="000000"/>
        </w:rPr>
        <w:softHyphen/>
        <w:t>на существительные, глаголы. Работа в группах и коллективно.</w:t>
      </w:r>
    </w:p>
    <w:p w:rsidR="003D25B1" w:rsidRPr="00F91503" w:rsidRDefault="003D25B1" w:rsidP="005A4829">
      <w:pPr>
        <w:jc w:val="center"/>
      </w:pPr>
      <w:r w:rsidRPr="00F91503">
        <w:rPr>
          <w:b/>
          <w:bCs/>
          <w:color w:val="000000"/>
        </w:rPr>
        <w:t>ХОД УРОКА</w:t>
      </w:r>
    </w:p>
    <w:p w:rsidR="003D25B1" w:rsidRPr="00F91503" w:rsidRDefault="003D25B1" w:rsidP="005A4829">
      <w:pPr>
        <w:jc w:val="both"/>
        <w:rPr>
          <w:b/>
          <w:bCs/>
          <w:color w:val="000000"/>
        </w:rPr>
      </w:pPr>
      <w:r w:rsidRPr="00F91503">
        <w:rPr>
          <w:b/>
          <w:bCs/>
          <w:color w:val="000000"/>
        </w:rPr>
        <w:t>Организационный момент.</w:t>
      </w:r>
    </w:p>
    <w:p w:rsidR="003D25B1" w:rsidRPr="00F91503" w:rsidRDefault="003D25B1" w:rsidP="005A4829">
      <w:pPr>
        <w:jc w:val="both"/>
        <w:rPr>
          <w:b/>
          <w:bCs/>
          <w:color w:val="000000"/>
        </w:rPr>
      </w:pPr>
      <w:r w:rsidRPr="00F91503">
        <w:rPr>
          <w:b/>
          <w:bCs/>
          <w:color w:val="000000"/>
        </w:rPr>
        <w:t xml:space="preserve">Проверка домашнего задания. </w:t>
      </w:r>
      <w:r w:rsidRPr="00F91503">
        <w:rPr>
          <w:color w:val="000000"/>
        </w:rPr>
        <w:t>Дидактическая игра «В столовой».</w:t>
      </w:r>
    </w:p>
    <w:p w:rsidR="003D25B1" w:rsidRPr="00F91503" w:rsidRDefault="003D25B1" w:rsidP="005A4829">
      <w:pPr>
        <w:jc w:val="both"/>
      </w:pPr>
      <w:r w:rsidRPr="00F91503">
        <w:rPr>
          <w:color w:val="000000"/>
        </w:rPr>
        <w:t>Взаимопроверка письменного домашнего задания.</w:t>
      </w:r>
    </w:p>
    <w:p w:rsidR="003D25B1" w:rsidRPr="00F91503" w:rsidRDefault="003D25B1" w:rsidP="005A4829">
      <w:pPr>
        <w:jc w:val="both"/>
        <w:rPr>
          <w:color w:val="000000"/>
        </w:rPr>
      </w:pPr>
      <w:r w:rsidRPr="00F91503">
        <w:rPr>
          <w:color w:val="000000"/>
        </w:rPr>
        <w:t>Введение, объяснение и первичное закрепление новой темы урока.</w:t>
      </w:r>
    </w:p>
    <w:p w:rsidR="003D25B1" w:rsidRPr="00F91503" w:rsidRDefault="003D25B1" w:rsidP="005A4829">
      <w:pPr>
        <w:jc w:val="both"/>
        <w:rPr>
          <w:color w:val="000000"/>
        </w:rPr>
      </w:pPr>
      <w:r w:rsidRPr="00F91503">
        <w:rPr>
          <w:color w:val="000000"/>
        </w:rPr>
        <w:t>Работа но правилу, ответы на вопросы.</w:t>
      </w:r>
    </w:p>
    <w:p w:rsidR="003D25B1" w:rsidRPr="00F91503" w:rsidRDefault="003D25B1" w:rsidP="005A4829">
      <w:pPr>
        <w:jc w:val="both"/>
        <w:rPr>
          <w:color w:val="000000"/>
        </w:rPr>
      </w:pPr>
      <w:r w:rsidRPr="00F91503">
        <w:rPr>
          <w:color w:val="000000"/>
        </w:rPr>
        <w:t>Работа по упражнению 1. Чтение текста</w:t>
      </w:r>
    </w:p>
    <w:p w:rsidR="003D25B1" w:rsidRPr="00F91503" w:rsidRDefault="003D25B1" w:rsidP="005A4829">
      <w:pPr>
        <w:jc w:val="both"/>
        <w:rPr>
          <w:color w:val="000000"/>
        </w:rPr>
      </w:pPr>
      <w:r w:rsidRPr="00F91503">
        <w:rPr>
          <w:color w:val="000000"/>
        </w:rPr>
        <w:t>Чистоговорка</w:t>
      </w:r>
    </w:p>
    <w:p w:rsidR="003D25B1" w:rsidRPr="00F91503" w:rsidRDefault="003D25B1" w:rsidP="005A4829">
      <w:pPr>
        <w:jc w:val="both"/>
      </w:pPr>
      <w:r w:rsidRPr="00F91503">
        <w:rPr>
          <w:color w:val="000000"/>
        </w:rPr>
        <w:t>«За-за-за» - какие черные глаза; ка-ка-ка - течет быстрая река.</w:t>
      </w:r>
    </w:p>
    <w:p w:rsidR="003D25B1" w:rsidRPr="00F91503" w:rsidRDefault="003D25B1" w:rsidP="005A4829">
      <w:pPr>
        <w:jc w:val="both"/>
        <w:rPr>
          <w:color w:val="000000"/>
        </w:rPr>
      </w:pPr>
      <w:r w:rsidRPr="00474668">
        <w:rPr>
          <w:b/>
          <w:bCs/>
          <w:color w:val="000000"/>
        </w:rPr>
        <w:t>Физкультминутка</w:t>
      </w:r>
      <w:r w:rsidRPr="00F91503">
        <w:rPr>
          <w:color w:val="000000"/>
        </w:rPr>
        <w:t xml:space="preserve"> «Спортсмены».</w:t>
      </w:r>
    </w:p>
    <w:p w:rsidR="003D25B1" w:rsidRPr="00FC5901" w:rsidRDefault="003D25B1" w:rsidP="005A4829">
      <w:pPr>
        <w:jc w:val="both"/>
        <w:rPr>
          <w:color w:val="000000"/>
        </w:rPr>
      </w:pPr>
      <w:r w:rsidRPr="00F91503">
        <w:rPr>
          <w:color w:val="000000"/>
        </w:rPr>
        <w:t>Просмотр слайдов с илл</w:t>
      </w:r>
      <w:r>
        <w:rPr>
          <w:color w:val="000000"/>
        </w:rPr>
        <w:t xml:space="preserve">юстрациями из книг. Комментарий </w:t>
      </w:r>
      <w:r w:rsidRPr="00F91503">
        <w:rPr>
          <w:color w:val="000000"/>
        </w:rPr>
        <w:t>к ним.</w:t>
      </w:r>
    </w:p>
    <w:p w:rsidR="003D25B1" w:rsidRPr="00F91503" w:rsidRDefault="003D25B1" w:rsidP="005A4829">
      <w:pPr>
        <w:jc w:val="both"/>
        <w:rPr>
          <w:color w:val="000000"/>
        </w:rPr>
      </w:pPr>
      <w:r w:rsidRPr="00F91503">
        <w:rPr>
          <w:color w:val="000000"/>
        </w:rPr>
        <w:t>Словарная работа: журнал, газета.</w:t>
      </w:r>
    </w:p>
    <w:p w:rsidR="003D25B1" w:rsidRPr="00F91503" w:rsidRDefault="003D25B1" w:rsidP="005A4829">
      <w:pPr>
        <w:jc w:val="both"/>
        <w:rPr>
          <w:color w:val="000000"/>
        </w:rPr>
      </w:pPr>
      <w:r w:rsidRPr="00F91503">
        <w:rPr>
          <w:color w:val="000000"/>
        </w:rPr>
        <w:t>Составление предложений с данными словами.</w:t>
      </w:r>
    </w:p>
    <w:p w:rsidR="003D25B1" w:rsidRPr="00F91503" w:rsidRDefault="003D25B1" w:rsidP="005A4829">
      <w:pPr>
        <w:jc w:val="both"/>
        <w:rPr>
          <w:color w:val="000000"/>
        </w:rPr>
      </w:pPr>
      <w:r w:rsidRPr="00F91503">
        <w:rPr>
          <w:color w:val="000000"/>
        </w:rPr>
        <w:t>Работа по новому правилу на слайдах, составление соб</w:t>
      </w:r>
      <w:r w:rsidRPr="00F91503">
        <w:rPr>
          <w:color w:val="000000"/>
        </w:rPr>
        <w:softHyphen/>
        <w:t>ственных примеров.</w:t>
      </w:r>
    </w:p>
    <w:p w:rsidR="003D25B1" w:rsidRPr="00474668" w:rsidRDefault="003D25B1" w:rsidP="005A4829">
      <w:pPr>
        <w:jc w:val="both"/>
        <w:rPr>
          <w:b/>
          <w:bCs/>
          <w:color w:val="000000"/>
        </w:rPr>
      </w:pPr>
      <w:r>
        <w:rPr>
          <w:noProof/>
        </w:rPr>
        <w:pict>
          <v:shape id="Рисунок 5" o:spid="_x0000_s1027" type="#_x0000_t75" style="position:absolute;left:0;text-align:left;margin-left:414.35pt;margin-top:5.8pt;width:106.55pt;height:72.5pt;z-index:-251670528;visibility:visible;mso-wrap-distance-left:5pt;mso-wrap-distance-right:5pt;mso-position-horizontal-relative:margin" wrapcoords="-152 0 -152 21377 21600 21377 21600 0 -152 0">
            <v:imagedata r:id="rId6" o:title=""/>
            <w10:wrap type="tight" anchorx="margin"/>
          </v:shape>
        </w:pict>
      </w:r>
      <w:r w:rsidRPr="00474668">
        <w:rPr>
          <w:b/>
          <w:bCs/>
          <w:color w:val="000000"/>
        </w:rPr>
        <w:t>Закрепление:</w:t>
      </w:r>
    </w:p>
    <w:p w:rsidR="003D25B1" w:rsidRDefault="003D25B1" w:rsidP="005A4829">
      <w:r>
        <w:t>Упражнение 1. Прочитайте стихотворение и закон- лте его.</w:t>
      </w:r>
    </w:p>
    <w:p w:rsidR="003D25B1" w:rsidRDefault="003D25B1" w:rsidP="005A4829">
      <w:r>
        <w:t>За страницею страница - С нею можно в путь пуститься,</w:t>
      </w:r>
    </w:p>
    <w:p w:rsidR="003D25B1" w:rsidRDefault="003D25B1" w:rsidP="005A4829">
      <w:r>
        <w:t>С ней всегда легка дорога,</w:t>
      </w:r>
    </w:p>
    <w:p w:rsidR="003D25B1" w:rsidRDefault="003D25B1" w:rsidP="005A4829">
      <w:r>
        <w:t>С ней узнаешь очень много.</w:t>
      </w:r>
    </w:p>
    <w:p w:rsidR="003D25B1" w:rsidRDefault="003D25B1" w:rsidP="005A4829">
      <w:r>
        <w:t>Часто я прошу братишку:</w:t>
      </w:r>
    </w:p>
    <w:p w:rsidR="003D25B1" w:rsidRDefault="003D25B1" w:rsidP="005A4829">
      <w:r>
        <w:t>Прочитай мне эту ...</w:t>
      </w:r>
    </w:p>
    <w:p w:rsidR="003D25B1" w:rsidRDefault="003D25B1" w:rsidP="005A4829">
      <w:r>
        <w:t>П. Мумин.</w:t>
      </w:r>
    </w:p>
    <w:p w:rsidR="003D25B1" w:rsidRDefault="003D25B1" w:rsidP="005A4829">
      <w:r>
        <w:t>1- О чём это стихотворение?</w:t>
      </w:r>
    </w:p>
    <w:p w:rsidR="003D25B1" w:rsidRDefault="003D25B1" w:rsidP="005A4829">
      <w:r>
        <w:t>Любите ли вы читать?</w:t>
      </w:r>
    </w:p>
    <w:p w:rsidR="003D25B1" w:rsidRDefault="003D25B1" w:rsidP="005A4829">
      <w:r>
        <w:t xml:space="preserve">в путь пуститься - </w:t>
      </w:r>
      <w:r>
        <w:rPr>
          <w:rStyle w:val="23"/>
          <w:b w:val="0"/>
          <w:bCs w:val="0"/>
        </w:rPr>
        <w:t>yo</w:t>
      </w:r>
      <w:r w:rsidRPr="00793F99">
        <w:rPr>
          <w:rStyle w:val="23"/>
          <w:b w:val="0"/>
          <w:bCs w:val="0"/>
        </w:rPr>
        <w:t>‘</w:t>
      </w:r>
      <w:r>
        <w:rPr>
          <w:rStyle w:val="23"/>
          <w:b w:val="0"/>
          <w:bCs w:val="0"/>
        </w:rPr>
        <w:t>lga</w:t>
      </w:r>
      <w:r w:rsidRPr="00793F99">
        <w:rPr>
          <w:rStyle w:val="23"/>
          <w:b w:val="0"/>
          <w:bCs w:val="0"/>
        </w:rPr>
        <w:t xml:space="preserve"> </w:t>
      </w:r>
      <w:r>
        <w:rPr>
          <w:rStyle w:val="23"/>
          <w:b w:val="0"/>
          <w:bCs w:val="0"/>
        </w:rPr>
        <w:t>tushmoq</w:t>
      </w:r>
      <w:r w:rsidRPr="00793F99">
        <w:rPr>
          <w:rStyle w:val="23"/>
          <w:b w:val="0"/>
          <w:bCs w:val="0"/>
        </w:rPr>
        <w:t xml:space="preserve"> </w:t>
      </w:r>
      <w:r>
        <w:t xml:space="preserve">легка дорога - </w:t>
      </w:r>
      <w:r>
        <w:rPr>
          <w:rStyle w:val="23"/>
          <w:b w:val="0"/>
          <w:bCs w:val="0"/>
        </w:rPr>
        <w:t>yengil</w:t>
      </w:r>
      <w:r w:rsidRPr="00793F99">
        <w:rPr>
          <w:rStyle w:val="23"/>
          <w:b w:val="0"/>
          <w:bCs w:val="0"/>
        </w:rPr>
        <w:t xml:space="preserve"> </w:t>
      </w:r>
      <w:r>
        <w:rPr>
          <w:rStyle w:val="23"/>
          <w:b w:val="0"/>
          <w:bCs w:val="0"/>
        </w:rPr>
        <w:t>yo</w:t>
      </w:r>
      <w:r w:rsidRPr="00793F99">
        <w:rPr>
          <w:rStyle w:val="23"/>
          <w:b w:val="0"/>
          <w:bCs w:val="0"/>
        </w:rPr>
        <w:t>‘</w:t>
      </w:r>
      <w:r>
        <w:rPr>
          <w:rStyle w:val="23"/>
          <w:b w:val="0"/>
          <w:bCs w:val="0"/>
        </w:rPr>
        <w:t>l</w:t>
      </w:r>
      <w:r w:rsidRPr="00793F99">
        <w:rPr>
          <w:rStyle w:val="23"/>
          <w:b w:val="0"/>
          <w:bCs w:val="0"/>
        </w:rPr>
        <w:t xml:space="preserve"> </w:t>
      </w:r>
      <w:r>
        <w:t xml:space="preserve">узнаешь много - </w:t>
      </w:r>
      <w:r>
        <w:rPr>
          <w:rStyle w:val="23"/>
          <w:b w:val="0"/>
          <w:bCs w:val="0"/>
        </w:rPr>
        <w:t>ko</w:t>
      </w:r>
      <w:r w:rsidRPr="00793F99">
        <w:rPr>
          <w:rStyle w:val="23"/>
          <w:b w:val="0"/>
          <w:bCs w:val="0"/>
        </w:rPr>
        <w:t>‘</w:t>
      </w:r>
      <w:r>
        <w:rPr>
          <w:rStyle w:val="23"/>
          <w:b w:val="0"/>
          <w:bCs w:val="0"/>
        </w:rPr>
        <w:t>p</w:t>
      </w:r>
      <w:r w:rsidRPr="00793F99">
        <w:rPr>
          <w:rStyle w:val="23"/>
          <w:b w:val="0"/>
          <w:bCs w:val="0"/>
        </w:rPr>
        <w:t xml:space="preserve"> </w:t>
      </w:r>
      <w:r>
        <w:rPr>
          <w:rStyle w:val="23"/>
          <w:b w:val="0"/>
          <w:bCs w:val="0"/>
        </w:rPr>
        <w:t>narsani</w:t>
      </w:r>
      <w:r w:rsidRPr="00793F99">
        <w:rPr>
          <w:rStyle w:val="23"/>
          <w:b w:val="0"/>
          <w:bCs w:val="0"/>
        </w:rPr>
        <w:t xml:space="preserve"> </w:t>
      </w:r>
      <w:r>
        <w:rPr>
          <w:rStyle w:val="23"/>
          <w:b w:val="0"/>
          <w:bCs w:val="0"/>
        </w:rPr>
        <w:t>bilasan</w:t>
      </w:r>
    </w:p>
    <w:p w:rsidR="003D25B1" w:rsidRDefault="003D25B1" w:rsidP="005A4829">
      <w:r>
        <w:t>Упражнение 2. Прочитайте диалог по ролям.</w:t>
      </w:r>
    </w:p>
    <w:p w:rsidR="003D25B1" w:rsidRDefault="003D25B1" w:rsidP="005A4829">
      <w:r>
        <w:t>Карим, ты прочитал сказку «Зумрад и Ким- ат»?</w:t>
      </w:r>
    </w:p>
    <w:p w:rsidR="003D25B1" w:rsidRDefault="003D25B1" w:rsidP="005A4829">
      <w:r>
        <w:t>Да, я прочитал эту сказку.</w:t>
      </w:r>
    </w:p>
    <w:p w:rsidR="003D25B1" w:rsidRDefault="003D25B1" w:rsidP="005A4829">
      <w:r>
        <w:t>Которая из героинь сказки ленивая?</w:t>
      </w:r>
    </w:p>
    <w:p w:rsidR="003D25B1" w:rsidRDefault="003D25B1" w:rsidP="005A4829">
      <w:r>
        <w:t>Конечно, Киммат.</w:t>
      </w:r>
    </w:p>
    <w:p w:rsidR="003D25B1" w:rsidRDefault="003D25B1" w:rsidP="005A4829">
      <w:r>
        <w:t>А кто добрая и умная?</w:t>
      </w:r>
    </w:p>
    <w:p w:rsidR="003D25B1" w:rsidRDefault="003D25B1" w:rsidP="005A4829">
      <w:r>
        <w:t>Это Зумрад.</w:t>
      </w:r>
    </w:p>
    <w:p w:rsidR="003D25B1" w:rsidRPr="00FC5901" w:rsidRDefault="003D25B1" w:rsidP="005A4829">
      <w:r w:rsidRPr="00FC5901">
        <w:rPr>
          <w:rStyle w:val="12pt"/>
          <w:rFonts w:ascii="Times New Roman" w:hAnsi="Times New Roman" w:cs="Times New Roman"/>
          <w:b w:val="0"/>
          <w:bCs w:val="0"/>
          <w:lang w:eastAsia="ru-RU"/>
        </w:rPr>
        <w:t xml:space="preserve">ленивая </w:t>
      </w:r>
      <w:r w:rsidRPr="00FC5901">
        <w:t xml:space="preserve">- </w:t>
      </w:r>
      <w:r w:rsidRPr="00FC5901">
        <w:rPr>
          <w:lang w:val="en-US"/>
        </w:rPr>
        <w:t>dangasa</w:t>
      </w:r>
      <w:r w:rsidRPr="00FC5901">
        <w:t xml:space="preserve"> </w:t>
      </w:r>
      <w:r w:rsidRPr="00FC5901">
        <w:rPr>
          <w:lang w:val="en-US"/>
        </w:rPr>
        <w:t>qiz</w:t>
      </w:r>
      <w:r w:rsidRPr="00FC5901">
        <w:t xml:space="preserve"> </w:t>
      </w:r>
      <w:r w:rsidRPr="00FC5901">
        <w:rPr>
          <w:rStyle w:val="12pt"/>
          <w:rFonts w:ascii="Times New Roman" w:hAnsi="Times New Roman" w:cs="Times New Roman"/>
          <w:b w:val="0"/>
          <w:bCs w:val="0"/>
          <w:lang w:eastAsia="ru-RU"/>
        </w:rPr>
        <w:t xml:space="preserve">добрая </w:t>
      </w:r>
      <w:r w:rsidRPr="00FC5901">
        <w:t xml:space="preserve">- </w:t>
      </w:r>
      <w:r w:rsidRPr="00FC5901">
        <w:rPr>
          <w:lang w:val="en-US"/>
        </w:rPr>
        <w:t>mehribon</w:t>
      </w:r>
      <w:r w:rsidRPr="00FC5901">
        <w:t xml:space="preserve"> </w:t>
      </w:r>
      <w:r w:rsidRPr="00FC5901">
        <w:rPr>
          <w:rStyle w:val="12pt"/>
          <w:rFonts w:ascii="Times New Roman" w:hAnsi="Times New Roman" w:cs="Times New Roman"/>
          <w:b w:val="0"/>
          <w:bCs w:val="0"/>
          <w:lang w:eastAsia="ru-RU"/>
        </w:rPr>
        <w:t xml:space="preserve">умная </w:t>
      </w:r>
      <w:r w:rsidRPr="00FC5901">
        <w:t xml:space="preserve">- </w:t>
      </w:r>
      <w:r w:rsidRPr="00FC5901">
        <w:rPr>
          <w:lang w:val="en-US"/>
        </w:rPr>
        <w:t>dono</w:t>
      </w:r>
    </w:p>
    <w:p w:rsidR="003D25B1" w:rsidRPr="00FC5901" w:rsidRDefault="003D25B1" w:rsidP="005A4829">
      <w:r w:rsidRPr="00FC5901">
        <w:rPr>
          <w:rStyle w:val="12pt"/>
          <w:rFonts w:ascii="Times New Roman" w:hAnsi="Times New Roman" w:cs="Times New Roman"/>
          <w:b w:val="0"/>
          <w:bCs w:val="0"/>
          <w:lang w:eastAsia="ru-RU"/>
        </w:rPr>
        <w:t xml:space="preserve">Упражнение 3. </w:t>
      </w:r>
      <w:r w:rsidRPr="00FC5901">
        <w:t>Прочитайте текст Обратите внима</w:t>
      </w:r>
      <w:r w:rsidRPr="00FC5901">
        <w:softHyphen/>
        <w:t>ние на выделенные слова. Устно ответьте на вопросы.</w:t>
      </w:r>
    </w:p>
    <w:p w:rsidR="003D25B1" w:rsidRPr="00FC5901" w:rsidRDefault="003D25B1" w:rsidP="005A4829">
      <w:r w:rsidRPr="00FC5901">
        <w:rPr>
          <w:rStyle w:val="23"/>
          <w:b w:val="0"/>
          <w:bCs w:val="0"/>
        </w:rPr>
        <w:t xml:space="preserve">Мама </w:t>
      </w:r>
      <w:r w:rsidRPr="00FC5901">
        <w:t xml:space="preserve">читает рассказ. </w:t>
      </w:r>
      <w:r w:rsidRPr="00FC5901">
        <w:rPr>
          <w:rStyle w:val="23"/>
          <w:b w:val="0"/>
          <w:bCs w:val="0"/>
        </w:rPr>
        <w:t xml:space="preserve">Папа </w:t>
      </w:r>
      <w:r w:rsidRPr="00FC5901">
        <w:t xml:space="preserve">просматривает газету </w:t>
      </w:r>
      <w:r w:rsidRPr="00FC5901">
        <w:rPr>
          <w:rStyle w:val="23"/>
          <w:b w:val="0"/>
          <w:bCs w:val="0"/>
        </w:rPr>
        <w:t xml:space="preserve">Дедушка </w:t>
      </w:r>
      <w:r w:rsidRPr="00FC5901">
        <w:t xml:space="preserve">читает журнал. </w:t>
      </w:r>
      <w:r w:rsidRPr="00FC5901">
        <w:rPr>
          <w:rStyle w:val="23"/>
          <w:b w:val="0"/>
          <w:bCs w:val="0"/>
        </w:rPr>
        <w:t xml:space="preserve">Бабушка </w:t>
      </w:r>
      <w:r w:rsidRPr="00FC5901">
        <w:t>рас</w:t>
      </w:r>
      <w:r w:rsidRPr="00FC5901">
        <w:softHyphen/>
        <w:t xml:space="preserve">сказывает сказку. </w:t>
      </w:r>
      <w:r w:rsidRPr="00FC5901">
        <w:rPr>
          <w:rStyle w:val="23"/>
          <w:b w:val="0"/>
          <w:bCs w:val="0"/>
        </w:rPr>
        <w:t xml:space="preserve">Брат </w:t>
      </w:r>
      <w:r w:rsidRPr="00FC5901">
        <w:t xml:space="preserve">учит уроки. </w:t>
      </w:r>
      <w:r w:rsidRPr="00FC5901">
        <w:rPr>
          <w:rStyle w:val="23"/>
          <w:b w:val="0"/>
          <w:bCs w:val="0"/>
        </w:rPr>
        <w:t xml:space="preserve">Сестра </w:t>
      </w:r>
      <w:r w:rsidRPr="00FC5901">
        <w:t>поет песню.</w:t>
      </w:r>
    </w:p>
    <w:p w:rsidR="003D25B1" w:rsidRPr="00FC5901" w:rsidRDefault="003D25B1" w:rsidP="005A4829">
      <w:r w:rsidRPr="00FC5901">
        <w:t>1. Что делает дедушка?</w:t>
      </w:r>
      <w:r>
        <w:t xml:space="preserve"> </w:t>
      </w:r>
      <w:r w:rsidRPr="00FC5901">
        <w:t xml:space="preserve"> 2. Что делает бабушка?</w:t>
      </w:r>
      <w:r>
        <w:t xml:space="preserve"> </w:t>
      </w:r>
      <w:r w:rsidRPr="00FC5901">
        <w:t>Что читает мама?</w:t>
      </w:r>
      <w:r>
        <w:t xml:space="preserve">  </w:t>
      </w:r>
      <w:r w:rsidRPr="00FC5901">
        <w:t>Что учит брат?</w:t>
      </w:r>
    </w:p>
    <w:p w:rsidR="003D25B1" w:rsidRPr="00FC5901" w:rsidRDefault="003D25B1" w:rsidP="005A4829">
      <w:r w:rsidRPr="00FC5901">
        <w:t>Что просматривает папа?</w:t>
      </w:r>
      <w:r>
        <w:t xml:space="preserve">  </w:t>
      </w:r>
      <w:r w:rsidRPr="00FC5901">
        <w:t>Что делает сестра?</w:t>
      </w:r>
    </w:p>
    <w:p w:rsidR="003D25B1" w:rsidRPr="00FC5901" w:rsidRDefault="003D25B1" w:rsidP="005A4829">
      <w:r w:rsidRPr="00FC5901">
        <w:rPr>
          <w:rStyle w:val="12pt"/>
          <w:rFonts w:ascii="Times New Roman" w:hAnsi="Times New Roman" w:cs="Times New Roman"/>
          <w:b w:val="0"/>
          <w:bCs w:val="0"/>
          <w:lang w:eastAsia="ru-RU"/>
        </w:rPr>
        <w:t xml:space="preserve">Упражнение 4. </w:t>
      </w:r>
      <w:r w:rsidRPr="00FC5901">
        <w:t>Прочитайте текст. Что делают де</w:t>
      </w:r>
      <w:r w:rsidRPr="00FC5901">
        <w:softHyphen/>
        <w:t>душка, мама, сестра?</w:t>
      </w:r>
    </w:p>
    <w:p w:rsidR="003D25B1" w:rsidRPr="00FC5901" w:rsidRDefault="003D25B1" w:rsidP="005A4829">
      <w:r w:rsidRPr="00FC5901">
        <w:t>У нас дружная семья. Мы все любим читать. У нас в доме много интересных книг и журна</w:t>
      </w:r>
      <w:r w:rsidRPr="00FC5901">
        <w:softHyphen/>
        <w:t>лов. Дедушка любит читать журналы. Мама лю</w:t>
      </w:r>
      <w:r w:rsidRPr="00FC5901">
        <w:softHyphen/>
        <w:t>бит читать газеты. А мы с сестрой любим читать сказки о животных.</w:t>
      </w:r>
    </w:p>
    <w:p w:rsidR="003D25B1" w:rsidRPr="00075ACD" w:rsidRDefault="003D25B1" w:rsidP="005A4829">
      <w:r w:rsidRPr="00FC5901">
        <w:t xml:space="preserve">дружная </w:t>
      </w:r>
      <w:r w:rsidRPr="00FC5901">
        <w:rPr>
          <w:rStyle w:val="513"/>
          <w:rFonts w:ascii="Times New Roman" w:hAnsi="Times New Roman" w:cs="Times New Roman"/>
          <w:b w:val="0"/>
          <w:bCs w:val="0"/>
          <w:lang w:val="ru-RU" w:eastAsia="ru-RU"/>
        </w:rPr>
        <w:t xml:space="preserve">- </w:t>
      </w:r>
      <w:r w:rsidRPr="00FC5901">
        <w:rPr>
          <w:rStyle w:val="513"/>
          <w:rFonts w:ascii="Times New Roman" w:hAnsi="Times New Roman" w:cs="Times New Roman"/>
          <w:b w:val="0"/>
          <w:bCs w:val="0"/>
          <w:lang w:eastAsia="ru-RU"/>
        </w:rPr>
        <w:t>inoq</w:t>
      </w:r>
      <w:r w:rsidRPr="00FC5901">
        <w:rPr>
          <w:rStyle w:val="513"/>
          <w:rFonts w:ascii="Times New Roman" w:hAnsi="Times New Roman" w:cs="Times New Roman"/>
          <w:b w:val="0"/>
          <w:bCs w:val="0"/>
          <w:lang w:val="ru-RU" w:eastAsia="ru-RU"/>
        </w:rPr>
        <w:t xml:space="preserve"> </w:t>
      </w:r>
      <w:r w:rsidRPr="00FC5901">
        <w:t xml:space="preserve">большая </w:t>
      </w:r>
      <w:r w:rsidRPr="00FC5901">
        <w:rPr>
          <w:rStyle w:val="513"/>
          <w:rFonts w:ascii="Times New Roman" w:hAnsi="Times New Roman" w:cs="Times New Roman"/>
          <w:b w:val="0"/>
          <w:bCs w:val="0"/>
          <w:lang w:val="ru-RU" w:eastAsia="ru-RU"/>
        </w:rPr>
        <w:t xml:space="preserve">- </w:t>
      </w:r>
      <w:r w:rsidRPr="00FC5901">
        <w:rPr>
          <w:rStyle w:val="513"/>
          <w:rFonts w:ascii="Times New Roman" w:hAnsi="Times New Roman" w:cs="Times New Roman"/>
          <w:b w:val="0"/>
          <w:bCs w:val="0"/>
          <w:lang w:eastAsia="ru-RU"/>
        </w:rPr>
        <w:t>katta</w:t>
      </w:r>
      <w:r w:rsidRPr="00FC5901">
        <w:rPr>
          <w:rStyle w:val="513"/>
          <w:rFonts w:ascii="Times New Roman" w:hAnsi="Times New Roman" w:cs="Times New Roman"/>
          <w:b w:val="0"/>
          <w:bCs w:val="0"/>
          <w:lang w:val="ru-RU" w:eastAsia="ru-RU"/>
        </w:rPr>
        <w:t xml:space="preserve"> </w:t>
      </w:r>
      <w:r w:rsidRPr="00FC5901">
        <w:t xml:space="preserve">интересная </w:t>
      </w:r>
      <w:r w:rsidRPr="00FC5901">
        <w:rPr>
          <w:rStyle w:val="513"/>
          <w:rFonts w:ascii="Times New Roman" w:hAnsi="Times New Roman" w:cs="Times New Roman"/>
          <w:b w:val="0"/>
          <w:bCs w:val="0"/>
          <w:lang w:val="ru-RU" w:eastAsia="ru-RU"/>
        </w:rPr>
        <w:t xml:space="preserve">- </w:t>
      </w:r>
      <w:r w:rsidRPr="00FC5901">
        <w:rPr>
          <w:rStyle w:val="513"/>
          <w:rFonts w:ascii="Times New Roman" w:hAnsi="Times New Roman" w:cs="Times New Roman"/>
          <w:b w:val="0"/>
          <w:bCs w:val="0"/>
          <w:lang w:eastAsia="ru-RU"/>
        </w:rPr>
        <w:t>qiziq</w:t>
      </w:r>
    </w:p>
    <w:p w:rsidR="003D25B1" w:rsidRPr="00F91503" w:rsidRDefault="003D25B1" w:rsidP="005A4829">
      <w:pPr>
        <w:jc w:val="both"/>
        <w:rPr>
          <w:color w:val="000000"/>
        </w:rPr>
      </w:pPr>
      <w:r w:rsidRPr="00F91503">
        <w:rPr>
          <w:color w:val="000000"/>
        </w:rPr>
        <w:t>Работа по карточкам с текстами: один читает другому, второй рассказывает, что запомнил.</w:t>
      </w:r>
    </w:p>
    <w:p w:rsidR="003D25B1" w:rsidRPr="00F91503" w:rsidRDefault="003D25B1" w:rsidP="005A4829">
      <w:pPr>
        <w:jc w:val="both"/>
        <w:rPr>
          <w:color w:val="000000"/>
        </w:rPr>
      </w:pPr>
      <w:r w:rsidRPr="00F91503">
        <w:rPr>
          <w:color w:val="000000"/>
        </w:rPr>
        <w:t>Выразительное чтение текста из газеты «Класс».</w:t>
      </w:r>
    </w:p>
    <w:p w:rsidR="003D25B1" w:rsidRPr="00F91503" w:rsidRDefault="003D25B1" w:rsidP="005A4829">
      <w:pPr>
        <w:jc w:val="both"/>
        <w:rPr>
          <w:color w:val="000000"/>
        </w:rPr>
      </w:pPr>
      <w:r w:rsidRPr="00F91503">
        <w:rPr>
          <w:color w:val="000000"/>
        </w:rPr>
        <w:t>Подведение итога урока, заполним книгу знаний. Комменти</w:t>
      </w:r>
      <w:r w:rsidRPr="00F91503">
        <w:rPr>
          <w:color w:val="000000"/>
        </w:rPr>
        <w:softHyphen/>
        <w:t>рование оценок.</w:t>
      </w:r>
    </w:p>
    <w:p w:rsidR="003D25B1" w:rsidRPr="00F91503" w:rsidRDefault="003D25B1" w:rsidP="005A4829">
      <w:pPr>
        <w:jc w:val="both"/>
      </w:pPr>
      <w:r w:rsidRPr="00F91503">
        <w:rPr>
          <w:color w:val="000000"/>
        </w:rPr>
        <w:t>Рефлексивная деятельность детей по таблице (над доской):</w:t>
      </w:r>
    </w:p>
    <w:p w:rsidR="003D25B1" w:rsidRPr="00F91503" w:rsidRDefault="003D25B1" w:rsidP="005A4829">
      <w:pPr>
        <w:jc w:val="both"/>
      </w:pPr>
      <w:r>
        <w:rPr>
          <w:color w:val="000000"/>
        </w:rPr>
        <w:t xml:space="preserve"> </w:t>
      </w:r>
    </w:p>
    <w:p w:rsidR="003D25B1" w:rsidRPr="006E7466" w:rsidRDefault="003D25B1" w:rsidP="005A4829">
      <w:pPr>
        <w:jc w:val="both"/>
        <w:rPr>
          <w:b/>
          <w:bCs/>
          <w:color w:val="000000"/>
        </w:rPr>
      </w:pPr>
      <w:r w:rsidRPr="006E7466">
        <w:rPr>
          <w:b/>
          <w:bCs/>
          <w:color w:val="000000"/>
        </w:rPr>
        <w:t>Домашнее задание: Составьте рассказ о любимых книгах.</w:t>
      </w:r>
    </w:p>
    <w:p w:rsidR="003D25B1" w:rsidRDefault="003D25B1" w:rsidP="005A4829">
      <w:pPr>
        <w:jc w:val="both"/>
        <w:rPr>
          <w:color w:val="000000"/>
        </w:rPr>
      </w:pPr>
    </w:p>
    <w:p w:rsidR="003D25B1" w:rsidRPr="00F91503" w:rsidRDefault="003D25B1" w:rsidP="005A4829">
      <w:pPr>
        <w:jc w:val="both"/>
        <w:rPr>
          <w:rStyle w:val="Emphasis"/>
          <w:b/>
          <w:bCs/>
        </w:rPr>
      </w:pPr>
      <w:r w:rsidRPr="00F91503">
        <w:rPr>
          <w:rStyle w:val="Emphasis"/>
          <w:b/>
          <w:bCs/>
        </w:rPr>
        <w:t>Дата урока:__________________                    3 «АБ»   класс</w:t>
      </w:r>
    </w:p>
    <w:p w:rsidR="003D25B1" w:rsidRPr="006E7466" w:rsidRDefault="003D25B1" w:rsidP="005A4829">
      <w:pPr>
        <w:jc w:val="both"/>
        <w:rPr>
          <w:color w:val="000000"/>
        </w:rPr>
      </w:pPr>
      <w:r w:rsidRPr="00255972">
        <w:rPr>
          <w:rStyle w:val="Emphasis"/>
          <w:b/>
          <w:bCs/>
        </w:rPr>
        <w:t>Тема урока</w:t>
      </w:r>
      <w:r>
        <w:rPr>
          <w:color w:val="000000"/>
        </w:rPr>
        <w:t xml:space="preserve">  </w:t>
      </w:r>
      <w:r w:rsidRPr="006E7466">
        <w:rPr>
          <w:b/>
          <w:bCs/>
          <w:color w:val="000000"/>
        </w:rPr>
        <w:t>Лексическая тема: «Читаем сами</w:t>
      </w:r>
      <w:r>
        <w:rPr>
          <w:b/>
          <w:bCs/>
          <w:color w:val="000000"/>
        </w:rPr>
        <w:t>»</w:t>
      </w:r>
      <w:r w:rsidRPr="00F91503">
        <w:rPr>
          <w:color w:val="000000"/>
        </w:rPr>
        <w:t>.</w:t>
      </w:r>
    </w:p>
    <w:p w:rsidR="003D25B1" w:rsidRPr="00F91503" w:rsidRDefault="003D25B1" w:rsidP="005A4829">
      <w:pPr>
        <w:jc w:val="both"/>
      </w:pPr>
      <w:r w:rsidRPr="00F91503">
        <w:rPr>
          <w:color w:val="000000"/>
        </w:rPr>
        <w:t>Грамматическая тема: «Как сказать об объекте действия». Цель: Выразительное чтение. Умение по слайдам рассказать об объекте действия. Расширение словарного запаса, умение ис</w:t>
      </w:r>
      <w:r w:rsidRPr="00F91503">
        <w:rPr>
          <w:color w:val="000000"/>
        </w:rPr>
        <w:softHyphen/>
        <w:t>пользовать словарный запас при ответах. Умение использовать в</w:t>
      </w:r>
    </w:p>
    <w:p w:rsidR="003D25B1" w:rsidRPr="00F91503" w:rsidRDefault="003D25B1" w:rsidP="005A4829">
      <w:pPr>
        <w:jc w:val="both"/>
      </w:pPr>
      <w:r w:rsidRPr="00F91503">
        <w:rPr>
          <w:color w:val="000000"/>
        </w:rPr>
        <w:t>речи имена существительные, глаголы. Работа в группах и кол</w:t>
      </w:r>
      <w:r w:rsidRPr="00F91503">
        <w:rPr>
          <w:color w:val="000000"/>
        </w:rPr>
        <w:softHyphen/>
        <w:t>лективно.</w:t>
      </w:r>
    </w:p>
    <w:p w:rsidR="003D25B1" w:rsidRPr="00F91503" w:rsidRDefault="003D25B1" w:rsidP="005A4829">
      <w:pPr>
        <w:jc w:val="both"/>
      </w:pPr>
      <w:r w:rsidRPr="00F91503">
        <w:rPr>
          <w:b/>
          <w:bCs/>
          <w:color w:val="000000"/>
        </w:rPr>
        <w:t>ХОД УРОКА</w:t>
      </w:r>
    </w:p>
    <w:p w:rsidR="003D25B1" w:rsidRPr="00F91503" w:rsidRDefault="003D25B1" w:rsidP="005A4829">
      <w:pPr>
        <w:jc w:val="both"/>
        <w:rPr>
          <w:b/>
          <w:bCs/>
          <w:color w:val="000000"/>
        </w:rPr>
      </w:pPr>
      <w:r w:rsidRPr="00F91503">
        <w:rPr>
          <w:b/>
          <w:bCs/>
          <w:color w:val="000000"/>
        </w:rPr>
        <w:t xml:space="preserve">Организационный момент. </w:t>
      </w:r>
      <w:r w:rsidRPr="00F91503">
        <w:rPr>
          <w:color w:val="000000"/>
        </w:rPr>
        <w:t>Постановка целей урока.</w:t>
      </w:r>
    </w:p>
    <w:p w:rsidR="003D25B1" w:rsidRPr="00F91503" w:rsidRDefault="003D25B1" w:rsidP="005A4829">
      <w:pPr>
        <w:jc w:val="both"/>
        <w:rPr>
          <w:b/>
          <w:bCs/>
          <w:color w:val="000000"/>
        </w:rPr>
      </w:pPr>
      <w:r>
        <w:rPr>
          <w:noProof/>
        </w:rPr>
        <w:pict>
          <v:shape id="Рисунок 6" o:spid="_x0000_s1028" type="#_x0000_t75" style="position:absolute;left:0;text-align:left;margin-left:367.6pt;margin-top:8.8pt;width:152.45pt;height:117.8pt;z-index:-251669504;visibility:visible;mso-wrap-distance-left:5pt;mso-wrap-distance-right:5pt;mso-position-horizontal-relative:margin" wrapcoords="-106 0 -106 21462 21600 21462 21600 0 -106 0">
            <v:imagedata r:id="rId7" o:title=""/>
            <w10:wrap type="tight" anchorx="margin"/>
          </v:shape>
        </w:pict>
      </w:r>
      <w:r w:rsidRPr="00F91503">
        <w:rPr>
          <w:b/>
          <w:bCs/>
          <w:color w:val="000000"/>
        </w:rPr>
        <w:t xml:space="preserve">Проверка домашнего задания. </w:t>
      </w:r>
      <w:r w:rsidRPr="00F91503">
        <w:rPr>
          <w:color w:val="000000"/>
        </w:rPr>
        <w:t>Дидактическая игра «В столо</w:t>
      </w:r>
      <w:r w:rsidRPr="00F91503">
        <w:rPr>
          <w:color w:val="000000"/>
        </w:rPr>
        <w:softHyphen/>
        <w:t>вой».</w:t>
      </w:r>
    </w:p>
    <w:p w:rsidR="003D25B1" w:rsidRPr="00F91503" w:rsidRDefault="003D25B1" w:rsidP="005A4829">
      <w:pPr>
        <w:jc w:val="both"/>
        <w:rPr>
          <w:b/>
          <w:bCs/>
          <w:color w:val="000000"/>
        </w:rPr>
      </w:pPr>
      <w:r w:rsidRPr="00F91503">
        <w:rPr>
          <w:b/>
          <w:bCs/>
          <w:color w:val="000000"/>
        </w:rPr>
        <w:t>Работа но теме.</w:t>
      </w:r>
    </w:p>
    <w:p w:rsidR="003D25B1" w:rsidRDefault="003D25B1" w:rsidP="005A4829">
      <w:r w:rsidRPr="00F91503">
        <w:t>Повторение правила. Привести собственные примеры.</w:t>
      </w:r>
    </w:p>
    <w:p w:rsidR="003D25B1" w:rsidRDefault="003D25B1" w:rsidP="005A4829">
      <w:r>
        <w:t>Упражнение 5 Расскажите свою любимую сказку.</w:t>
      </w:r>
    </w:p>
    <w:p w:rsidR="003D25B1" w:rsidRDefault="003D25B1" w:rsidP="005A4829">
      <w:r>
        <w:t>По данным картинкам закончите предложения.</w:t>
      </w:r>
    </w:p>
    <w:p w:rsidR="003D25B1" w:rsidRDefault="003D25B1" w:rsidP="005A4829">
      <w:r>
        <w:t>1. Олег пошел в ... . 2. Лола читает ... .</w:t>
      </w:r>
    </w:p>
    <w:p w:rsidR="003D25B1" w:rsidRDefault="003D25B1" w:rsidP="005A4829">
      <w:r>
        <w:rPr>
          <w:rStyle w:val="51"/>
          <w:lang w:eastAsia="ru-RU"/>
        </w:rPr>
        <w:t xml:space="preserve"> </w:t>
      </w:r>
    </w:p>
    <w:p w:rsidR="003D25B1" w:rsidRDefault="003D25B1" w:rsidP="005A4829">
      <w:r>
        <w:t>3. Света ставит ... на полку. 4. Дедушка</w:t>
      </w:r>
    </w:p>
    <w:p w:rsidR="003D25B1" w:rsidRDefault="003D25B1" w:rsidP="005A4829"/>
    <w:p w:rsidR="003D25B1" w:rsidRPr="00F91503" w:rsidRDefault="003D25B1" w:rsidP="005A4829"/>
    <w:p w:rsidR="003D25B1" w:rsidRPr="00F91503" w:rsidRDefault="003D25B1" w:rsidP="005A4829">
      <w:r w:rsidRPr="00F91503">
        <w:t>Работа по упражнению 3, 4. Ответы на вопросы. Словарная ра</w:t>
      </w:r>
      <w:r w:rsidRPr="00F91503">
        <w:softHyphen/>
        <w:t>бота.</w:t>
      </w:r>
    </w:p>
    <w:p w:rsidR="003D25B1" w:rsidRPr="00F91503" w:rsidRDefault="003D25B1" w:rsidP="005A4829">
      <w:pPr>
        <w:jc w:val="both"/>
        <w:rPr>
          <w:color w:val="000000"/>
        </w:rPr>
      </w:pPr>
      <w:r w:rsidRPr="00F91503">
        <w:rPr>
          <w:color w:val="000000"/>
        </w:rPr>
        <w:t>Работа по упражнению 6. Докончите подпись под картинкой. Опишите картинки по цепочке.</w:t>
      </w:r>
    </w:p>
    <w:p w:rsidR="003D25B1" w:rsidRDefault="003D25B1" w:rsidP="005A4829">
      <w:r w:rsidRPr="00F91503">
        <w:t>Расскажите свою любимую сказку.</w:t>
      </w:r>
      <w:r w:rsidRPr="00FC5901">
        <w:t xml:space="preserve"> </w:t>
      </w:r>
      <w:r>
        <w:t>Спишите. Вместо точек поставьте подходящие по смыслу слова.</w:t>
      </w:r>
    </w:p>
    <w:p w:rsidR="003D25B1" w:rsidRDefault="003D25B1" w:rsidP="005A4829">
      <w:pPr>
        <w:pStyle w:val="ListParagraph"/>
        <w:numPr>
          <w:ilvl w:val="0"/>
          <w:numId w:val="9"/>
        </w:numPr>
      </w:pPr>
      <w:r>
        <w:t>Мама прочитала интересный ... . 2. Дедуш</w:t>
      </w:r>
      <w:r>
        <w:softHyphen/>
        <w:t>ка рассказал веселую ... . 3. Бабушка написала длинное ... . 4. Подруга смотрела детский ..</w:t>
      </w:r>
    </w:p>
    <w:p w:rsidR="003D25B1" w:rsidRDefault="003D25B1" w:rsidP="005A4829">
      <w:r>
        <w:t>рассказ, сказку, письмо, журнал.</w:t>
      </w:r>
    </w:p>
    <w:p w:rsidR="003D25B1" w:rsidRDefault="003D25B1" w:rsidP="005A4829">
      <w:r>
        <w:t>Ответьте на вопросы диалога.</w:t>
      </w:r>
    </w:p>
    <w:p w:rsidR="003D25B1" w:rsidRDefault="003D25B1" w:rsidP="005A4829"/>
    <w:p w:rsidR="003D25B1" w:rsidRDefault="003D25B1" w:rsidP="005A4829"/>
    <w:p w:rsidR="003D25B1" w:rsidRDefault="003D25B1" w:rsidP="005A4829"/>
    <w:p w:rsidR="003D25B1" w:rsidRDefault="003D25B1" w:rsidP="005A4829"/>
    <w:p w:rsidR="003D25B1" w:rsidRDefault="003D25B1" w:rsidP="005A4829">
      <w:pPr>
        <w:framePr w:h="2330" w:wrap="notBeside" w:vAnchor="text" w:hAnchor="page" w:x="6720" w:y="371"/>
        <w:jc w:val="center"/>
        <w:rPr>
          <w:sz w:val="2"/>
          <w:szCs w:val="2"/>
        </w:rPr>
      </w:pPr>
      <w:r w:rsidRPr="00E90731">
        <w:rPr>
          <w:noProof/>
        </w:rPr>
        <w:pict>
          <v:shape id="Рисунок 7" o:spid="_x0000_i1025" type="#_x0000_t75" style="width:224.25pt;height:111pt;visibility:visible">
            <v:imagedata r:id="rId8" o:title=""/>
          </v:shape>
        </w:pict>
      </w:r>
    </w:p>
    <w:p w:rsidR="003D25B1" w:rsidRDefault="003D25B1" w:rsidP="005A4829">
      <w:r>
        <w:t xml:space="preserve">Карим, где ты взял эту книгу? </w:t>
      </w:r>
    </w:p>
    <w:p w:rsidR="003D25B1" w:rsidRDefault="003D25B1" w:rsidP="005A4829">
      <w:r>
        <w:t xml:space="preserve">Ты прочитал этот рассказ? </w:t>
      </w:r>
    </w:p>
    <w:p w:rsidR="003D25B1" w:rsidRDefault="003D25B1" w:rsidP="005A4829">
      <w:r>
        <w:t>Ты подготовился к пересказу?</w:t>
      </w:r>
    </w:p>
    <w:p w:rsidR="003D25B1" w:rsidRDefault="003D25B1" w:rsidP="005A4829">
      <w:r>
        <w:t xml:space="preserve">Ты хотел бы получить отличную оценку </w:t>
      </w:r>
    </w:p>
    <w:p w:rsidR="003D25B1" w:rsidRPr="00F91503" w:rsidRDefault="003D25B1" w:rsidP="005A4829">
      <w:pPr>
        <w:jc w:val="both"/>
        <w:rPr>
          <w:b/>
          <w:bCs/>
          <w:color w:val="000000"/>
        </w:rPr>
      </w:pPr>
      <w:r w:rsidRPr="00F91503">
        <w:rPr>
          <w:b/>
          <w:bCs/>
          <w:color w:val="000000"/>
        </w:rPr>
        <w:t>Подведение итога урока:</w:t>
      </w:r>
    </w:p>
    <w:p w:rsidR="003D25B1" w:rsidRPr="00F91503" w:rsidRDefault="003D25B1" w:rsidP="005A4829">
      <w:pPr>
        <w:jc w:val="both"/>
      </w:pPr>
      <w:r w:rsidRPr="00F91503">
        <w:rPr>
          <w:color w:val="000000"/>
        </w:rPr>
        <w:t>Рефлексивная деятельность детей по таблице (над доской):</w:t>
      </w:r>
    </w:p>
    <w:p w:rsidR="003D25B1" w:rsidRPr="00F91503" w:rsidRDefault="003D25B1" w:rsidP="005A4829">
      <w:pPr>
        <w:jc w:val="both"/>
      </w:pPr>
      <w:r w:rsidRPr="00F91503">
        <w:rPr>
          <w:color w:val="000000"/>
        </w:rPr>
        <w:t>На уроке:</w:t>
      </w:r>
    </w:p>
    <w:p w:rsidR="003D25B1" w:rsidRPr="00F91503" w:rsidRDefault="003D25B1" w:rsidP="005A4829">
      <w:pPr>
        <w:jc w:val="both"/>
      </w:pPr>
      <w:r w:rsidRPr="00F91503">
        <w:rPr>
          <w:color w:val="000000"/>
        </w:rPr>
        <w:t>Я приобрёл</w:t>
      </w:r>
    </w:p>
    <w:p w:rsidR="003D25B1" w:rsidRPr="00F91503" w:rsidRDefault="003D25B1" w:rsidP="005A4829">
      <w:pPr>
        <w:jc w:val="both"/>
      </w:pPr>
      <w:r w:rsidRPr="00F91503">
        <w:rPr>
          <w:color w:val="000000"/>
        </w:rPr>
        <w:t>Я научился</w:t>
      </w:r>
    </w:p>
    <w:p w:rsidR="003D25B1" w:rsidRPr="00F91503" w:rsidRDefault="003D25B1" w:rsidP="005A4829">
      <w:pPr>
        <w:jc w:val="both"/>
      </w:pPr>
      <w:r w:rsidRPr="00F91503">
        <w:rPr>
          <w:color w:val="000000"/>
        </w:rPr>
        <w:t>Я понял, что</w:t>
      </w:r>
    </w:p>
    <w:p w:rsidR="003D25B1" w:rsidRPr="00F91503" w:rsidRDefault="003D25B1" w:rsidP="005A4829">
      <w:pPr>
        <w:jc w:val="both"/>
      </w:pPr>
      <w:r w:rsidRPr="00F91503">
        <w:rPr>
          <w:color w:val="000000"/>
        </w:rPr>
        <w:t>Было трудно</w:t>
      </w:r>
    </w:p>
    <w:p w:rsidR="003D25B1" w:rsidRPr="00F91503" w:rsidRDefault="003D25B1" w:rsidP="005A4829">
      <w:pPr>
        <w:jc w:val="both"/>
      </w:pPr>
      <w:r w:rsidRPr="00F91503">
        <w:rPr>
          <w:color w:val="000000"/>
        </w:rPr>
        <w:t>Было интересно</w:t>
      </w:r>
    </w:p>
    <w:p w:rsidR="003D25B1" w:rsidRPr="00F91503" w:rsidRDefault="003D25B1" w:rsidP="005A4829">
      <w:pPr>
        <w:jc w:val="both"/>
      </w:pPr>
      <w:r w:rsidRPr="00F91503">
        <w:rPr>
          <w:color w:val="000000"/>
        </w:rPr>
        <w:t>Хочу сказать «спасибо»</w:t>
      </w:r>
    </w:p>
    <w:p w:rsidR="003D25B1" w:rsidRDefault="003D25B1" w:rsidP="005A4829">
      <w:pPr>
        <w:jc w:val="both"/>
        <w:rPr>
          <w:color w:val="000000"/>
        </w:rPr>
      </w:pPr>
      <w:r w:rsidRPr="00F91503">
        <w:rPr>
          <w:b/>
          <w:bCs/>
          <w:color w:val="000000"/>
        </w:rPr>
        <w:t xml:space="preserve">Домашнее задание. </w:t>
      </w:r>
      <w:r w:rsidRPr="00F91503">
        <w:rPr>
          <w:color w:val="000000"/>
        </w:rPr>
        <w:t>Составить диалог по образцу из упраж</w:t>
      </w:r>
      <w:r w:rsidRPr="00F91503">
        <w:rPr>
          <w:color w:val="000000"/>
        </w:rPr>
        <w:softHyphen/>
        <w:t>нения 8.</w:t>
      </w:r>
    </w:p>
    <w:p w:rsidR="003D25B1" w:rsidRDefault="003D25B1" w:rsidP="005A4829">
      <w:pPr>
        <w:jc w:val="both"/>
        <w:rPr>
          <w:color w:val="000000"/>
        </w:rPr>
      </w:pPr>
    </w:p>
    <w:p w:rsidR="003D25B1" w:rsidRDefault="003D25B1" w:rsidP="005A4829">
      <w:pPr>
        <w:jc w:val="both"/>
        <w:rPr>
          <w:color w:val="000000"/>
        </w:rPr>
      </w:pPr>
    </w:p>
    <w:p w:rsidR="003D25B1" w:rsidRDefault="003D25B1" w:rsidP="005A4829">
      <w:pPr>
        <w:jc w:val="both"/>
        <w:rPr>
          <w:color w:val="000000"/>
        </w:rPr>
      </w:pPr>
    </w:p>
    <w:p w:rsidR="003D25B1" w:rsidRDefault="003D25B1" w:rsidP="005A4829">
      <w:pPr>
        <w:jc w:val="both"/>
        <w:rPr>
          <w:b/>
          <w:bCs/>
          <w:color w:val="000000"/>
        </w:rPr>
      </w:pPr>
    </w:p>
    <w:p w:rsidR="003D25B1" w:rsidRDefault="003D25B1" w:rsidP="005A4829">
      <w:pPr>
        <w:jc w:val="both"/>
        <w:rPr>
          <w:b/>
          <w:bCs/>
          <w:color w:val="000000"/>
        </w:rPr>
      </w:pPr>
    </w:p>
    <w:p w:rsidR="003D25B1" w:rsidRDefault="003D25B1" w:rsidP="005A4829">
      <w:pPr>
        <w:jc w:val="both"/>
        <w:rPr>
          <w:b/>
          <w:bCs/>
          <w:color w:val="000000"/>
        </w:rPr>
      </w:pPr>
    </w:p>
    <w:p w:rsidR="003D25B1" w:rsidRPr="00F91503" w:rsidRDefault="003D25B1" w:rsidP="005A4829">
      <w:pPr>
        <w:jc w:val="both"/>
        <w:rPr>
          <w:rStyle w:val="Emphasis"/>
          <w:b/>
          <w:bCs/>
        </w:rPr>
      </w:pPr>
      <w:r w:rsidRPr="00F91503">
        <w:rPr>
          <w:rStyle w:val="Emphasis"/>
          <w:b/>
          <w:bCs/>
        </w:rPr>
        <w:t>Дата урока:__________________                    3 «АБ»   класс</w:t>
      </w:r>
    </w:p>
    <w:p w:rsidR="003D25B1" w:rsidRPr="00D03327" w:rsidRDefault="003D25B1" w:rsidP="005A4829">
      <w:pPr>
        <w:jc w:val="both"/>
        <w:rPr>
          <w:b/>
          <w:bCs/>
        </w:rPr>
      </w:pPr>
      <w:r w:rsidRPr="00255972">
        <w:rPr>
          <w:rStyle w:val="Emphasis"/>
          <w:b/>
          <w:bCs/>
        </w:rPr>
        <w:t>Тема урока</w:t>
      </w:r>
      <w:r>
        <w:rPr>
          <w:color w:val="000000"/>
        </w:rPr>
        <w:t xml:space="preserve">  </w:t>
      </w:r>
      <w:r w:rsidRPr="00F91503">
        <w:rPr>
          <w:b/>
          <w:bCs/>
          <w:color w:val="000000"/>
        </w:rPr>
        <w:t xml:space="preserve"> </w:t>
      </w:r>
      <w:r w:rsidRPr="006E7466">
        <w:rPr>
          <w:color w:val="000000"/>
        </w:rPr>
        <w:t xml:space="preserve">: </w:t>
      </w:r>
      <w:r w:rsidRPr="00E375CA">
        <w:rPr>
          <w:b/>
          <w:bCs/>
          <w:color w:val="000000"/>
        </w:rPr>
        <w:t>Контрольная работа №3 (примерные задания</w:t>
      </w:r>
      <w:r>
        <w:rPr>
          <w:b/>
          <w:bCs/>
          <w:color w:val="000000"/>
        </w:rPr>
        <w:t>)</w:t>
      </w:r>
      <w:r w:rsidRPr="00F91503">
        <w:rPr>
          <w:b/>
          <w:bCs/>
          <w:color w:val="000000"/>
        </w:rPr>
        <w:t xml:space="preserve"> </w:t>
      </w:r>
      <w:r>
        <w:rPr>
          <w:b/>
          <w:bCs/>
          <w:color w:val="000000"/>
        </w:rPr>
        <w:t xml:space="preserve"> </w:t>
      </w:r>
    </w:p>
    <w:p w:rsidR="003D25B1" w:rsidRPr="00E375CA" w:rsidRDefault="003D25B1" w:rsidP="005A4829">
      <w:pPr>
        <w:pStyle w:val="NoSpacing"/>
        <w:rPr>
          <w:rFonts w:ascii="Times New Roman" w:hAnsi="Times New Roman" w:cs="Times New Roman"/>
        </w:rPr>
      </w:pPr>
      <w:r w:rsidRPr="00D03327">
        <w:rPr>
          <w:rFonts w:ascii="Times New Roman" w:hAnsi="Times New Roman" w:cs="Times New Roman"/>
          <w:b/>
          <w:bCs/>
        </w:rPr>
        <w:t xml:space="preserve">   Цель урока : </w:t>
      </w:r>
      <w:r w:rsidRPr="00D03327">
        <w:rPr>
          <w:rFonts w:ascii="Times New Roman" w:hAnsi="Times New Roman" w:cs="Times New Roman"/>
          <w:b/>
          <w:bCs/>
          <w:lang w:val="en-US"/>
        </w:rPr>
        <w:t>A</w:t>
      </w:r>
      <w:r w:rsidRPr="00D03327">
        <w:rPr>
          <w:rFonts w:ascii="Times New Roman" w:hAnsi="Times New Roman" w:cs="Times New Roman"/>
          <w:b/>
          <w:bCs/>
        </w:rPr>
        <w:t>)</w:t>
      </w:r>
      <w:r w:rsidRPr="00D03327">
        <w:rPr>
          <w:rFonts w:ascii="Times New Roman" w:hAnsi="Times New Roman" w:cs="Times New Roman"/>
          <w:b/>
          <w:bCs/>
          <w:lang w:val="uz-Cyrl-UZ"/>
        </w:rPr>
        <w:t xml:space="preserve"> </w:t>
      </w:r>
      <w:r w:rsidRPr="00D03327">
        <w:rPr>
          <w:rFonts w:ascii="Times New Roman" w:hAnsi="Times New Roman" w:cs="Times New Roman"/>
          <w:b/>
          <w:bCs/>
        </w:rPr>
        <w:t xml:space="preserve"> образовательная: </w:t>
      </w:r>
      <w:r w:rsidRPr="00E375CA">
        <w:rPr>
          <w:rFonts w:ascii="Times New Roman" w:hAnsi="Times New Roman" w:cs="Times New Roman"/>
        </w:rPr>
        <w:t xml:space="preserve">ознакомить учащихся с идейным содержанием </w:t>
      </w:r>
    </w:p>
    <w:p w:rsidR="003D25B1" w:rsidRDefault="003D25B1" w:rsidP="005A4829">
      <w:pPr>
        <w:pStyle w:val="NoSpacing"/>
        <w:rPr>
          <w:rFonts w:ascii="Times New Roman" w:hAnsi="Times New Roman" w:cs="Times New Roman"/>
          <w:b/>
          <w:bCs/>
        </w:rPr>
      </w:pPr>
      <w:r w:rsidRPr="00E375CA">
        <w:rPr>
          <w:rFonts w:ascii="Times New Roman" w:hAnsi="Times New Roman" w:cs="Times New Roman"/>
        </w:rPr>
        <w:t>темы,___________________________________________________________________</w:t>
      </w:r>
      <w:r w:rsidRPr="00D03327">
        <w:rPr>
          <w:rFonts w:ascii="Times New Roman" w:hAnsi="Times New Roman" w:cs="Times New Roman"/>
          <w:b/>
          <w:bCs/>
        </w:rPr>
        <w:t xml:space="preserve">              </w:t>
      </w:r>
    </w:p>
    <w:p w:rsidR="003D25B1" w:rsidRPr="00D03327" w:rsidRDefault="003D25B1" w:rsidP="005A4829">
      <w:pPr>
        <w:pStyle w:val="NoSpacing"/>
        <w:rPr>
          <w:rFonts w:ascii="Times New Roman" w:hAnsi="Times New Roman" w:cs="Times New Roman"/>
          <w:b/>
          <w:bCs/>
        </w:rPr>
      </w:pPr>
      <w:r w:rsidRPr="00D03327">
        <w:rPr>
          <w:rFonts w:ascii="Times New Roman" w:hAnsi="Times New Roman" w:cs="Times New Roman"/>
          <w:b/>
          <w:bCs/>
        </w:rPr>
        <w:t>Б</w:t>
      </w:r>
      <w:r w:rsidRPr="00D03327">
        <w:rPr>
          <w:rFonts w:ascii="Times New Roman" w:hAnsi="Times New Roman" w:cs="Times New Roman"/>
          <w:b/>
          <w:bCs/>
          <w:lang w:val="uz-Cyrl-UZ"/>
        </w:rPr>
        <w:t xml:space="preserve"> </w:t>
      </w:r>
      <w:r w:rsidRPr="00D03327">
        <w:rPr>
          <w:rFonts w:ascii="Times New Roman" w:hAnsi="Times New Roman" w:cs="Times New Roman"/>
          <w:b/>
          <w:bCs/>
        </w:rPr>
        <w:t>)</w:t>
      </w:r>
      <w:r w:rsidRPr="00D03327">
        <w:rPr>
          <w:rFonts w:ascii="Times New Roman" w:hAnsi="Times New Roman" w:cs="Times New Roman"/>
          <w:b/>
          <w:bCs/>
          <w:lang w:val="uz-Cyrl-UZ"/>
        </w:rPr>
        <w:t xml:space="preserve"> </w:t>
      </w:r>
      <w:r w:rsidRPr="00D03327">
        <w:rPr>
          <w:rFonts w:ascii="Times New Roman" w:hAnsi="Times New Roman" w:cs="Times New Roman"/>
          <w:b/>
          <w:bCs/>
        </w:rPr>
        <w:t xml:space="preserve">воспитательная: </w:t>
      </w:r>
      <w:r w:rsidRPr="00E375CA">
        <w:rPr>
          <w:rFonts w:ascii="Times New Roman" w:hAnsi="Times New Roman" w:cs="Times New Roman"/>
        </w:rPr>
        <w:t>воспитывать чувство любви к изучению русского языка,</w:t>
      </w:r>
      <w:r w:rsidRPr="00D03327">
        <w:rPr>
          <w:rFonts w:ascii="Times New Roman" w:hAnsi="Times New Roman" w:cs="Times New Roman"/>
          <w:b/>
          <w:bCs/>
          <w:lang w:val="uz-Cyrl-UZ"/>
        </w:rPr>
        <w:t xml:space="preserve"> </w:t>
      </w:r>
      <w:r w:rsidRPr="00D03327">
        <w:rPr>
          <w:rFonts w:ascii="Times New Roman" w:hAnsi="Times New Roman" w:cs="Times New Roman"/>
          <w:b/>
          <w:bCs/>
        </w:rPr>
        <w:t>________________________________________________________________________</w:t>
      </w:r>
    </w:p>
    <w:p w:rsidR="003D25B1" w:rsidRPr="00D03327" w:rsidRDefault="003D25B1" w:rsidP="005A4829">
      <w:pPr>
        <w:pStyle w:val="NoSpacing"/>
        <w:rPr>
          <w:rFonts w:ascii="Times New Roman" w:hAnsi="Times New Roman" w:cs="Times New Roman"/>
          <w:b/>
          <w:bCs/>
        </w:rPr>
      </w:pPr>
      <w:r w:rsidRPr="00D03327">
        <w:rPr>
          <w:rFonts w:ascii="Times New Roman" w:hAnsi="Times New Roman" w:cs="Times New Roman"/>
          <w:b/>
          <w:bCs/>
        </w:rPr>
        <w:t xml:space="preserve">             В)</w:t>
      </w:r>
      <w:r w:rsidRPr="00D03327">
        <w:rPr>
          <w:rFonts w:ascii="Times New Roman" w:hAnsi="Times New Roman" w:cs="Times New Roman"/>
          <w:b/>
          <w:bCs/>
          <w:lang w:val="uz-Cyrl-UZ"/>
        </w:rPr>
        <w:t xml:space="preserve"> </w:t>
      </w:r>
      <w:r w:rsidRPr="00D03327">
        <w:rPr>
          <w:rFonts w:ascii="Times New Roman" w:hAnsi="Times New Roman" w:cs="Times New Roman"/>
          <w:b/>
          <w:bCs/>
        </w:rPr>
        <w:t xml:space="preserve">развивающая: </w:t>
      </w:r>
      <w:r w:rsidRPr="00E375CA">
        <w:rPr>
          <w:rFonts w:ascii="Times New Roman" w:hAnsi="Times New Roman" w:cs="Times New Roman"/>
        </w:rPr>
        <w:t>развивать речь учащихся, обогащать словарный запас учеников_________________________________________________________________</w:t>
      </w:r>
    </w:p>
    <w:p w:rsidR="003D25B1" w:rsidRPr="00D03327" w:rsidRDefault="003D25B1" w:rsidP="005A4829">
      <w:pPr>
        <w:pStyle w:val="NoSpacing"/>
        <w:rPr>
          <w:rFonts w:ascii="Times New Roman" w:hAnsi="Times New Roman" w:cs="Times New Roman"/>
          <w:b/>
          <w:bCs/>
          <w:lang w:val="uz-Cyrl-UZ"/>
        </w:rPr>
      </w:pPr>
      <w:r w:rsidRPr="00D03327">
        <w:rPr>
          <w:rFonts w:ascii="Times New Roman" w:hAnsi="Times New Roman" w:cs="Times New Roman"/>
          <w:b/>
          <w:bCs/>
        </w:rPr>
        <w:t xml:space="preserve">    Оборудование :учебник,</w:t>
      </w:r>
      <w:r w:rsidRPr="00D03327">
        <w:rPr>
          <w:rFonts w:ascii="Times New Roman" w:hAnsi="Times New Roman" w:cs="Times New Roman"/>
          <w:b/>
          <w:bCs/>
          <w:lang w:val="uz-Cyrl-UZ"/>
        </w:rPr>
        <w:t xml:space="preserve"> </w:t>
      </w:r>
      <w:r>
        <w:rPr>
          <w:rFonts w:ascii="Times New Roman" w:hAnsi="Times New Roman" w:cs="Times New Roman"/>
          <w:b/>
          <w:bCs/>
          <w:lang w:val="uz-Cyrl-UZ"/>
        </w:rPr>
        <w:t xml:space="preserve"> </w:t>
      </w:r>
      <w:r w:rsidRPr="00D03327">
        <w:rPr>
          <w:rFonts w:ascii="Times New Roman" w:hAnsi="Times New Roman" w:cs="Times New Roman"/>
          <w:b/>
          <w:bCs/>
        </w:rPr>
        <w:t xml:space="preserve">-------------------------------------------------------------------------------------------    Тип урока: </w:t>
      </w:r>
      <w:r w:rsidRPr="00D03327">
        <w:rPr>
          <w:rFonts w:ascii="Times New Roman" w:hAnsi="Times New Roman" w:cs="Times New Roman"/>
          <w:b/>
          <w:bCs/>
          <w:lang w:val="uz-Cyrl-UZ"/>
        </w:rPr>
        <w:t xml:space="preserve">     ------------------------------------------------------------------------------------</w:t>
      </w:r>
    </w:p>
    <w:p w:rsidR="003D25B1" w:rsidRPr="00D03327" w:rsidRDefault="003D25B1" w:rsidP="005A4829">
      <w:pPr>
        <w:pStyle w:val="NoSpacing"/>
        <w:rPr>
          <w:rFonts w:ascii="Times New Roman" w:hAnsi="Times New Roman" w:cs="Times New Roman"/>
          <w:b/>
          <w:bCs/>
          <w:lang w:val="uz-Cyrl-UZ"/>
        </w:rPr>
      </w:pPr>
      <w:r w:rsidRPr="00D03327">
        <w:rPr>
          <w:rFonts w:ascii="Times New Roman" w:hAnsi="Times New Roman" w:cs="Times New Roman"/>
          <w:b/>
          <w:bCs/>
        </w:rPr>
        <w:t xml:space="preserve">     Метод  урока</w:t>
      </w:r>
      <w:r w:rsidRPr="00D03327">
        <w:rPr>
          <w:rFonts w:ascii="Times New Roman" w:hAnsi="Times New Roman" w:cs="Times New Roman"/>
          <w:b/>
          <w:bCs/>
          <w:lang w:val="uz-Cyrl-UZ"/>
        </w:rPr>
        <w:t xml:space="preserve"> ----------------------------------------------------------------------------------</w:t>
      </w:r>
    </w:p>
    <w:p w:rsidR="003D25B1" w:rsidRPr="00D03327" w:rsidRDefault="003D25B1" w:rsidP="005A4829">
      <w:pPr>
        <w:pStyle w:val="NoSpacing"/>
        <w:rPr>
          <w:rFonts w:ascii="Times New Roman" w:hAnsi="Times New Roman" w:cs="Times New Roman"/>
          <w:b/>
          <w:bCs/>
        </w:rPr>
      </w:pPr>
      <w:r w:rsidRPr="00D03327">
        <w:rPr>
          <w:rFonts w:ascii="Times New Roman" w:hAnsi="Times New Roman" w:cs="Times New Roman"/>
          <w:b/>
          <w:bCs/>
        </w:rPr>
        <w:t xml:space="preserve">                                                     Х О Д       У  Р  О  К А</w:t>
      </w:r>
    </w:p>
    <w:p w:rsidR="003D25B1" w:rsidRDefault="003D25B1" w:rsidP="005A4829">
      <w:pPr>
        <w:pStyle w:val="NoSpacing"/>
        <w:widowControl/>
        <w:numPr>
          <w:ilvl w:val="0"/>
          <w:numId w:val="8"/>
        </w:numPr>
        <w:rPr>
          <w:rFonts w:ascii="Times New Roman" w:hAnsi="Times New Roman" w:cs="Times New Roman"/>
          <w:b/>
          <w:bCs/>
          <w:lang w:val="uz-Cyrl-UZ"/>
        </w:rPr>
      </w:pPr>
      <w:r w:rsidRPr="00D03327">
        <w:rPr>
          <w:rFonts w:ascii="Times New Roman" w:hAnsi="Times New Roman" w:cs="Times New Roman"/>
          <w:b/>
          <w:bCs/>
        </w:rPr>
        <w:t>Организационный  момент: Проверка о  готовности учащихся к уроку</w:t>
      </w:r>
      <w:r w:rsidRPr="00D03327">
        <w:rPr>
          <w:rFonts w:ascii="Times New Roman" w:hAnsi="Times New Roman" w:cs="Times New Roman"/>
          <w:b/>
          <w:bCs/>
          <w:lang w:val="uz-Cyrl-UZ"/>
        </w:rPr>
        <w:t xml:space="preserve">               </w:t>
      </w:r>
    </w:p>
    <w:p w:rsidR="003D25B1" w:rsidRPr="00D03327" w:rsidRDefault="003D25B1" w:rsidP="005A4829">
      <w:pPr>
        <w:pStyle w:val="NoSpacing"/>
        <w:ind w:left="120"/>
        <w:rPr>
          <w:rFonts w:ascii="Times New Roman" w:hAnsi="Times New Roman" w:cs="Times New Roman"/>
          <w:b/>
          <w:bCs/>
          <w:lang w:val="uz-Cyrl-UZ"/>
        </w:rPr>
      </w:pPr>
      <w:r>
        <w:rPr>
          <w:rFonts w:ascii="Times New Roman" w:hAnsi="Times New Roman" w:cs="Times New Roman"/>
          <w:b/>
          <w:bCs/>
          <w:lang w:val="uz-Cyrl-UZ"/>
        </w:rPr>
        <w:t xml:space="preserve"> </w:t>
      </w:r>
      <w:r w:rsidRPr="00D03327">
        <w:rPr>
          <w:rFonts w:ascii="Times New Roman" w:hAnsi="Times New Roman" w:cs="Times New Roman"/>
          <w:b/>
          <w:bCs/>
          <w:lang w:val="uz-Cyrl-UZ"/>
        </w:rPr>
        <w:t xml:space="preserve">Рапорт дежурного------------------------------------------------------------------------------------ </w:t>
      </w:r>
    </w:p>
    <w:p w:rsidR="003D25B1" w:rsidRPr="00D03327" w:rsidRDefault="003D25B1" w:rsidP="005A4829">
      <w:pPr>
        <w:pStyle w:val="NoSpacing"/>
        <w:rPr>
          <w:rFonts w:ascii="Times New Roman" w:hAnsi="Times New Roman" w:cs="Times New Roman"/>
          <w:b/>
          <w:bCs/>
          <w:spacing w:val="1"/>
        </w:rPr>
      </w:pPr>
      <w:r w:rsidRPr="00D03327">
        <w:rPr>
          <w:rFonts w:ascii="Times New Roman" w:hAnsi="Times New Roman" w:cs="Times New Roman"/>
          <w:b/>
          <w:bCs/>
          <w:spacing w:val="1"/>
          <w:lang w:val="uz-Cyrl-UZ"/>
        </w:rPr>
        <w:t xml:space="preserve">  </w:t>
      </w:r>
      <w:r w:rsidRPr="00D03327">
        <w:rPr>
          <w:rFonts w:ascii="Times New Roman" w:hAnsi="Times New Roman" w:cs="Times New Roman"/>
          <w:b/>
          <w:bCs/>
          <w:spacing w:val="1"/>
        </w:rPr>
        <w:t xml:space="preserve"> </w:t>
      </w:r>
      <w:r w:rsidRPr="00D03327">
        <w:rPr>
          <w:rFonts w:ascii="Times New Roman" w:hAnsi="Times New Roman" w:cs="Times New Roman"/>
          <w:b/>
          <w:bCs/>
          <w:spacing w:val="1"/>
          <w:lang w:val="uz-Cyrl-UZ"/>
        </w:rPr>
        <w:t>Разговорная пятиминутка  Беседа на тему:--------------------------------------------------------------------------------------------------------------------------------------------------</w:t>
      </w:r>
    </w:p>
    <w:p w:rsidR="003D25B1" w:rsidRPr="00D03327" w:rsidRDefault="003D25B1" w:rsidP="005A4829">
      <w:pPr>
        <w:pStyle w:val="NoSpacing"/>
        <w:rPr>
          <w:rFonts w:ascii="Times New Roman" w:hAnsi="Times New Roman" w:cs="Times New Roman"/>
          <w:b/>
          <w:bCs/>
          <w:lang w:val="uz-Cyrl-UZ"/>
        </w:rPr>
      </w:pPr>
      <w:r w:rsidRPr="00D03327">
        <w:rPr>
          <w:rFonts w:ascii="Times New Roman" w:hAnsi="Times New Roman" w:cs="Times New Roman"/>
          <w:b/>
          <w:bCs/>
          <w:spacing w:val="1"/>
          <w:lang w:val="uz-Cyrl-UZ"/>
        </w:rPr>
        <w:t>Ответы на вопросы----------------------------------------------------------------------------</w:t>
      </w:r>
      <w:r w:rsidRPr="00D03327">
        <w:rPr>
          <w:rFonts w:ascii="Times New Roman" w:hAnsi="Times New Roman" w:cs="Times New Roman"/>
          <w:b/>
          <w:bCs/>
          <w:spacing w:val="1"/>
        </w:rPr>
        <w:t>-------------------------------------------------------------------------------------------------------------------------------------------------------</w:t>
      </w:r>
      <w:r w:rsidRPr="00D03327">
        <w:rPr>
          <w:rFonts w:ascii="Times New Roman" w:hAnsi="Times New Roman" w:cs="Times New Roman"/>
          <w:b/>
          <w:bCs/>
          <w:lang w:val="uz-Cyrl-UZ"/>
        </w:rPr>
        <w:t xml:space="preserve">                   </w:t>
      </w:r>
      <w:r w:rsidRPr="00D03327">
        <w:rPr>
          <w:rFonts w:ascii="Times New Roman" w:hAnsi="Times New Roman" w:cs="Times New Roman"/>
          <w:b/>
          <w:bCs/>
        </w:rPr>
        <w:t xml:space="preserve"> </w:t>
      </w:r>
      <w:r w:rsidRPr="00D03327">
        <w:rPr>
          <w:rFonts w:ascii="Times New Roman" w:hAnsi="Times New Roman" w:cs="Times New Roman"/>
          <w:b/>
          <w:bCs/>
          <w:lang w:val="uz-Latn-UZ"/>
        </w:rPr>
        <w:t>II.</w:t>
      </w:r>
      <w:r w:rsidRPr="00D03327">
        <w:rPr>
          <w:rFonts w:ascii="Times New Roman" w:hAnsi="Times New Roman" w:cs="Times New Roman"/>
          <w:b/>
          <w:bCs/>
        </w:rPr>
        <w:t xml:space="preserve"> Повторение материала предыдущего урока.</w:t>
      </w:r>
      <w:r w:rsidRPr="00D03327">
        <w:rPr>
          <w:rFonts w:ascii="Times New Roman" w:hAnsi="Times New Roman" w:cs="Times New Roman"/>
          <w:b/>
          <w:bCs/>
          <w:lang w:val="uz-Cyrl-UZ"/>
        </w:rPr>
        <w:t>-</w:t>
      </w:r>
    </w:p>
    <w:p w:rsidR="003D25B1" w:rsidRPr="00D03327" w:rsidRDefault="003D25B1" w:rsidP="005A4829">
      <w:pPr>
        <w:pStyle w:val="NoSpacing"/>
        <w:rPr>
          <w:rFonts w:ascii="Times New Roman" w:hAnsi="Times New Roman" w:cs="Times New Roman"/>
          <w:b/>
          <w:bCs/>
          <w:lang w:val="uz-Cyrl-UZ"/>
        </w:rPr>
      </w:pPr>
      <w:r w:rsidRPr="00D03327">
        <w:rPr>
          <w:rFonts w:ascii="Times New Roman" w:hAnsi="Times New Roman" w:cs="Times New Roman"/>
          <w:b/>
          <w:bCs/>
          <w:lang w:val="uz-Cyrl-UZ"/>
        </w:rPr>
        <w:t>Проверка домашнего задания---</w:t>
      </w:r>
      <w:r w:rsidRPr="00D03327">
        <w:rPr>
          <w:rFonts w:ascii="Times New Roman" w:hAnsi="Times New Roman" w:cs="Times New Roman"/>
          <w:b/>
          <w:bCs/>
        </w:rPr>
        <w:t>--------------------------------------------------------------------------------------------------------------------------------------------------------------------------------------</w:t>
      </w:r>
      <w:r w:rsidRPr="00D03327">
        <w:rPr>
          <w:rFonts w:ascii="Times New Roman" w:hAnsi="Times New Roman" w:cs="Times New Roman"/>
          <w:b/>
          <w:bCs/>
          <w:lang w:val="uz-Cyrl-UZ"/>
        </w:rPr>
        <w:t xml:space="preserve">-------------------------         </w:t>
      </w:r>
    </w:p>
    <w:p w:rsidR="003D25B1" w:rsidRPr="00D03327" w:rsidRDefault="003D25B1" w:rsidP="005A4829">
      <w:pPr>
        <w:pStyle w:val="NoSpacing"/>
        <w:rPr>
          <w:rFonts w:ascii="Times New Roman" w:hAnsi="Times New Roman" w:cs="Times New Roman"/>
          <w:b/>
          <w:bCs/>
          <w:lang w:val="uz-Cyrl-UZ"/>
        </w:rPr>
      </w:pPr>
      <w:r w:rsidRPr="00D03327">
        <w:rPr>
          <w:rFonts w:ascii="Times New Roman" w:hAnsi="Times New Roman" w:cs="Times New Roman"/>
          <w:b/>
          <w:bCs/>
          <w:lang w:val="uz-Cyrl-UZ"/>
        </w:rPr>
        <w:t xml:space="preserve">Взаимопроверка учащихся--------------------------------------------------------------------------------------Оценивание учащихся---------------------------------------------------------------------------------------------                 </w:t>
      </w:r>
    </w:p>
    <w:p w:rsidR="003D25B1" w:rsidRPr="00F91503" w:rsidRDefault="003D25B1" w:rsidP="005A4829">
      <w:pPr>
        <w:jc w:val="both"/>
        <w:rPr>
          <w:b/>
          <w:bCs/>
          <w:color w:val="000000"/>
        </w:rPr>
      </w:pPr>
      <w:r>
        <w:rPr>
          <w:b/>
          <w:bCs/>
        </w:rPr>
        <w:t xml:space="preserve">  </w:t>
      </w:r>
      <w:r w:rsidRPr="00D03327">
        <w:rPr>
          <w:b/>
          <w:bCs/>
        </w:rPr>
        <w:t xml:space="preserve">     </w:t>
      </w:r>
      <w:r w:rsidRPr="00D03327">
        <w:rPr>
          <w:b/>
          <w:bCs/>
          <w:lang w:val="uz-Latn-UZ"/>
        </w:rPr>
        <w:t>III.</w:t>
      </w:r>
      <w:r w:rsidRPr="00D03327">
        <w:rPr>
          <w:b/>
          <w:bCs/>
        </w:rPr>
        <w:t xml:space="preserve">Объяснение нового материала. </w:t>
      </w:r>
      <w:r w:rsidRPr="00F91503">
        <w:rPr>
          <w:b/>
          <w:bCs/>
          <w:color w:val="000000"/>
        </w:rPr>
        <w:t>Экспресс-опрос по правилам.</w:t>
      </w:r>
    </w:p>
    <w:p w:rsidR="003D25B1" w:rsidRPr="00E375CA" w:rsidRDefault="003D25B1" w:rsidP="005A4829">
      <w:pPr>
        <w:jc w:val="both"/>
        <w:rPr>
          <w:b/>
          <w:bCs/>
          <w:i/>
          <w:iCs/>
          <w:color w:val="000000"/>
          <w:sz w:val="36"/>
          <w:szCs w:val="36"/>
        </w:rPr>
      </w:pPr>
      <w:r w:rsidRPr="00E375CA">
        <w:rPr>
          <w:b/>
          <w:bCs/>
          <w:i/>
          <w:iCs/>
          <w:color w:val="000000"/>
          <w:sz w:val="36"/>
          <w:szCs w:val="36"/>
        </w:rPr>
        <w:t>Объяснение задания.</w:t>
      </w:r>
    </w:p>
    <w:p w:rsidR="003D25B1" w:rsidRDefault="003D25B1" w:rsidP="005A4829">
      <w:pPr>
        <w:jc w:val="both"/>
        <w:rPr>
          <w:i/>
          <w:iCs/>
          <w:color w:val="000000"/>
          <w:sz w:val="36"/>
          <w:szCs w:val="36"/>
        </w:rPr>
      </w:pPr>
      <w:r w:rsidRPr="00E375CA">
        <w:rPr>
          <w:i/>
          <w:iCs/>
          <w:color w:val="000000"/>
          <w:sz w:val="36"/>
          <w:szCs w:val="36"/>
        </w:rPr>
        <w:t>Чтение по одному текста</w:t>
      </w:r>
    </w:p>
    <w:p w:rsidR="003D25B1" w:rsidRPr="00E375CA" w:rsidRDefault="003D25B1" w:rsidP="005A4829">
      <w:pPr>
        <w:jc w:val="both"/>
        <w:rPr>
          <w:i/>
          <w:iCs/>
          <w:color w:val="000000"/>
          <w:sz w:val="36"/>
          <w:szCs w:val="36"/>
        </w:rPr>
      </w:pPr>
      <w:r w:rsidRPr="00E375CA">
        <w:rPr>
          <w:i/>
          <w:iCs/>
          <w:color w:val="000000"/>
          <w:sz w:val="36"/>
          <w:szCs w:val="36"/>
        </w:rPr>
        <w:t>. Один человек крепко уснул. Во сне он увидел вкусный кисель. Но ему нечем его было есть. На другую ночь он лег спать и положил с собой ложку. Но кисель ему уже не приснился. ( по Л. Толстому) Объяснить слово «есть».</w:t>
      </w:r>
    </w:p>
    <w:p w:rsidR="003D25B1" w:rsidRPr="00E375CA" w:rsidRDefault="003D25B1" w:rsidP="005A4829">
      <w:pPr>
        <w:jc w:val="both"/>
        <w:rPr>
          <w:i/>
          <w:iCs/>
          <w:color w:val="000000"/>
          <w:sz w:val="36"/>
          <w:szCs w:val="36"/>
        </w:rPr>
      </w:pPr>
      <w:r w:rsidRPr="00E375CA">
        <w:rPr>
          <w:i/>
          <w:iCs/>
          <w:color w:val="000000"/>
          <w:sz w:val="36"/>
          <w:szCs w:val="36"/>
        </w:rPr>
        <w:t>За это время остальные выполняют задание 2. Составить со сло</w:t>
      </w:r>
      <w:r w:rsidRPr="00E375CA">
        <w:rPr>
          <w:i/>
          <w:iCs/>
          <w:color w:val="000000"/>
          <w:sz w:val="36"/>
          <w:szCs w:val="36"/>
        </w:rPr>
        <w:softHyphen/>
        <w:t>нами: друзья, родственники, соседи, школьники, ученики.</w:t>
      </w:r>
    </w:p>
    <w:p w:rsidR="003D25B1" w:rsidRDefault="003D25B1" w:rsidP="005A4829">
      <w:pPr>
        <w:jc w:val="both"/>
        <w:rPr>
          <w:color w:val="000000"/>
        </w:rPr>
      </w:pPr>
      <w:r>
        <w:rPr>
          <w:b/>
          <w:bCs/>
          <w:lang w:val="uz-Cyrl-UZ"/>
        </w:rPr>
        <w:t xml:space="preserve"> </w:t>
      </w:r>
      <w:r>
        <w:rPr>
          <w:b/>
          <w:bCs/>
          <w:color w:val="000000"/>
        </w:rPr>
        <w:t xml:space="preserve"> </w:t>
      </w:r>
    </w:p>
    <w:p w:rsidR="003D25B1" w:rsidRPr="00D03327" w:rsidRDefault="003D25B1" w:rsidP="005A4829">
      <w:pPr>
        <w:pStyle w:val="NoSpacing"/>
        <w:rPr>
          <w:rFonts w:ascii="Times New Roman" w:hAnsi="Times New Roman" w:cs="Times New Roman"/>
          <w:b/>
          <w:bCs/>
        </w:rPr>
      </w:pPr>
    </w:p>
    <w:p w:rsidR="003D25B1" w:rsidRPr="00D03327" w:rsidRDefault="003D25B1" w:rsidP="005A4829">
      <w:pPr>
        <w:pStyle w:val="NoSpacing"/>
        <w:rPr>
          <w:rFonts w:ascii="Times New Roman" w:hAnsi="Times New Roman" w:cs="Times New Roman"/>
          <w:b/>
          <w:bCs/>
          <w:lang w:val="uz-Cyrl-UZ"/>
        </w:rPr>
      </w:pPr>
      <w:r w:rsidRPr="00D03327">
        <w:rPr>
          <w:rFonts w:ascii="Times New Roman" w:hAnsi="Times New Roman" w:cs="Times New Roman"/>
          <w:b/>
          <w:bCs/>
        </w:rPr>
        <w:t xml:space="preserve"> IV.</w:t>
      </w:r>
      <w:r w:rsidRPr="00D03327">
        <w:rPr>
          <w:rFonts w:ascii="Times New Roman" w:hAnsi="Times New Roman" w:cs="Times New Roman"/>
          <w:b/>
          <w:bCs/>
        </w:rPr>
        <w:tab/>
        <w:t>Закрепление материала.</w:t>
      </w:r>
      <w:r w:rsidRPr="00D03327">
        <w:rPr>
          <w:rFonts w:ascii="Times New Roman" w:hAnsi="Times New Roman" w:cs="Times New Roman"/>
          <w:b/>
          <w:bCs/>
          <w:lang w:val="uz-Cyrl-UZ"/>
        </w:rPr>
        <w:t>-----------------------------------------------------------------------------------------------------------------------------------------------------------------------------------------------------------------------------------------------------------------------------------------------------------------------------------------------------</w:t>
      </w:r>
    </w:p>
    <w:p w:rsidR="003D25B1" w:rsidRPr="003E1B73" w:rsidRDefault="003D25B1" w:rsidP="005A4829">
      <w:pPr>
        <w:pStyle w:val="NoSpacing"/>
        <w:rPr>
          <w:rFonts w:ascii="Times New Roman" w:hAnsi="Times New Roman" w:cs="Times New Roman"/>
        </w:rPr>
      </w:pPr>
      <w:r>
        <w:rPr>
          <w:rFonts w:ascii="Times New Roman" w:hAnsi="Times New Roman" w:cs="Times New Roman"/>
        </w:rPr>
        <w:t xml:space="preserve"> </w:t>
      </w:r>
      <w:r w:rsidRPr="003E1B73">
        <w:rPr>
          <w:rFonts w:ascii="Times New Roman" w:hAnsi="Times New Roman" w:cs="Times New Roman"/>
        </w:rPr>
        <w:t>-----------------------------------------------------------------------------------------------------------------------------------------------------------------------------------------------------------------------------------------------------------------------------------------------------------------------------------------------------------------------------------------------------------------------------------------------------------------------------------------------------------------------------</w:t>
      </w:r>
    </w:p>
    <w:p w:rsidR="003D25B1" w:rsidRPr="00F91503" w:rsidRDefault="003D25B1" w:rsidP="005A4829">
      <w:pPr>
        <w:jc w:val="both"/>
        <w:rPr>
          <w:b/>
          <w:bCs/>
          <w:color w:val="000000"/>
        </w:rPr>
      </w:pPr>
      <w:r w:rsidRPr="00D03327">
        <w:rPr>
          <w:b/>
          <w:bCs/>
        </w:rPr>
        <w:t>.</w:t>
      </w:r>
      <w:r w:rsidRPr="00D03327">
        <w:rPr>
          <w:b/>
          <w:bCs/>
          <w:lang w:val="uz-Cyrl-UZ"/>
        </w:rPr>
        <w:t>-------------------------------------------------------------------------------------------------------------------------------------</w:t>
      </w:r>
      <w:r w:rsidRPr="00E375CA">
        <w:rPr>
          <w:b/>
          <w:bCs/>
          <w:color w:val="000000"/>
        </w:rPr>
        <w:t xml:space="preserve"> </w:t>
      </w:r>
      <w:r w:rsidRPr="00F91503">
        <w:rPr>
          <w:b/>
          <w:bCs/>
          <w:color w:val="000000"/>
        </w:rPr>
        <w:t>Подведение итога урока.</w:t>
      </w:r>
    </w:p>
    <w:p w:rsidR="003D25B1" w:rsidRPr="00F91503" w:rsidRDefault="003D25B1" w:rsidP="005A4829">
      <w:pPr>
        <w:jc w:val="both"/>
      </w:pPr>
      <w:r w:rsidRPr="00F91503">
        <w:rPr>
          <w:color w:val="000000"/>
        </w:rPr>
        <w:t>Рефлексивная деятельность детей по таблице (над доской):</w:t>
      </w:r>
    </w:p>
    <w:p w:rsidR="003D25B1" w:rsidRPr="00F91503" w:rsidRDefault="003D25B1" w:rsidP="005A4829">
      <w:pPr>
        <w:jc w:val="both"/>
      </w:pPr>
      <w:r w:rsidRPr="00F91503">
        <w:rPr>
          <w:color w:val="000000"/>
        </w:rPr>
        <w:t>На уроке:</w:t>
      </w:r>
    </w:p>
    <w:p w:rsidR="003D25B1" w:rsidRPr="00F91503" w:rsidRDefault="003D25B1" w:rsidP="005A4829">
      <w:pPr>
        <w:jc w:val="both"/>
      </w:pPr>
      <w:r w:rsidRPr="00F91503">
        <w:rPr>
          <w:color w:val="000000"/>
        </w:rPr>
        <w:t>Я приобрёл</w:t>
      </w:r>
    </w:p>
    <w:p w:rsidR="003D25B1" w:rsidRPr="00F91503" w:rsidRDefault="003D25B1" w:rsidP="005A4829">
      <w:pPr>
        <w:jc w:val="both"/>
      </w:pPr>
      <w:r w:rsidRPr="00F91503">
        <w:rPr>
          <w:color w:val="000000"/>
        </w:rPr>
        <w:t>Я научился</w:t>
      </w:r>
    </w:p>
    <w:p w:rsidR="003D25B1" w:rsidRPr="00F91503" w:rsidRDefault="003D25B1" w:rsidP="005A4829">
      <w:pPr>
        <w:jc w:val="both"/>
      </w:pPr>
      <w:r w:rsidRPr="00F91503">
        <w:rPr>
          <w:color w:val="000000"/>
        </w:rPr>
        <w:t>Я понял, что</w:t>
      </w:r>
    </w:p>
    <w:p w:rsidR="003D25B1" w:rsidRPr="00F91503" w:rsidRDefault="003D25B1" w:rsidP="005A4829">
      <w:pPr>
        <w:jc w:val="both"/>
      </w:pPr>
      <w:r w:rsidRPr="00F91503">
        <w:rPr>
          <w:color w:val="000000"/>
        </w:rPr>
        <w:t>Было трудно</w:t>
      </w:r>
    </w:p>
    <w:p w:rsidR="003D25B1" w:rsidRPr="00F91503" w:rsidRDefault="003D25B1" w:rsidP="005A4829">
      <w:pPr>
        <w:jc w:val="both"/>
      </w:pPr>
      <w:r w:rsidRPr="00F91503">
        <w:rPr>
          <w:color w:val="000000"/>
        </w:rPr>
        <w:t>Было интересно</w:t>
      </w:r>
    </w:p>
    <w:p w:rsidR="003D25B1" w:rsidRPr="00F91503" w:rsidRDefault="003D25B1" w:rsidP="005A4829">
      <w:pPr>
        <w:jc w:val="both"/>
      </w:pPr>
      <w:r w:rsidRPr="00F91503">
        <w:rPr>
          <w:color w:val="000000"/>
        </w:rPr>
        <w:t>Хочу сказать «спасибо»</w:t>
      </w:r>
    </w:p>
    <w:p w:rsidR="003D25B1" w:rsidRDefault="003D25B1" w:rsidP="005A4829">
      <w:pPr>
        <w:jc w:val="both"/>
        <w:rPr>
          <w:color w:val="000000"/>
        </w:rPr>
      </w:pPr>
      <w:r w:rsidRPr="00F91503">
        <w:rPr>
          <w:b/>
          <w:bCs/>
          <w:color w:val="000000"/>
        </w:rPr>
        <w:t xml:space="preserve">Домашнее задание: </w:t>
      </w:r>
      <w:r w:rsidRPr="00F91503">
        <w:rPr>
          <w:color w:val="000000"/>
        </w:rPr>
        <w:t>Из детских газет и журналов подобрать текст о дружбе.</w:t>
      </w:r>
    </w:p>
    <w:p w:rsidR="003D25B1" w:rsidRPr="003E1B73" w:rsidRDefault="003D25B1" w:rsidP="005A4829">
      <w:pPr>
        <w:pStyle w:val="NoSpacing"/>
        <w:rPr>
          <w:rFonts w:ascii="Times New Roman" w:hAnsi="Times New Roman" w:cs="Times New Roman"/>
          <w:b/>
          <w:bCs/>
        </w:rPr>
      </w:pPr>
      <w:r>
        <w:rPr>
          <w:rFonts w:ascii="Times New Roman" w:hAnsi="Times New Roman" w:cs="Times New Roman"/>
          <w:b/>
          <w:bCs/>
          <w:lang w:val="uz-Cyrl-UZ"/>
        </w:rPr>
        <w:t xml:space="preserve"> </w:t>
      </w:r>
      <w:r w:rsidRPr="003E1B73">
        <w:rPr>
          <w:rFonts w:ascii="Times New Roman" w:hAnsi="Times New Roman" w:cs="Times New Roman"/>
          <w:b/>
          <w:bCs/>
        </w:rPr>
        <w:t xml:space="preserve"> </w:t>
      </w:r>
    </w:p>
    <w:p w:rsidR="003D25B1" w:rsidRDefault="003D25B1" w:rsidP="005A4829">
      <w:pPr>
        <w:jc w:val="both"/>
        <w:rPr>
          <w:color w:val="000000"/>
        </w:rPr>
      </w:pPr>
    </w:p>
    <w:p w:rsidR="003D25B1" w:rsidRPr="00F91503" w:rsidRDefault="003D25B1" w:rsidP="005A4829">
      <w:pPr>
        <w:jc w:val="both"/>
        <w:rPr>
          <w:rStyle w:val="Emphasis"/>
          <w:b/>
          <w:bCs/>
        </w:rPr>
      </w:pPr>
      <w:r w:rsidRPr="00F91503">
        <w:rPr>
          <w:rStyle w:val="Emphasis"/>
          <w:b/>
          <w:bCs/>
        </w:rPr>
        <w:t>Дата урока:__________________                    3 «АБ»   класс</w:t>
      </w:r>
    </w:p>
    <w:p w:rsidR="003D25B1" w:rsidRPr="00877E08" w:rsidRDefault="003D25B1" w:rsidP="005A4829">
      <w:pPr>
        <w:jc w:val="both"/>
        <w:rPr>
          <w:b/>
          <w:bCs/>
          <w:color w:val="000000"/>
        </w:rPr>
      </w:pPr>
      <w:r w:rsidRPr="00255972">
        <w:rPr>
          <w:rStyle w:val="Emphasis"/>
          <w:b/>
          <w:bCs/>
        </w:rPr>
        <w:t>Тема урока</w:t>
      </w:r>
      <w:r>
        <w:rPr>
          <w:color w:val="000000"/>
        </w:rPr>
        <w:t xml:space="preserve">  </w:t>
      </w:r>
      <w:r w:rsidRPr="00F91503">
        <w:rPr>
          <w:b/>
          <w:bCs/>
          <w:color w:val="000000"/>
        </w:rPr>
        <w:t>УРОК 26</w:t>
      </w:r>
      <w:r>
        <w:rPr>
          <w:b/>
          <w:bCs/>
          <w:color w:val="000000"/>
        </w:rPr>
        <w:t xml:space="preserve"> </w:t>
      </w:r>
      <w:r w:rsidRPr="00F91503">
        <w:rPr>
          <w:b/>
          <w:bCs/>
          <w:color w:val="000000"/>
        </w:rPr>
        <w:t xml:space="preserve">Лексическая тема: </w:t>
      </w:r>
      <w:r w:rsidRPr="00877E08">
        <w:rPr>
          <w:b/>
          <w:bCs/>
          <w:color w:val="000000"/>
        </w:rPr>
        <w:t>«Мои друзья и родственники.</w:t>
      </w:r>
    </w:p>
    <w:p w:rsidR="003D25B1" w:rsidRDefault="003D25B1" w:rsidP="005A4829">
      <w:pPr>
        <w:jc w:val="both"/>
        <w:rPr>
          <w:color w:val="000000"/>
        </w:rPr>
      </w:pPr>
      <w:r w:rsidRPr="00F91503">
        <w:rPr>
          <w:color w:val="000000"/>
        </w:rPr>
        <w:t xml:space="preserve"> </w:t>
      </w:r>
      <w:r w:rsidRPr="00F91503">
        <w:rPr>
          <w:b/>
          <w:bCs/>
          <w:color w:val="000000"/>
        </w:rPr>
        <w:t xml:space="preserve">Грамматическая тема: </w:t>
      </w:r>
      <w:r w:rsidRPr="00F91503">
        <w:rPr>
          <w:color w:val="000000"/>
        </w:rPr>
        <w:t xml:space="preserve">Как сказать о месте действия». </w:t>
      </w:r>
    </w:p>
    <w:p w:rsidR="003D25B1" w:rsidRPr="00EA3CF2" w:rsidRDefault="003D25B1" w:rsidP="005A4829">
      <w:pPr>
        <w:jc w:val="both"/>
        <w:rPr>
          <w:color w:val="000000"/>
        </w:rPr>
      </w:pPr>
      <w:r w:rsidRPr="00F91503">
        <w:rPr>
          <w:color w:val="000000"/>
        </w:rPr>
        <w:t>Цели:Умение использовать в речи существительные с предлога</w:t>
      </w:r>
      <w:r w:rsidRPr="00F91503">
        <w:rPr>
          <w:color w:val="000000"/>
        </w:rPr>
        <w:softHyphen/>
        <w:t>ми. Строить предложения, правильно выбирая нужный предлог. Рас</w:t>
      </w:r>
      <w:r w:rsidRPr="00F91503">
        <w:rPr>
          <w:color w:val="000000"/>
        </w:rPr>
        <w:softHyphen/>
        <w:t>ширение словарного запаса. Грамотное произнесение слов. Умение работать в группе.</w:t>
      </w:r>
    </w:p>
    <w:p w:rsidR="003D25B1" w:rsidRPr="00F91503" w:rsidRDefault="003D25B1" w:rsidP="005A4829">
      <w:pPr>
        <w:jc w:val="both"/>
      </w:pPr>
      <w:r w:rsidRPr="00F91503">
        <w:rPr>
          <w:b/>
          <w:bCs/>
          <w:color w:val="000000"/>
        </w:rPr>
        <w:t>ХОД УРОКА</w:t>
      </w:r>
    </w:p>
    <w:p w:rsidR="003D25B1" w:rsidRPr="00F91503" w:rsidRDefault="003D25B1" w:rsidP="005A4829">
      <w:pPr>
        <w:jc w:val="both"/>
        <w:rPr>
          <w:b/>
          <w:bCs/>
          <w:color w:val="000000"/>
        </w:rPr>
      </w:pPr>
      <w:r w:rsidRPr="00F91503">
        <w:rPr>
          <w:b/>
          <w:bCs/>
          <w:color w:val="000000"/>
        </w:rPr>
        <w:t>Организационный момент.</w:t>
      </w:r>
    </w:p>
    <w:p w:rsidR="003D25B1" w:rsidRPr="00F91503" w:rsidRDefault="003D25B1" w:rsidP="005A4829">
      <w:pPr>
        <w:jc w:val="both"/>
        <w:rPr>
          <w:b/>
          <w:bCs/>
          <w:color w:val="000000"/>
        </w:rPr>
      </w:pPr>
      <w:r w:rsidRPr="00F91503">
        <w:rPr>
          <w:b/>
          <w:bCs/>
          <w:color w:val="000000"/>
        </w:rPr>
        <w:t xml:space="preserve">Брейн - ринг по домашнему заданию </w:t>
      </w:r>
      <w:r w:rsidRPr="00F91503">
        <w:rPr>
          <w:color w:val="000000"/>
        </w:rPr>
        <w:t>(по 3 ученика из команды)</w:t>
      </w:r>
    </w:p>
    <w:p w:rsidR="003D25B1" w:rsidRPr="00F91503" w:rsidRDefault="003D25B1" w:rsidP="005A4829">
      <w:pPr>
        <w:jc w:val="both"/>
        <w:rPr>
          <w:b/>
          <w:bCs/>
          <w:color w:val="000000"/>
        </w:rPr>
      </w:pPr>
      <w:r w:rsidRPr="00F91503">
        <w:rPr>
          <w:b/>
          <w:bCs/>
          <w:color w:val="000000"/>
        </w:rPr>
        <w:t xml:space="preserve">Работа по новой теме. </w:t>
      </w:r>
      <w:r w:rsidRPr="00F91503">
        <w:rPr>
          <w:color w:val="000000"/>
        </w:rPr>
        <w:t>Словарная работа: родственники, дру</w:t>
      </w:r>
      <w:r w:rsidRPr="00F91503">
        <w:rPr>
          <w:color w:val="000000"/>
        </w:rPr>
        <w:softHyphen/>
        <w:t>зья, братья, одноклассники.</w:t>
      </w:r>
    </w:p>
    <w:p w:rsidR="003D25B1" w:rsidRPr="00EA3CF2" w:rsidRDefault="003D25B1" w:rsidP="005A4829">
      <w:r w:rsidRPr="00EA3CF2">
        <w:t>Чтение правила.</w:t>
      </w:r>
      <w:r w:rsidRPr="00EA3CF2">
        <w:rPr>
          <w:rStyle w:val="110"/>
          <w:rFonts w:ascii="Times New Roman" w:hAnsi="Times New Roman" w:cs="Times New Roman"/>
          <w:sz w:val="24"/>
          <w:szCs w:val="24"/>
          <w:lang w:eastAsia="ru-RU"/>
        </w:rPr>
        <w:t xml:space="preserve"> Упражнение 1. </w:t>
      </w:r>
      <w:r w:rsidRPr="00EA3CF2">
        <w:rPr>
          <w:rStyle w:val="14pt"/>
          <w:rFonts w:ascii="Times New Roman" w:hAnsi="Times New Roman" w:cs="Times New Roman"/>
          <w:sz w:val="24"/>
          <w:szCs w:val="24"/>
          <w:lang w:eastAsia="ru-RU"/>
        </w:rPr>
        <w:t>Ответьте на данные вопросы.</w:t>
      </w:r>
    </w:p>
    <w:p w:rsidR="003D25B1" w:rsidRPr="00EA3CF2" w:rsidRDefault="003D25B1" w:rsidP="005A4829">
      <w:r w:rsidRPr="00EA3CF2">
        <w:rPr>
          <w:rStyle w:val="14pt"/>
          <w:rFonts w:ascii="Times New Roman" w:hAnsi="Times New Roman" w:cs="Times New Roman"/>
          <w:sz w:val="24"/>
          <w:szCs w:val="24"/>
          <w:lang w:eastAsia="ru-RU"/>
        </w:rPr>
        <w:t>Где ты живёшь?</w:t>
      </w:r>
    </w:p>
    <w:p w:rsidR="003D25B1" w:rsidRPr="00EA3CF2" w:rsidRDefault="003D25B1" w:rsidP="005A4829">
      <w:r w:rsidRPr="00EA3CF2">
        <w:rPr>
          <w:rStyle w:val="14pt"/>
          <w:rFonts w:ascii="Times New Roman" w:hAnsi="Times New Roman" w:cs="Times New Roman"/>
          <w:sz w:val="24"/>
          <w:szCs w:val="24"/>
          <w:lang w:eastAsia="ru-RU"/>
        </w:rPr>
        <w:t>Где работает твой отец?</w:t>
      </w:r>
    </w:p>
    <w:p w:rsidR="003D25B1" w:rsidRPr="00EA3CF2" w:rsidRDefault="003D25B1" w:rsidP="005A4829">
      <w:r w:rsidRPr="00EA3CF2">
        <w:rPr>
          <w:rStyle w:val="14pt"/>
          <w:rFonts w:ascii="Times New Roman" w:hAnsi="Times New Roman" w:cs="Times New Roman"/>
          <w:sz w:val="24"/>
          <w:szCs w:val="24"/>
          <w:lang w:eastAsia="ru-RU"/>
        </w:rPr>
        <w:t>Где работает твоя мама?</w:t>
      </w:r>
      <w:r>
        <w:rPr>
          <w:rStyle w:val="14pt"/>
          <w:rFonts w:ascii="Times New Roman" w:hAnsi="Times New Roman" w:cs="Times New Roman"/>
          <w:sz w:val="24"/>
          <w:szCs w:val="24"/>
          <w:lang w:eastAsia="ru-RU"/>
        </w:rPr>
        <w:t xml:space="preserve">                                                                                    </w:t>
      </w:r>
    </w:p>
    <w:p w:rsidR="003D25B1" w:rsidRPr="00EA3CF2" w:rsidRDefault="003D25B1" w:rsidP="005A4829">
      <w:r w:rsidRPr="00EA3CF2">
        <w:rPr>
          <w:rStyle w:val="14pt"/>
          <w:rFonts w:ascii="Times New Roman" w:hAnsi="Times New Roman" w:cs="Times New Roman"/>
          <w:sz w:val="24"/>
          <w:szCs w:val="24"/>
          <w:lang w:eastAsia="ru-RU"/>
        </w:rPr>
        <w:t>У тебя есть братья и сёстры?</w:t>
      </w:r>
    </w:p>
    <w:p w:rsidR="003D25B1" w:rsidRPr="00EA3CF2" w:rsidRDefault="003D25B1" w:rsidP="005A4829">
      <w:r w:rsidRPr="00EA3CF2">
        <w:rPr>
          <w:rStyle w:val="14pt"/>
          <w:rFonts w:ascii="Times New Roman" w:hAnsi="Times New Roman" w:cs="Times New Roman"/>
          <w:sz w:val="24"/>
          <w:szCs w:val="24"/>
          <w:lang w:eastAsia="ru-RU"/>
        </w:rPr>
        <w:t>Где учится твой брат?</w:t>
      </w:r>
    </w:p>
    <w:p w:rsidR="003D25B1" w:rsidRPr="00EA3CF2" w:rsidRDefault="003D25B1" w:rsidP="005A4829">
      <w:r w:rsidRPr="00EA3CF2">
        <w:rPr>
          <w:rStyle w:val="14pt"/>
          <w:rFonts w:ascii="Times New Roman" w:hAnsi="Times New Roman" w:cs="Times New Roman"/>
          <w:sz w:val="24"/>
          <w:szCs w:val="24"/>
          <w:lang w:eastAsia="ru-RU"/>
        </w:rPr>
        <w:t>Где учится твоя сестра?</w:t>
      </w:r>
    </w:p>
    <w:p w:rsidR="003D25B1" w:rsidRPr="00EA3CF2" w:rsidRDefault="003D25B1" w:rsidP="005A4829">
      <w:r w:rsidRPr="00EA3CF2">
        <w:rPr>
          <w:rStyle w:val="110"/>
          <w:rFonts w:ascii="Times New Roman" w:hAnsi="Times New Roman" w:cs="Times New Roman"/>
          <w:sz w:val="24"/>
          <w:szCs w:val="24"/>
          <w:lang w:eastAsia="ru-RU"/>
        </w:rPr>
        <w:t xml:space="preserve">Упражнение 2. </w:t>
      </w:r>
      <w:r w:rsidRPr="00EA3CF2">
        <w:rPr>
          <w:rStyle w:val="14pt"/>
          <w:rFonts w:ascii="Times New Roman" w:hAnsi="Times New Roman" w:cs="Times New Roman"/>
          <w:sz w:val="24"/>
          <w:szCs w:val="24"/>
          <w:lang w:eastAsia="ru-RU"/>
        </w:rPr>
        <w:t>Составьте предложения по картин</w:t>
      </w:r>
      <w:r w:rsidRPr="00EA3CF2">
        <w:rPr>
          <w:rStyle w:val="14pt"/>
          <w:rFonts w:ascii="Times New Roman" w:hAnsi="Times New Roman" w:cs="Times New Roman"/>
          <w:sz w:val="24"/>
          <w:szCs w:val="24"/>
          <w:lang w:eastAsia="ru-RU"/>
        </w:rPr>
        <w:softHyphen/>
        <w:t>кам.</w:t>
      </w:r>
    </w:p>
    <w:p w:rsidR="003D25B1" w:rsidRDefault="003D25B1" w:rsidP="005A4829">
      <w:r w:rsidRPr="00EA3CF2">
        <w:rPr>
          <w:rStyle w:val="14pt"/>
          <w:rFonts w:ascii="Times New Roman" w:hAnsi="Times New Roman" w:cs="Times New Roman"/>
          <w:sz w:val="24"/>
          <w:szCs w:val="24"/>
          <w:lang w:eastAsia="ru-RU"/>
        </w:rPr>
        <w:t>Я был в ... .</w:t>
      </w:r>
      <w:r w:rsidRPr="00EA3CF2">
        <w:rPr>
          <w:rStyle w:val="14pt"/>
          <w:rFonts w:ascii="Times New Roman" w:hAnsi="Times New Roman" w:cs="Times New Roman"/>
          <w:sz w:val="24"/>
          <w:szCs w:val="24"/>
          <w:lang w:eastAsia="ru-RU"/>
        </w:rPr>
        <w:tab/>
        <w:t>2. Олим учится в ...</w:t>
      </w:r>
      <w:r>
        <w:rPr>
          <w:rStyle w:val="14pt"/>
          <w:lang w:eastAsia="ru-RU"/>
        </w:rPr>
        <w:t xml:space="preserve"> .</w:t>
      </w:r>
    </w:p>
    <w:p w:rsidR="003D25B1" w:rsidRPr="00F91503" w:rsidRDefault="003D25B1" w:rsidP="005A4829">
      <w:pPr>
        <w:jc w:val="both"/>
        <w:rPr>
          <w:b/>
          <w:bCs/>
          <w:color w:val="000000"/>
        </w:rPr>
      </w:pPr>
    </w:p>
    <w:p w:rsidR="003D25B1" w:rsidRPr="00F91503" w:rsidRDefault="003D25B1" w:rsidP="005A4829">
      <w:pPr>
        <w:jc w:val="both"/>
      </w:pPr>
      <w:r w:rsidRPr="00F91503">
        <w:rPr>
          <w:color w:val="000000"/>
        </w:rPr>
        <w:t>Работа по упражнению 1, 2.</w:t>
      </w:r>
    </w:p>
    <w:p w:rsidR="003D25B1" w:rsidRPr="00F91503" w:rsidRDefault="003D25B1" w:rsidP="005A4829">
      <w:pPr>
        <w:jc w:val="both"/>
        <w:rPr>
          <w:b/>
          <w:bCs/>
          <w:color w:val="000000"/>
        </w:rPr>
      </w:pPr>
      <w:r w:rsidRPr="00F91503">
        <w:rPr>
          <w:b/>
          <w:bCs/>
          <w:color w:val="000000"/>
        </w:rPr>
        <w:t>Физзарядка «Больше и маленькие».</w:t>
      </w:r>
    </w:p>
    <w:p w:rsidR="003D25B1" w:rsidRPr="00EA3CF2" w:rsidRDefault="003D25B1" w:rsidP="005A4829">
      <w:r w:rsidRPr="00EA3CF2">
        <w:rPr>
          <w:b/>
          <w:bCs/>
        </w:rPr>
        <w:t xml:space="preserve">Работа по правилу, которое высвечено на интерактивной доске. </w:t>
      </w:r>
      <w:r w:rsidRPr="00EA3CF2">
        <w:t xml:space="preserve">Обсуждение, создание кластера «Елочка». </w:t>
      </w:r>
      <w:r w:rsidRPr="00EA3CF2">
        <w:rPr>
          <w:rStyle w:val="a2"/>
          <w:sz w:val="24"/>
          <w:szCs w:val="24"/>
        </w:rPr>
        <w:t xml:space="preserve">Упражнение </w:t>
      </w:r>
      <w:r w:rsidRPr="00EA3CF2">
        <w:rPr>
          <w:rStyle w:val="14pt"/>
          <w:rFonts w:ascii="Times New Roman" w:hAnsi="Times New Roman" w:cs="Times New Roman"/>
          <w:sz w:val="24"/>
          <w:szCs w:val="24"/>
          <w:lang w:eastAsia="ru-RU"/>
        </w:rPr>
        <w:t>3. Найдите в тексте слова, которые отвечают на вопрос где? Выпишите их в тетрадь.</w:t>
      </w:r>
      <w:r>
        <w:t xml:space="preserve">                                         </w:t>
      </w:r>
      <w:r w:rsidRPr="00EA3CF2">
        <w:rPr>
          <w:rStyle w:val="14pt"/>
          <w:rFonts w:ascii="Times New Roman" w:hAnsi="Times New Roman" w:cs="Times New Roman"/>
          <w:sz w:val="24"/>
          <w:szCs w:val="24"/>
          <w:lang w:eastAsia="ru-RU"/>
        </w:rPr>
        <w:t>Птенчик</w:t>
      </w:r>
    </w:p>
    <w:p w:rsidR="003D25B1" w:rsidRPr="00EA3CF2" w:rsidRDefault="003D25B1" w:rsidP="005A4829">
      <w:r w:rsidRPr="00EA3CF2">
        <w:rPr>
          <w:rStyle w:val="14pt"/>
          <w:rFonts w:ascii="Times New Roman" w:hAnsi="Times New Roman" w:cs="Times New Roman"/>
          <w:sz w:val="24"/>
          <w:szCs w:val="24"/>
          <w:lang w:eastAsia="ru-RU"/>
        </w:rPr>
        <w:t>Буря сбила с дерева гнездо. На земле лежа</w:t>
      </w:r>
      <w:r>
        <w:rPr>
          <w:rStyle w:val="14pt"/>
          <w:rFonts w:ascii="Times New Roman" w:hAnsi="Times New Roman" w:cs="Times New Roman"/>
          <w:sz w:val="24"/>
          <w:szCs w:val="24"/>
          <w:lang w:eastAsia="ru-RU"/>
        </w:rPr>
        <w:t>ла</w:t>
      </w:r>
      <w:r w:rsidRPr="00EA3CF2">
        <w:rPr>
          <w:rStyle w:val="14pt"/>
          <w:rFonts w:ascii="Times New Roman" w:hAnsi="Times New Roman" w:cs="Times New Roman"/>
          <w:sz w:val="24"/>
          <w:szCs w:val="24"/>
          <w:lang w:eastAsia="ru-RU"/>
        </w:rPr>
        <w:t xml:space="preserve"> птенчик. Он махал крыльями, но взлететь не мо</w:t>
      </w:r>
      <w:r>
        <w:rPr>
          <w:rStyle w:val="14pt"/>
          <w:rFonts w:ascii="Times New Roman" w:hAnsi="Times New Roman" w:cs="Times New Roman"/>
          <w:sz w:val="24"/>
          <w:szCs w:val="24"/>
          <w:lang w:eastAsia="ru-RU"/>
        </w:rPr>
        <w:t>г</w:t>
      </w:r>
      <w:r w:rsidRPr="00EA3CF2">
        <w:rPr>
          <w:rStyle w:val="14pt"/>
          <w:rFonts w:ascii="Times New Roman" w:hAnsi="Times New Roman" w:cs="Times New Roman"/>
          <w:sz w:val="24"/>
          <w:szCs w:val="24"/>
          <w:lang w:eastAsia="ru-RU"/>
        </w:rPr>
        <w:t xml:space="preserve"> Лапка зацепилась за сучья. Птенец раскрыва</w:t>
      </w:r>
      <w:r>
        <w:rPr>
          <w:rStyle w:val="14pt"/>
          <w:rFonts w:ascii="Times New Roman" w:hAnsi="Times New Roman" w:cs="Times New Roman"/>
          <w:sz w:val="24"/>
          <w:szCs w:val="24"/>
          <w:lang w:eastAsia="ru-RU"/>
        </w:rPr>
        <w:t>л</w:t>
      </w:r>
      <w:r w:rsidRPr="00EA3CF2">
        <w:rPr>
          <w:rStyle w:val="14pt"/>
          <w:rFonts w:ascii="Times New Roman" w:hAnsi="Times New Roman" w:cs="Times New Roman"/>
          <w:sz w:val="24"/>
          <w:szCs w:val="24"/>
          <w:lang w:eastAsia="ru-RU"/>
        </w:rPr>
        <w:t xml:space="preserve"> свой клюв и кричал.</w:t>
      </w:r>
    </w:p>
    <w:p w:rsidR="003D25B1" w:rsidRDefault="003D25B1" w:rsidP="005A4829">
      <w:pPr>
        <w:rPr>
          <w:rStyle w:val="14pt"/>
          <w:rFonts w:ascii="Times New Roman" w:hAnsi="Times New Roman" w:cs="Times New Roman"/>
          <w:sz w:val="24"/>
          <w:szCs w:val="24"/>
          <w:lang w:eastAsia="ru-RU"/>
        </w:rPr>
      </w:pPr>
      <w:r w:rsidRPr="00EA3CF2">
        <w:rPr>
          <w:rStyle w:val="14pt"/>
          <w:rFonts w:ascii="Times New Roman" w:hAnsi="Times New Roman" w:cs="Times New Roman"/>
          <w:sz w:val="24"/>
          <w:szCs w:val="24"/>
          <w:lang w:eastAsia="ru-RU"/>
        </w:rPr>
        <w:t>В кустах сидел кот Вась</w:t>
      </w:r>
      <w:r w:rsidRPr="00EA3CF2">
        <w:rPr>
          <w:rStyle w:val="14pt"/>
          <w:rFonts w:ascii="Times New Roman" w:hAnsi="Times New Roman" w:cs="Times New Roman"/>
          <w:sz w:val="24"/>
          <w:szCs w:val="24"/>
          <w:lang w:eastAsia="ru-RU"/>
        </w:rPr>
        <w:softHyphen/>
        <w:t>ка. Глаза загорелись зелёным огнём. Кот был готов к прыж</w:t>
      </w:r>
      <w:r w:rsidRPr="00EA3CF2">
        <w:rPr>
          <w:rStyle w:val="14pt"/>
          <w:rFonts w:ascii="Times New Roman" w:hAnsi="Times New Roman" w:cs="Times New Roman"/>
          <w:sz w:val="24"/>
          <w:szCs w:val="24"/>
          <w:lang w:eastAsia="ru-RU"/>
        </w:rPr>
        <w:softHyphen/>
        <w:t>ку. Костя прогнал кота и спас птенчика. Теперь птенчик си</w:t>
      </w:r>
      <w:r w:rsidRPr="00EA3CF2">
        <w:rPr>
          <w:rStyle w:val="14pt"/>
          <w:rFonts w:ascii="Times New Roman" w:hAnsi="Times New Roman" w:cs="Times New Roman"/>
          <w:sz w:val="24"/>
          <w:szCs w:val="24"/>
          <w:lang w:eastAsia="ru-RU"/>
        </w:rPr>
        <w:softHyphen/>
        <w:t>дит в гнезде.</w:t>
      </w:r>
    </w:p>
    <w:p w:rsidR="003D25B1" w:rsidRPr="00075ACD" w:rsidRDefault="003D25B1" w:rsidP="005A4829">
      <w:pPr>
        <w:rPr>
          <w:b/>
          <w:bCs/>
        </w:rPr>
      </w:pPr>
      <w:r w:rsidRPr="00075ACD">
        <w:rPr>
          <w:b/>
          <w:bCs/>
          <w:color w:val="000000"/>
        </w:rPr>
        <w:t>Закрепление</w:t>
      </w:r>
      <w:r w:rsidRPr="00F91503">
        <w:rPr>
          <w:color w:val="000000"/>
        </w:rPr>
        <w:t xml:space="preserve">: </w:t>
      </w:r>
      <w:r w:rsidRPr="00EA3CF2">
        <w:rPr>
          <w:rStyle w:val="134"/>
          <w:rFonts w:ascii="Times New Roman" w:hAnsi="Times New Roman" w:cs="Times New Roman"/>
          <w:sz w:val="24"/>
          <w:szCs w:val="24"/>
          <w:lang w:eastAsia="ru-RU"/>
        </w:rPr>
        <w:t xml:space="preserve">Упражнение </w:t>
      </w:r>
      <w:r w:rsidRPr="00EA3CF2">
        <w:rPr>
          <w:rStyle w:val="12pt3"/>
          <w:rFonts w:ascii="Times New Roman" w:hAnsi="Times New Roman" w:cs="Times New Roman"/>
          <w:spacing w:val="20"/>
          <w:lang w:eastAsia="ru-RU"/>
        </w:rPr>
        <w:t xml:space="preserve">4. </w:t>
      </w:r>
      <w:r w:rsidRPr="00EA3CF2">
        <w:rPr>
          <w:rStyle w:val="134"/>
          <w:rFonts w:ascii="Times New Roman" w:hAnsi="Times New Roman" w:cs="Times New Roman"/>
          <w:sz w:val="24"/>
          <w:szCs w:val="24"/>
          <w:lang w:eastAsia="ru-RU"/>
        </w:rPr>
        <w:t>Порассуждайте, правильно ли по</w:t>
      </w:r>
      <w:r w:rsidRPr="00EA3CF2">
        <w:rPr>
          <w:rStyle w:val="134"/>
          <w:rFonts w:ascii="Times New Roman" w:hAnsi="Times New Roman" w:cs="Times New Roman"/>
          <w:sz w:val="24"/>
          <w:szCs w:val="24"/>
          <w:lang w:eastAsia="ru-RU"/>
        </w:rPr>
        <w:softHyphen/>
        <w:t>ступил Костя. Ответьте на вопросы:</w:t>
      </w:r>
    </w:p>
    <w:p w:rsidR="003D25B1" w:rsidRPr="00F91503" w:rsidRDefault="003D25B1" w:rsidP="005A4829">
      <w:pPr>
        <w:jc w:val="both"/>
      </w:pPr>
      <w:r w:rsidRPr="00F91503">
        <w:rPr>
          <w:color w:val="000000"/>
        </w:rPr>
        <w:t>упражнение  5 - письменно.</w:t>
      </w:r>
    </w:p>
    <w:p w:rsidR="003D25B1" w:rsidRPr="00EA3CF2" w:rsidRDefault="003D25B1" w:rsidP="005A4829">
      <w:r>
        <w:rPr>
          <w:noProof/>
        </w:rPr>
        <w:pict>
          <v:shape id="Рисунок 10" o:spid="_x0000_s1029" type="#_x0000_t75" style="position:absolute;margin-left:396.65pt;margin-top:46.2pt;width:133.45pt;height:118.1pt;z-index:-251668480;visibility:visible;mso-wrap-distance-left:5pt;mso-wrap-distance-right:5pt;mso-position-horizontal-relative:margin" wrapcoords="-121 0 -121 21462 21600 21462 21600 0 -121 0">
            <v:imagedata r:id="rId9" o:title=""/>
            <w10:wrap type="tight" anchorx="margin"/>
          </v:shape>
        </w:pict>
      </w:r>
      <w:r w:rsidRPr="00EA3CF2">
        <w:t xml:space="preserve">Чтение текста упражнения 3, ответы на вопросы. Работа по картинке. </w:t>
      </w:r>
      <w:r w:rsidRPr="00EA3CF2">
        <w:rPr>
          <w:rStyle w:val="14pt"/>
          <w:rFonts w:ascii="Times New Roman" w:hAnsi="Times New Roman" w:cs="Times New Roman"/>
          <w:sz w:val="24"/>
          <w:szCs w:val="24"/>
          <w:lang w:eastAsia="ru-RU"/>
        </w:rPr>
        <w:t>Где жил птенчик?</w:t>
      </w:r>
    </w:p>
    <w:p w:rsidR="003D25B1" w:rsidRPr="00EA3CF2" w:rsidRDefault="003D25B1" w:rsidP="005A4829">
      <w:r w:rsidRPr="00EA3CF2">
        <w:rPr>
          <w:rStyle w:val="14pt"/>
          <w:rFonts w:ascii="Times New Roman" w:hAnsi="Times New Roman" w:cs="Times New Roman"/>
          <w:sz w:val="24"/>
          <w:szCs w:val="24"/>
          <w:lang w:eastAsia="ru-RU"/>
        </w:rPr>
        <w:t>Почему он оказался на земле?</w:t>
      </w:r>
    </w:p>
    <w:p w:rsidR="003D25B1" w:rsidRPr="00EA3CF2" w:rsidRDefault="003D25B1" w:rsidP="005A4829">
      <w:r w:rsidRPr="00EA3CF2">
        <w:rPr>
          <w:rStyle w:val="14pt"/>
          <w:rFonts w:ascii="Times New Roman" w:hAnsi="Times New Roman" w:cs="Times New Roman"/>
          <w:sz w:val="24"/>
          <w:szCs w:val="24"/>
          <w:lang w:eastAsia="ru-RU"/>
        </w:rPr>
        <w:t>Почему птенчик не мог взлететь на дерево?</w:t>
      </w:r>
    </w:p>
    <w:p w:rsidR="003D25B1" w:rsidRPr="00EA3CF2" w:rsidRDefault="003D25B1" w:rsidP="005A4829">
      <w:r w:rsidRPr="00EA3CF2">
        <w:rPr>
          <w:rStyle w:val="14pt"/>
          <w:rFonts w:ascii="Times New Roman" w:hAnsi="Times New Roman" w:cs="Times New Roman"/>
          <w:sz w:val="24"/>
          <w:szCs w:val="24"/>
          <w:lang w:eastAsia="ru-RU"/>
        </w:rPr>
        <w:t>Кто оказался под деревом?</w:t>
      </w:r>
    </w:p>
    <w:p w:rsidR="003D25B1" w:rsidRPr="00EA3CF2" w:rsidRDefault="003D25B1" w:rsidP="005A4829">
      <w:r w:rsidRPr="00EA3CF2">
        <w:rPr>
          <w:rStyle w:val="14pt"/>
          <w:rFonts w:ascii="Times New Roman" w:hAnsi="Times New Roman" w:cs="Times New Roman"/>
          <w:sz w:val="24"/>
          <w:szCs w:val="24"/>
          <w:lang w:eastAsia="ru-RU"/>
        </w:rPr>
        <w:t>Где сидел кот?</w:t>
      </w:r>
    </w:p>
    <w:p w:rsidR="003D25B1" w:rsidRPr="00EA3CF2" w:rsidRDefault="003D25B1" w:rsidP="005A4829">
      <w:r w:rsidRPr="00EA3CF2">
        <w:rPr>
          <w:rStyle w:val="14pt"/>
          <w:rFonts w:ascii="Times New Roman" w:hAnsi="Times New Roman" w:cs="Times New Roman"/>
          <w:sz w:val="24"/>
          <w:szCs w:val="24"/>
          <w:lang w:eastAsia="ru-RU"/>
        </w:rPr>
        <w:t>Что сделал мальчик?</w:t>
      </w:r>
    </w:p>
    <w:p w:rsidR="003D25B1" w:rsidRPr="00EA3CF2" w:rsidRDefault="003D25B1" w:rsidP="005A4829">
      <w:r w:rsidRPr="00EA3CF2">
        <w:rPr>
          <w:rStyle w:val="14pt"/>
          <w:rFonts w:ascii="Times New Roman" w:hAnsi="Times New Roman" w:cs="Times New Roman"/>
          <w:sz w:val="24"/>
          <w:szCs w:val="24"/>
          <w:lang w:eastAsia="ru-RU"/>
        </w:rPr>
        <w:t>Где живёт птенчик?</w:t>
      </w:r>
    </w:p>
    <w:p w:rsidR="003D25B1" w:rsidRPr="00EA3CF2" w:rsidRDefault="003D25B1" w:rsidP="005A4829">
      <w:r w:rsidRPr="00EA3CF2">
        <w:rPr>
          <w:rStyle w:val="14pt"/>
          <w:rFonts w:ascii="Times New Roman" w:hAnsi="Times New Roman" w:cs="Times New Roman"/>
          <w:sz w:val="24"/>
          <w:szCs w:val="24"/>
          <w:lang w:eastAsia="ru-RU"/>
        </w:rPr>
        <w:t>Кого мы называем «братьями нашими мень</w:t>
      </w:r>
      <w:r w:rsidRPr="00EA3CF2">
        <w:rPr>
          <w:rStyle w:val="14pt"/>
          <w:rFonts w:ascii="Times New Roman" w:hAnsi="Times New Roman" w:cs="Times New Roman"/>
          <w:sz w:val="24"/>
          <w:szCs w:val="24"/>
          <w:lang w:eastAsia="ru-RU"/>
        </w:rPr>
        <w:softHyphen/>
        <w:t>шими» и</w:t>
      </w:r>
    </w:p>
    <w:p w:rsidR="003D25B1" w:rsidRPr="00F91503" w:rsidRDefault="003D25B1" w:rsidP="005A4829">
      <w:pPr>
        <w:jc w:val="both"/>
        <w:rPr>
          <w:b/>
          <w:bCs/>
          <w:color w:val="000000"/>
        </w:rPr>
      </w:pPr>
      <w:r w:rsidRPr="00F91503">
        <w:rPr>
          <w:b/>
          <w:bCs/>
          <w:color w:val="000000"/>
        </w:rPr>
        <w:t xml:space="preserve">Подведение итога урока, </w:t>
      </w:r>
      <w:r w:rsidRPr="00F91503">
        <w:rPr>
          <w:color w:val="000000"/>
        </w:rPr>
        <w:t>комментирование оценок. Рефлексивная деятельность детей по таблице (над доской):</w:t>
      </w:r>
    </w:p>
    <w:p w:rsidR="003D25B1" w:rsidRPr="00F91503" w:rsidRDefault="003D25B1" w:rsidP="005A4829">
      <w:pPr>
        <w:jc w:val="both"/>
      </w:pPr>
      <w:r w:rsidRPr="00F91503">
        <w:rPr>
          <w:color w:val="000000"/>
        </w:rPr>
        <w:t>На уроке:</w:t>
      </w:r>
    </w:p>
    <w:p w:rsidR="003D25B1" w:rsidRPr="00F91503" w:rsidRDefault="003D25B1" w:rsidP="005A4829">
      <w:pPr>
        <w:jc w:val="both"/>
      </w:pPr>
      <w:r w:rsidRPr="00F91503">
        <w:rPr>
          <w:color w:val="000000"/>
        </w:rPr>
        <w:t>Я приобрёл</w:t>
      </w:r>
    </w:p>
    <w:p w:rsidR="003D25B1" w:rsidRPr="00F91503" w:rsidRDefault="003D25B1" w:rsidP="005A4829">
      <w:pPr>
        <w:jc w:val="both"/>
      </w:pPr>
      <w:r w:rsidRPr="00F91503">
        <w:rPr>
          <w:color w:val="000000"/>
        </w:rPr>
        <w:t>Я научился</w:t>
      </w:r>
    </w:p>
    <w:p w:rsidR="003D25B1" w:rsidRPr="00F91503" w:rsidRDefault="003D25B1" w:rsidP="005A4829">
      <w:pPr>
        <w:jc w:val="both"/>
      </w:pPr>
      <w:r w:rsidRPr="00F91503">
        <w:rPr>
          <w:color w:val="000000"/>
        </w:rPr>
        <w:t>Я понял, что</w:t>
      </w:r>
    </w:p>
    <w:p w:rsidR="003D25B1" w:rsidRPr="00F91503" w:rsidRDefault="003D25B1" w:rsidP="005A4829">
      <w:pPr>
        <w:jc w:val="both"/>
      </w:pPr>
      <w:r w:rsidRPr="00F91503">
        <w:rPr>
          <w:color w:val="000000"/>
        </w:rPr>
        <w:t>Было трудно</w:t>
      </w:r>
    </w:p>
    <w:p w:rsidR="003D25B1" w:rsidRPr="00F91503" w:rsidRDefault="003D25B1" w:rsidP="005A4829">
      <w:pPr>
        <w:jc w:val="both"/>
      </w:pPr>
      <w:r w:rsidRPr="00F91503">
        <w:t>Было интересно.....</w:t>
      </w:r>
      <w:r w:rsidRPr="00F91503">
        <w:tab/>
      </w:r>
      <w:r w:rsidRPr="00F91503">
        <w:rPr>
          <w:color w:val="000000"/>
        </w:rPr>
        <w:t>Хочу сказать «спасибо»</w:t>
      </w:r>
    </w:p>
    <w:p w:rsidR="003D25B1" w:rsidRDefault="003D25B1" w:rsidP="005A4829">
      <w:pPr>
        <w:jc w:val="both"/>
        <w:rPr>
          <w:color w:val="000000"/>
        </w:rPr>
      </w:pPr>
      <w:r w:rsidRPr="00F91503">
        <w:rPr>
          <w:b/>
          <w:bCs/>
          <w:color w:val="000000"/>
        </w:rPr>
        <w:t xml:space="preserve">Домашнее задание: </w:t>
      </w:r>
      <w:r w:rsidRPr="00F91503">
        <w:rPr>
          <w:color w:val="000000"/>
        </w:rPr>
        <w:t>Чтение текста «Птенчик», ответы на во</w:t>
      </w:r>
      <w:r w:rsidRPr="00F91503">
        <w:rPr>
          <w:color w:val="000000"/>
        </w:rPr>
        <w:softHyphen/>
        <w:t>просы - устно.</w:t>
      </w:r>
    </w:p>
    <w:p w:rsidR="003D25B1" w:rsidRDefault="003D25B1" w:rsidP="005A4829">
      <w:pPr>
        <w:jc w:val="both"/>
        <w:rPr>
          <w:color w:val="000000"/>
        </w:rPr>
      </w:pPr>
    </w:p>
    <w:p w:rsidR="003D25B1" w:rsidRDefault="003D25B1" w:rsidP="005A4829">
      <w:pPr>
        <w:jc w:val="both"/>
        <w:rPr>
          <w:color w:val="000000"/>
        </w:rPr>
      </w:pPr>
    </w:p>
    <w:p w:rsidR="003D25B1" w:rsidRDefault="003D25B1" w:rsidP="005A4829">
      <w:pPr>
        <w:jc w:val="both"/>
        <w:rPr>
          <w:color w:val="000000"/>
        </w:rPr>
      </w:pPr>
    </w:p>
    <w:p w:rsidR="003D25B1" w:rsidRDefault="003D25B1" w:rsidP="005A4829">
      <w:pPr>
        <w:jc w:val="both"/>
        <w:rPr>
          <w:color w:val="000000"/>
        </w:rPr>
      </w:pPr>
    </w:p>
    <w:p w:rsidR="003D25B1" w:rsidRDefault="003D25B1" w:rsidP="005A4829">
      <w:pPr>
        <w:jc w:val="both"/>
        <w:rPr>
          <w:color w:val="000000"/>
        </w:rPr>
      </w:pPr>
    </w:p>
    <w:p w:rsidR="003D25B1" w:rsidRDefault="003D25B1" w:rsidP="005A4829">
      <w:pPr>
        <w:jc w:val="both"/>
        <w:rPr>
          <w:rStyle w:val="Emphasis"/>
          <w:b/>
          <w:bCs/>
        </w:rPr>
      </w:pPr>
    </w:p>
    <w:p w:rsidR="003D25B1" w:rsidRDefault="003D25B1" w:rsidP="005A4829">
      <w:pPr>
        <w:jc w:val="both"/>
        <w:rPr>
          <w:rStyle w:val="Emphasis"/>
          <w:b/>
          <w:bCs/>
        </w:rPr>
      </w:pPr>
    </w:p>
    <w:p w:rsidR="003D25B1" w:rsidRDefault="003D25B1" w:rsidP="005A4829">
      <w:pPr>
        <w:jc w:val="both"/>
        <w:rPr>
          <w:rStyle w:val="Emphasis"/>
          <w:b/>
          <w:bCs/>
        </w:rPr>
      </w:pPr>
    </w:p>
    <w:p w:rsidR="003D25B1" w:rsidRPr="00F91503" w:rsidRDefault="003D25B1" w:rsidP="005A4829">
      <w:pPr>
        <w:jc w:val="both"/>
        <w:rPr>
          <w:rStyle w:val="Emphasis"/>
          <w:b/>
          <w:bCs/>
        </w:rPr>
      </w:pPr>
      <w:r w:rsidRPr="00F91503">
        <w:rPr>
          <w:rStyle w:val="Emphasis"/>
          <w:b/>
          <w:bCs/>
        </w:rPr>
        <w:t>Дата урока:__________________                    3 «АБ»   класс</w:t>
      </w:r>
    </w:p>
    <w:p w:rsidR="003D25B1" w:rsidRPr="00075ACD" w:rsidRDefault="003D25B1" w:rsidP="005A4829">
      <w:pPr>
        <w:jc w:val="both"/>
        <w:rPr>
          <w:b/>
          <w:bCs/>
          <w:color w:val="000000"/>
        </w:rPr>
      </w:pPr>
      <w:r w:rsidRPr="00255972">
        <w:rPr>
          <w:rStyle w:val="Emphasis"/>
          <w:b/>
          <w:bCs/>
        </w:rPr>
        <w:t>Тема урока</w:t>
      </w:r>
      <w:r>
        <w:rPr>
          <w:color w:val="000000"/>
        </w:rPr>
        <w:t xml:space="preserve">  </w:t>
      </w:r>
      <w:r>
        <w:rPr>
          <w:b/>
          <w:bCs/>
          <w:color w:val="000000"/>
        </w:rPr>
        <w:t xml:space="preserve"> </w:t>
      </w:r>
      <w:r w:rsidRPr="00F91503">
        <w:rPr>
          <w:b/>
          <w:bCs/>
          <w:color w:val="000000"/>
        </w:rPr>
        <w:t>Лексическая тема:</w:t>
      </w:r>
      <w:r>
        <w:rPr>
          <w:b/>
          <w:bCs/>
          <w:color w:val="000000"/>
        </w:rPr>
        <w:t xml:space="preserve"> </w:t>
      </w:r>
      <w:r w:rsidRPr="00F91503">
        <w:rPr>
          <w:b/>
          <w:bCs/>
          <w:color w:val="000000"/>
        </w:rPr>
        <w:t xml:space="preserve">«Мои </w:t>
      </w:r>
      <w:r w:rsidRPr="00075ACD">
        <w:rPr>
          <w:b/>
          <w:bCs/>
          <w:color w:val="000000"/>
        </w:rPr>
        <w:t>друзья и родственники</w:t>
      </w:r>
      <w:r w:rsidRPr="00F91503">
        <w:rPr>
          <w:color w:val="000000"/>
        </w:rPr>
        <w:t>.</w:t>
      </w:r>
    </w:p>
    <w:p w:rsidR="003D25B1" w:rsidRPr="00F91503" w:rsidRDefault="003D25B1" w:rsidP="005A4829">
      <w:pPr>
        <w:jc w:val="both"/>
      </w:pPr>
      <w:r w:rsidRPr="00F91503">
        <w:rPr>
          <w:color w:val="000000"/>
        </w:rPr>
        <w:t>Г</w:t>
      </w:r>
      <w:r w:rsidRPr="00F91503">
        <w:rPr>
          <w:b/>
          <w:bCs/>
          <w:color w:val="000000"/>
        </w:rPr>
        <w:t xml:space="preserve">рамматическая тема: </w:t>
      </w:r>
      <w:r w:rsidRPr="00F91503">
        <w:rPr>
          <w:color w:val="000000"/>
        </w:rPr>
        <w:t>Как сказать о месте действия».</w:t>
      </w:r>
    </w:p>
    <w:p w:rsidR="003D25B1" w:rsidRDefault="003D25B1" w:rsidP="005A4829">
      <w:pPr>
        <w:jc w:val="both"/>
        <w:rPr>
          <w:color w:val="000000"/>
        </w:rPr>
      </w:pPr>
      <w:r w:rsidRPr="00F91503">
        <w:rPr>
          <w:b/>
          <w:bCs/>
          <w:color w:val="000000"/>
        </w:rPr>
        <w:t xml:space="preserve">Цель: </w:t>
      </w:r>
      <w:r w:rsidRPr="00F91503">
        <w:rPr>
          <w:color w:val="000000"/>
        </w:rPr>
        <w:t>Умение использовать в речи существительные с предлога</w:t>
      </w:r>
      <w:r w:rsidRPr="00F91503">
        <w:rPr>
          <w:color w:val="000000"/>
        </w:rPr>
        <w:softHyphen/>
        <w:t xml:space="preserve">ми. </w:t>
      </w:r>
    </w:p>
    <w:p w:rsidR="003D25B1" w:rsidRDefault="003D25B1" w:rsidP="005A4829">
      <w:pPr>
        <w:jc w:val="both"/>
        <w:rPr>
          <w:color w:val="000000"/>
        </w:rPr>
      </w:pPr>
      <w:r w:rsidRPr="00F91503">
        <w:rPr>
          <w:color w:val="000000"/>
        </w:rPr>
        <w:t xml:space="preserve">Строить предложения, правильно выбирая нужный предлог. </w:t>
      </w:r>
    </w:p>
    <w:p w:rsidR="003D25B1" w:rsidRPr="00F91503" w:rsidRDefault="003D25B1" w:rsidP="005A4829">
      <w:pPr>
        <w:jc w:val="both"/>
      </w:pPr>
      <w:r w:rsidRPr="00F91503">
        <w:rPr>
          <w:color w:val="000000"/>
        </w:rPr>
        <w:t>Рас</w:t>
      </w:r>
      <w:r w:rsidRPr="00F91503">
        <w:rPr>
          <w:color w:val="000000"/>
        </w:rPr>
        <w:softHyphen/>
        <w:t>ширение словарного запаса. Грамотное произнесение слов. Умение работать в группе.</w:t>
      </w:r>
    </w:p>
    <w:p w:rsidR="003D25B1" w:rsidRPr="00F91503" w:rsidRDefault="003D25B1" w:rsidP="005A4829">
      <w:pPr>
        <w:jc w:val="center"/>
      </w:pPr>
      <w:r w:rsidRPr="00F91503">
        <w:rPr>
          <w:b/>
          <w:bCs/>
          <w:color w:val="000000"/>
        </w:rPr>
        <w:t>ХОД УРОКА</w:t>
      </w:r>
    </w:p>
    <w:p w:rsidR="003D25B1" w:rsidRPr="00F91503" w:rsidRDefault="003D25B1" w:rsidP="005A4829">
      <w:pPr>
        <w:jc w:val="both"/>
        <w:rPr>
          <w:b/>
          <w:bCs/>
          <w:color w:val="000000"/>
        </w:rPr>
      </w:pPr>
      <w:r w:rsidRPr="00F91503">
        <w:rPr>
          <w:b/>
          <w:bCs/>
          <w:color w:val="000000"/>
        </w:rPr>
        <w:t>Организационный момент.</w:t>
      </w:r>
    </w:p>
    <w:p w:rsidR="003D25B1" w:rsidRPr="00F91503" w:rsidRDefault="003D25B1" w:rsidP="005A4829">
      <w:pPr>
        <w:jc w:val="both"/>
        <w:rPr>
          <w:b/>
          <w:bCs/>
          <w:color w:val="000000"/>
        </w:rPr>
      </w:pPr>
      <w:r w:rsidRPr="00F91503">
        <w:rPr>
          <w:b/>
          <w:bCs/>
          <w:color w:val="000000"/>
        </w:rPr>
        <w:t>Проверка домашнего задания.</w:t>
      </w:r>
    </w:p>
    <w:p w:rsidR="003D25B1" w:rsidRPr="00F91503" w:rsidRDefault="003D25B1" w:rsidP="005A4829">
      <w:pPr>
        <w:jc w:val="both"/>
        <w:rPr>
          <w:b/>
          <w:bCs/>
          <w:color w:val="000000"/>
        </w:rPr>
      </w:pPr>
      <w:r w:rsidRPr="00F91503">
        <w:rPr>
          <w:b/>
          <w:bCs/>
          <w:color w:val="000000"/>
        </w:rPr>
        <w:t xml:space="preserve">Работа по правилу. </w:t>
      </w:r>
      <w:r w:rsidRPr="00F91503">
        <w:rPr>
          <w:color w:val="000000"/>
        </w:rPr>
        <w:t>Составление собственных примеров.</w:t>
      </w:r>
    </w:p>
    <w:p w:rsidR="003D25B1" w:rsidRPr="00F91503" w:rsidRDefault="003D25B1" w:rsidP="005A4829">
      <w:pPr>
        <w:jc w:val="both"/>
        <w:rPr>
          <w:b/>
          <w:bCs/>
          <w:color w:val="000000"/>
        </w:rPr>
      </w:pPr>
      <w:r w:rsidRPr="00F91503">
        <w:rPr>
          <w:b/>
          <w:bCs/>
          <w:color w:val="000000"/>
        </w:rPr>
        <w:t xml:space="preserve">Работа по песне «Если с другом вышел в путь». </w:t>
      </w:r>
      <w:r w:rsidRPr="00F91503">
        <w:rPr>
          <w:color w:val="000000"/>
        </w:rPr>
        <w:t>Выбрать из текста слова с предлогами , обозначающими место действия.</w:t>
      </w:r>
    </w:p>
    <w:p w:rsidR="003D25B1" w:rsidRPr="00F91503" w:rsidRDefault="003D25B1" w:rsidP="005A4829">
      <w:pPr>
        <w:jc w:val="both"/>
        <w:rPr>
          <w:b/>
          <w:bCs/>
          <w:color w:val="000000"/>
        </w:rPr>
      </w:pPr>
      <w:r w:rsidRPr="00F91503">
        <w:rPr>
          <w:b/>
          <w:bCs/>
          <w:color w:val="000000"/>
        </w:rPr>
        <w:t xml:space="preserve">Составление кластера </w:t>
      </w:r>
      <w:r w:rsidRPr="00F91503">
        <w:rPr>
          <w:color w:val="000000"/>
        </w:rPr>
        <w:t xml:space="preserve">«Использование в речи союзов: </w:t>
      </w:r>
      <w:r w:rsidRPr="00F91503">
        <w:rPr>
          <w:b/>
          <w:bCs/>
          <w:color w:val="000000"/>
        </w:rPr>
        <w:t>в, на,</w:t>
      </w:r>
    </w:p>
    <w:p w:rsidR="003D25B1" w:rsidRPr="00F91503" w:rsidRDefault="003D25B1" w:rsidP="005A4829">
      <w:pPr>
        <w:jc w:val="both"/>
      </w:pPr>
      <w:r w:rsidRPr="00F91503">
        <w:rPr>
          <w:b/>
          <w:bCs/>
          <w:color w:val="000000"/>
        </w:rPr>
        <w:t>за.</w:t>
      </w:r>
    </w:p>
    <w:p w:rsidR="003D25B1" w:rsidRPr="00F91503" w:rsidRDefault="003D25B1" w:rsidP="005A4829">
      <w:pPr>
        <w:jc w:val="both"/>
        <w:rPr>
          <w:b/>
          <w:bCs/>
          <w:color w:val="000000"/>
        </w:rPr>
      </w:pPr>
      <w:r w:rsidRPr="00F91503">
        <w:rPr>
          <w:b/>
          <w:bCs/>
          <w:color w:val="000000"/>
        </w:rPr>
        <w:t>Ситуативные картинки «В коридоре школы».</w:t>
      </w:r>
    </w:p>
    <w:p w:rsidR="003D25B1" w:rsidRDefault="003D25B1" w:rsidP="005A4829">
      <w:pPr>
        <w:jc w:val="both"/>
        <w:rPr>
          <w:b/>
          <w:bCs/>
          <w:color w:val="000000"/>
        </w:rPr>
      </w:pPr>
      <w:r>
        <w:rPr>
          <w:noProof/>
        </w:rPr>
        <w:pict>
          <v:shapetype id="_x0000_t202" coordsize="21600,21600" o:spt="202" path="m,l,21600r21600,l21600,xe">
            <v:stroke joinstyle="miter"/>
            <v:path gradientshapeok="t" o:connecttype="rect"/>
          </v:shapetype>
          <v:shape id="Поле 8" o:spid="_x0000_s1030" type="#_x0000_t202" style="position:absolute;left:0;text-align:left;margin-left:68.55pt;margin-top:29.65pt;width:7.45pt;height:13pt;z-index:-251665408;visibility:visible;mso-wrap-distance-left:5pt;mso-wrap-distance-right:5pt;mso-position-horizontal-relative:margin" filled="f" stroked="f">
            <v:textbox style="mso-fit-shape-to-text:t" inset="0,0,0,0">
              <w:txbxContent>
                <w:p w:rsidR="003D25B1" w:rsidRDefault="003D25B1" w:rsidP="005A4829">
                  <w:pPr>
                    <w:pStyle w:val="28"/>
                    <w:shd w:val="clear" w:color="auto" w:fill="auto"/>
                    <w:spacing w:line="260" w:lineRule="exact"/>
                  </w:pPr>
                  <w:r>
                    <w:rPr>
                      <w:rStyle w:val="2Exact2"/>
                      <w:rFonts w:eastAsia="Calibri"/>
                    </w:rPr>
                    <w:t>в</w:t>
                  </w:r>
                </w:p>
              </w:txbxContent>
            </v:textbox>
            <w10:wrap type="square" anchorx="margin"/>
          </v:shape>
        </w:pict>
      </w:r>
      <w:r w:rsidRPr="00F91503">
        <w:rPr>
          <w:b/>
          <w:bCs/>
          <w:color w:val="000000"/>
        </w:rPr>
        <w:t>Физкультминутка.</w:t>
      </w:r>
      <w:r w:rsidRPr="00E6082F">
        <w:t xml:space="preserve"> </w:t>
      </w:r>
      <w:r>
        <w:t>селе</w:t>
      </w:r>
    </w:p>
    <w:p w:rsidR="003D25B1" w:rsidRDefault="003D25B1" w:rsidP="005A4829">
      <w:pPr>
        <w:pStyle w:val="28"/>
        <w:framePr w:w="1037" w:h="1089" w:hSpace="1574" w:wrap="notBeside" w:vAnchor="text" w:hAnchor="page" w:x="7039" w:y="163"/>
        <w:shd w:val="clear" w:color="auto" w:fill="auto"/>
      </w:pPr>
      <w:r>
        <w:rPr>
          <w:color w:val="000000"/>
        </w:rPr>
        <w:t>диване</w:t>
      </w:r>
    </w:p>
    <w:p w:rsidR="003D25B1" w:rsidRDefault="003D25B1" w:rsidP="005A4829">
      <w:pPr>
        <w:pStyle w:val="28"/>
        <w:framePr w:w="1037" w:h="1089" w:hSpace="1574" w:wrap="notBeside" w:vAnchor="text" w:hAnchor="page" w:x="7039" w:y="163"/>
        <w:shd w:val="clear" w:color="auto" w:fill="auto"/>
      </w:pPr>
      <w:r>
        <w:rPr>
          <w:color w:val="000000"/>
        </w:rPr>
        <w:t>полке</w:t>
      </w:r>
    </w:p>
    <w:p w:rsidR="003D25B1" w:rsidRDefault="003D25B1" w:rsidP="005A4829">
      <w:pPr>
        <w:jc w:val="both"/>
        <w:rPr>
          <w:sz w:val="2"/>
          <w:szCs w:val="2"/>
        </w:rPr>
      </w:pPr>
      <w:r>
        <w:rPr>
          <w:noProof/>
        </w:rPr>
        <w:pict>
          <v:shape id="Поле 3" o:spid="_x0000_s1031" type="#_x0000_t202" style="position:absolute;left:0;text-align:left;margin-left:138.9pt;margin-top:44.8pt;width:58.1pt;height:26.1pt;z-index:-251664384;visibility:visible;mso-wrap-distance-left:5pt;mso-wrap-distance-right:5pt;mso-position-horizontal-relative:margin" filled="f" stroked="f">
            <v:textbox inset="0,0,0,0">
              <w:txbxContent>
                <w:p w:rsidR="003D25B1" w:rsidRDefault="003D25B1" w:rsidP="005A4829">
                  <w:pPr>
                    <w:pStyle w:val="20"/>
                    <w:shd w:val="clear" w:color="auto" w:fill="auto"/>
                    <w:spacing w:after="0" w:line="260" w:lineRule="exact"/>
                    <w:ind w:left="100"/>
                    <w:rPr>
                      <w:rFonts w:cs="Times New Roman"/>
                    </w:rPr>
                  </w:pPr>
                  <w:r>
                    <w:rPr>
                      <w:rStyle w:val="213pt"/>
                      <w:lang w:eastAsia="en-US"/>
                    </w:rPr>
                    <w:t>лицее</w:t>
                  </w:r>
                </w:p>
              </w:txbxContent>
            </v:textbox>
            <w10:wrap type="square" anchorx="margin"/>
          </v:shape>
        </w:pict>
      </w:r>
      <w:r>
        <w:rPr>
          <w:noProof/>
        </w:rPr>
        <w:pict>
          <v:shape id="Поле 2" o:spid="_x0000_s1032" type="#_x0000_t202" style="position:absolute;left:0;text-align:left;margin-left:144.05pt;margin-top:10.2pt;width:103.05pt;height:48.55pt;z-index:-251666432;visibility:visible;mso-wrap-distance-left:5pt;mso-wrap-distance-right:5pt;mso-position-horizontal-relative:margin" filled="f" stroked="f">
            <v:textbox inset="0,0,0,0">
              <w:txbxContent>
                <w:p w:rsidR="003D25B1" w:rsidRDefault="003D25B1" w:rsidP="005A4829">
                  <w:pPr>
                    <w:pStyle w:val="28"/>
                    <w:shd w:val="clear" w:color="auto" w:fill="auto"/>
                    <w:spacing w:line="178" w:lineRule="exact"/>
                  </w:pPr>
                  <w:r>
                    <w:rPr>
                      <w:rStyle w:val="2Exact2"/>
                      <w:rFonts w:eastAsia="Calibri"/>
                    </w:rPr>
                    <w:t>городе</w:t>
                  </w:r>
                </w:p>
                <w:p w:rsidR="003D25B1" w:rsidRDefault="003D25B1" w:rsidP="005A4829">
                  <w:pPr>
                    <w:pStyle w:val="28"/>
                    <w:shd w:val="clear" w:color="auto" w:fill="auto"/>
                    <w:spacing w:line="178" w:lineRule="exact"/>
                    <w:jc w:val="right"/>
                  </w:pPr>
                  <w:r>
                    <w:rPr>
                      <w:rStyle w:val="2Exact2"/>
                      <w:rFonts w:eastAsia="Calibri"/>
                    </w:rPr>
                    <w:t>на</w:t>
                  </w:r>
                </w:p>
                <w:p w:rsidR="003D25B1" w:rsidRDefault="003D25B1" w:rsidP="005A4829">
                  <w:pPr>
                    <w:pStyle w:val="28"/>
                    <w:shd w:val="clear" w:color="auto" w:fill="auto"/>
                    <w:spacing w:line="178" w:lineRule="exact"/>
                  </w:pPr>
                  <w:r>
                    <w:rPr>
                      <w:rStyle w:val="2Exact2"/>
                      <w:rFonts w:eastAsia="Calibri"/>
                    </w:rPr>
                    <w:t>школе</w:t>
                  </w:r>
                </w:p>
              </w:txbxContent>
            </v:textbox>
            <w10:wrap type="square" anchorx="margin"/>
          </v:shape>
        </w:pict>
      </w:r>
      <w:r>
        <w:rPr>
          <w:noProof/>
        </w:rPr>
        <w:pict>
          <v:shape id="Рисунок 14" o:spid="_x0000_s1033" type="#_x0000_t75" style="position:absolute;left:0;text-align:left;margin-left:91.1pt;margin-top:5.4pt;width:51.35pt;height:51.85pt;z-index:-251667456;visibility:visible;mso-wrap-distance-left:5pt;mso-wrap-distance-right:5pt;mso-position-horizontal-relative:margin" wrapcoords="-318 0 -318 21287 21600 21287 21600 0 -318 0">
            <v:imagedata r:id="rId10" o:title=""/>
            <w10:wrap type="tight" anchorx="margin"/>
          </v:shape>
        </w:pict>
      </w:r>
      <w:r>
        <w:rPr>
          <w:b/>
          <w:bCs/>
        </w:rPr>
        <w:t xml:space="preserve"> </w:t>
      </w:r>
    </w:p>
    <w:p w:rsidR="003D25B1" w:rsidRDefault="003D25B1" w:rsidP="005A4829">
      <w:pPr>
        <w:jc w:val="both"/>
        <w:rPr>
          <w:rStyle w:val="14pt"/>
          <w:rFonts w:ascii="Times New Roman" w:hAnsi="Times New Roman" w:cs="Times New Roman"/>
          <w:sz w:val="24"/>
          <w:szCs w:val="24"/>
          <w:lang w:eastAsia="ru-RU"/>
        </w:rPr>
      </w:pPr>
      <w:r>
        <w:rPr>
          <w:noProof/>
        </w:rPr>
        <w:pict>
          <v:shape id="Поле 1" o:spid="_x0000_s1034" type="#_x0000_t202" style="position:absolute;left:0;text-align:left;margin-left:35.2pt;margin-top:63.25pt;width:417.1pt;height:41.4pt;z-index:-251663360;visibility:visible;mso-wrap-distance-left:5pt;mso-wrap-distance-right:5pt;mso-position-horizontal-relative:margin" filled="f" stroked="f">
            <v:textbox style="mso-fit-shape-to-text:t" inset="0,0,0,0">
              <w:txbxContent>
                <w:p w:rsidR="003D25B1" w:rsidRPr="00EA3CF2" w:rsidRDefault="003D25B1" w:rsidP="005A4829">
                  <w:r w:rsidRPr="00EA3CF2">
                    <w:rPr>
                      <w:rStyle w:val="134"/>
                      <w:rFonts w:ascii="Times New Roman" w:hAnsi="Times New Roman" w:cs="Times New Roman"/>
                      <w:sz w:val="24"/>
                      <w:szCs w:val="24"/>
                      <w:lang w:eastAsia="ru-RU"/>
                    </w:rPr>
                    <w:t>Упражнение 5. Составьте с данными словами предложения. Запишите их.</w:t>
                  </w:r>
                </w:p>
                <w:p w:rsidR="003D25B1" w:rsidRPr="00EA3CF2" w:rsidRDefault="003D25B1" w:rsidP="005A4829">
                  <w:r w:rsidRPr="00EA3CF2">
                    <w:rPr>
                      <w:rStyle w:val="134"/>
                      <w:rFonts w:ascii="Times New Roman" w:hAnsi="Times New Roman" w:cs="Times New Roman"/>
                      <w:sz w:val="24"/>
                      <w:szCs w:val="24"/>
                      <w:lang w:eastAsia="ru-RU"/>
                    </w:rPr>
                    <w:t>Образец Мы работали в поле.</w:t>
                  </w:r>
                </w:p>
                <w:p w:rsidR="003D25B1" w:rsidRPr="00EA3CF2" w:rsidRDefault="003D25B1" w:rsidP="005A4829">
                  <w:r w:rsidRPr="00EA3CF2">
                    <w:rPr>
                      <w:rStyle w:val="134"/>
                      <w:rFonts w:ascii="Times New Roman" w:hAnsi="Times New Roman" w:cs="Times New Roman"/>
                      <w:sz w:val="24"/>
                      <w:szCs w:val="24"/>
                      <w:lang w:eastAsia="ru-RU"/>
                    </w:rPr>
                    <w:t>В поле, на участке, на диване, в школе, на столе, в городе.</w:t>
                  </w:r>
                </w:p>
              </w:txbxContent>
            </v:textbox>
            <w10:wrap type="topAndBottom" anchorx="margin"/>
          </v:shape>
        </w:pict>
      </w:r>
      <w:r w:rsidRPr="00E6082F">
        <w:rPr>
          <w:rStyle w:val="14pt"/>
          <w:rFonts w:ascii="Times New Roman" w:hAnsi="Times New Roman" w:cs="Times New Roman"/>
          <w:sz w:val="24"/>
          <w:szCs w:val="24"/>
          <w:lang w:eastAsia="ru-RU"/>
        </w:rPr>
        <w:t>Упражнение</w:t>
      </w:r>
      <w:r>
        <w:rPr>
          <w:rStyle w:val="14pt"/>
          <w:rFonts w:ascii="Times New Roman" w:hAnsi="Times New Roman" w:cs="Times New Roman"/>
          <w:sz w:val="24"/>
          <w:szCs w:val="24"/>
          <w:lang w:eastAsia="ru-RU"/>
        </w:rPr>
        <w:t xml:space="preserve"> 6. Прочитайте стихотворение. Вы</w:t>
      </w:r>
      <w:r w:rsidRPr="00E6082F">
        <w:rPr>
          <w:rStyle w:val="14pt"/>
          <w:rFonts w:ascii="Times New Roman" w:hAnsi="Times New Roman" w:cs="Times New Roman"/>
          <w:sz w:val="24"/>
          <w:szCs w:val="24"/>
          <w:lang w:eastAsia="ru-RU"/>
        </w:rPr>
        <w:t>учите два столбика наизусть</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50"/>
        <w:gridCol w:w="5205"/>
      </w:tblGrid>
      <w:tr w:rsidR="003D25B1">
        <w:tc>
          <w:tcPr>
            <w:tcW w:w="5423" w:type="dxa"/>
          </w:tcPr>
          <w:p w:rsidR="003D25B1" w:rsidRPr="009161E1" w:rsidRDefault="003D25B1" w:rsidP="00777D5D">
            <w:pPr>
              <w:rPr>
                <w:sz w:val="22"/>
                <w:szCs w:val="22"/>
              </w:rPr>
            </w:pPr>
            <w:r w:rsidRPr="009161E1">
              <w:rPr>
                <w:rStyle w:val="14pt"/>
                <w:rFonts w:ascii="Times New Roman" w:hAnsi="Times New Roman" w:cs="Times New Roman"/>
                <w:sz w:val="24"/>
                <w:szCs w:val="24"/>
                <w:lang w:eastAsia="ru-RU"/>
              </w:rPr>
              <w:t>Мой брат уехал на границу,</w:t>
            </w:r>
          </w:p>
          <w:p w:rsidR="003D25B1" w:rsidRPr="009161E1" w:rsidRDefault="003D25B1" w:rsidP="00777D5D">
            <w:pPr>
              <w:rPr>
                <w:sz w:val="22"/>
                <w:szCs w:val="22"/>
              </w:rPr>
            </w:pPr>
            <w:r>
              <w:rPr>
                <w:noProof/>
              </w:rPr>
              <w:pict>
                <v:shape id="Рисунок 15" o:spid="_x0000_s1035" type="#_x0000_t75" style="position:absolute;margin-left:160.05pt;margin-top:18.45pt;width:105.1pt;height:139.05pt;z-index:-251662336;visibility:visible;mso-wrap-distance-left:5pt;mso-wrap-distance-right:5pt;mso-position-horizontal-relative:margin;mso-position-vertical-relative:margin" wrapcoords="-154 0 -154 21483 21600 21483 21600 0 -154 0">
                  <v:imagedata r:id="rId11" o:title=""/>
                  <w10:wrap type="tight" anchorx="margin" anchory="margin"/>
                </v:shape>
              </w:pict>
            </w:r>
            <w:r w:rsidRPr="009161E1">
              <w:rPr>
                <w:rStyle w:val="14pt"/>
                <w:rFonts w:ascii="Times New Roman" w:hAnsi="Times New Roman" w:cs="Times New Roman"/>
                <w:sz w:val="24"/>
                <w:szCs w:val="24"/>
                <w:lang w:eastAsia="ru-RU"/>
              </w:rPr>
              <w:t>Он пограничник. Он солдат.</w:t>
            </w:r>
          </w:p>
          <w:p w:rsidR="003D25B1" w:rsidRPr="009161E1" w:rsidRDefault="003D25B1" w:rsidP="00777D5D">
            <w:pPr>
              <w:rPr>
                <w:sz w:val="22"/>
                <w:szCs w:val="22"/>
              </w:rPr>
            </w:pPr>
            <w:r w:rsidRPr="009161E1">
              <w:rPr>
                <w:rStyle w:val="14pt"/>
                <w:rFonts w:ascii="Times New Roman" w:hAnsi="Times New Roman" w:cs="Times New Roman"/>
                <w:sz w:val="24"/>
                <w:szCs w:val="24"/>
                <w:lang w:eastAsia="ru-RU"/>
              </w:rPr>
              <w:t>Туман ли, вьюга ли клубится,</w:t>
            </w:r>
          </w:p>
          <w:p w:rsidR="003D25B1" w:rsidRPr="009161E1" w:rsidRDefault="003D25B1" w:rsidP="00777D5D">
            <w:pPr>
              <w:rPr>
                <w:rStyle w:val="14pt"/>
                <w:rFonts w:ascii="Times New Roman" w:hAnsi="Times New Roman" w:cs="Times New Roman"/>
                <w:sz w:val="24"/>
                <w:szCs w:val="24"/>
                <w:lang w:eastAsia="ru-RU"/>
              </w:rPr>
            </w:pPr>
            <w:r w:rsidRPr="009161E1">
              <w:rPr>
                <w:rStyle w:val="14pt"/>
                <w:rFonts w:ascii="Times New Roman" w:hAnsi="Times New Roman" w:cs="Times New Roman"/>
                <w:sz w:val="24"/>
                <w:szCs w:val="24"/>
                <w:lang w:eastAsia="ru-RU"/>
              </w:rPr>
              <w:t>В ночной дозор идёт мой брат.</w:t>
            </w:r>
          </w:p>
          <w:p w:rsidR="003D25B1" w:rsidRPr="009161E1" w:rsidRDefault="003D25B1" w:rsidP="00777D5D">
            <w:pPr>
              <w:rPr>
                <w:sz w:val="22"/>
                <w:szCs w:val="22"/>
              </w:rPr>
            </w:pPr>
          </w:p>
          <w:p w:rsidR="003D25B1" w:rsidRPr="009161E1" w:rsidRDefault="003D25B1" w:rsidP="00777D5D">
            <w:pPr>
              <w:rPr>
                <w:sz w:val="22"/>
                <w:szCs w:val="22"/>
              </w:rPr>
            </w:pPr>
            <w:r w:rsidRPr="009161E1">
              <w:rPr>
                <w:rStyle w:val="14pt"/>
                <w:rFonts w:ascii="Times New Roman" w:hAnsi="Times New Roman" w:cs="Times New Roman"/>
                <w:sz w:val="24"/>
                <w:szCs w:val="24"/>
                <w:lang w:eastAsia="ru-RU"/>
              </w:rPr>
              <w:t>Идет он в темноту ночную И автомат с собой берёт.</w:t>
            </w:r>
          </w:p>
          <w:p w:rsidR="003D25B1" w:rsidRPr="009161E1" w:rsidRDefault="003D25B1" w:rsidP="00777D5D">
            <w:pPr>
              <w:rPr>
                <w:sz w:val="22"/>
                <w:szCs w:val="22"/>
              </w:rPr>
            </w:pPr>
            <w:r w:rsidRPr="009161E1">
              <w:rPr>
                <w:rStyle w:val="14pt"/>
                <w:rFonts w:ascii="Times New Roman" w:hAnsi="Times New Roman" w:cs="Times New Roman"/>
                <w:sz w:val="24"/>
                <w:szCs w:val="24"/>
                <w:lang w:eastAsia="ru-RU"/>
              </w:rPr>
              <w:t>Он бережёт страну родную,</w:t>
            </w:r>
          </w:p>
          <w:p w:rsidR="003D25B1" w:rsidRPr="009161E1" w:rsidRDefault="003D25B1" w:rsidP="00777D5D">
            <w:pPr>
              <w:rPr>
                <w:sz w:val="22"/>
                <w:szCs w:val="22"/>
              </w:rPr>
            </w:pPr>
            <w:r w:rsidRPr="009161E1">
              <w:rPr>
                <w:rStyle w:val="14pt"/>
                <w:rFonts w:ascii="Times New Roman" w:hAnsi="Times New Roman" w:cs="Times New Roman"/>
                <w:sz w:val="24"/>
                <w:szCs w:val="24"/>
                <w:lang w:eastAsia="ru-RU"/>
              </w:rPr>
              <w:t>Семью родную бережёт.</w:t>
            </w:r>
          </w:p>
          <w:p w:rsidR="003D25B1" w:rsidRPr="009161E1" w:rsidRDefault="003D25B1" w:rsidP="009161E1">
            <w:pPr>
              <w:jc w:val="both"/>
              <w:rPr>
                <w:b/>
                <w:bCs/>
                <w:color w:val="000000"/>
                <w:sz w:val="22"/>
                <w:szCs w:val="22"/>
              </w:rPr>
            </w:pPr>
          </w:p>
        </w:tc>
        <w:tc>
          <w:tcPr>
            <w:tcW w:w="5424" w:type="dxa"/>
          </w:tcPr>
          <w:p w:rsidR="003D25B1" w:rsidRPr="009161E1" w:rsidRDefault="003D25B1" w:rsidP="009161E1">
            <w:pPr>
              <w:pStyle w:val="12"/>
              <w:shd w:val="clear" w:color="auto" w:fill="auto"/>
              <w:spacing w:line="336" w:lineRule="exact"/>
              <w:ind w:left="380" w:firstLine="0"/>
              <w:rPr>
                <w:sz w:val="24"/>
                <w:szCs w:val="24"/>
              </w:rPr>
            </w:pPr>
            <w:r w:rsidRPr="009161E1">
              <w:rPr>
                <w:rStyle w:val="14pt"/>
                <w:rFonts w:ascii="Times New Roman" w:hAnsi="Times New Roman" w:cs="Times New Roman"/>
                <w:sz w:val="24"/>
                <w:szCs w:val="24"/>
                <w:lang w:eastAsia="en-US"/>
              </w:rPr>
              <w:t>Он слышит самый тихий шорох,</w:t>
            </w:r>
          </w:p>
          <w:p w:rsidR="003D25B1" w:rsidRPr="009161E1" w:rsidRDefault="003D25B1" w:rsidP="009161E1">
            <w:pPr>
              <w:pStyle w:val="12"/>
              <w:shd w:val="clear" w:color="auto" w:fill="auto"/>
              <w:spacing w:line="336" w:lineRule="exact"/>
              <w:ind w:left="380" w:firstLine="0"/>
              <w:rPr>
                <w:sz w:val="24"/>
                <w:szCs w:val="24"/>
              </w:rPr>
            </w:pPr>
            <w:r w:rsidRPr="009161E1">
              <w:rPr>
                <w:rStyle w:val="14pt"/>
                <w:rFonts w:ascii="Times New Roman" w:hAnsi="Times New Roman" w:cs="Times New Roman"/>
                <w:sz w:val="24"/>
                <w:szCs w:val="24"/>
                <w:lang w:eastAsia="en-US"/>
              </w:rPr>
              <w:t>Он замечает каждый след.</w:t>
            </w:r>
          </w:p>
          <w:p w:rsidR="003D25B1" w:rsidRPr="009161E1" w:rsidRDefault="003D25B1" w:rsidP="009161E1">
            <w:pPr>
              <w:pStyle w:val="12"/>
              <w:shd w:val="clear" w:color="auto" w:fill="auto"/>
              <w:spacing w:after="304" w:line="336" w:lineRule="exact"/>
              <w:ind w:left="380" w:firstLine="0"/>
              <w:rPr>
                <w:sz w:val="24"/>
                <w:szCs w:val="24"/>
              </w:rPr>
            </w:pPr>
            <w:r w:rsidRPr="009161E1">
              <w:rPr>
                <w:rStyle w:val="14pt"/>
                <w:rFonts w:ascii="Times New Roman" w:hAnsi="Times New Roman" w:cs="Times New Roman"/>
                <w:sz w:val="24"/>
                <w:szCs w:val="24"/>
                <w:lang w:eastAsia="en-US"/>
              </w:rPr>
              <w:t>В глухих лесах, в степных просторах Нигде врагам дороги нет!</w:t>
            </w:r>
          </w:p>
          <w:p w:rsidR="003D25B1" w:rsidRPr="009161E1" w:rsidRDefault="003D25B1" w:rsidP="009161E1">
            <w:pPr>
              <w:pStyle w:val="12"/>
              <w:shd w:val="clear" w:color="auto" w:fill="auto"/>
              <w:ind w:left="380" w:firstLine="0"/>
              <w:rPr>
                <w:sz w:val="24"/>
                <w:szCs w:val="24"/>
              </w:rPr>
            </w:pPr>
            <w:r w:rsidRPr="009161E1">
              <w:rPr>
                <w:rStyle w:val="14pt"/>
                <w:rFonts w:ascii="Times New Roman" w:hAnsi="Times New Roman" w:cs="Times New Roman"/>
                <w:sz w:val="24"/>
                <w:szCs w:val="24"/>
                <w:lang w:eastAsia="en-US"/>
              </w:rPr>
              <w:t>Мой брат не скоро возвратится,</w:t>
            </w:r>
          </w:p>
          <w:p w:rsidR="003D25B1" w:rsidRPr="009161E1" w:rsidRDefault="003D25B1" w:rsidP="009161E1">
            <w:pPr>
              <w:pStyle w:val="12"/>
              <w:shd w:val="clear" w:color="auto" w:fill="auto"/>
              <w:ind w:left="380" w:firstLine="0"/>
              <w:rPr>
                <w:sz w:val="24"/>
                <w:szCs w:val="24"/>
              </w:rPr>
            </w:pPr>
            <w:r w:rsidRPr="009161E1">
              <w:rPr>
                <w:rStyle w:val="14pt"/>
                <w:rFonts w:ascii="Times New Roman" w:hAnsi="Times New Roman" w:cs="Times New Roman"/>
                <w:sz w:val="24"/>
                <w:szCs w:val="24"/>
                <w:lang w:eastAsia="en-US"/>
              </w:rPr>
              <w:t>Не скоро он обнимет нас,</w:t>
            </w:r>
          </w:p>
          <w:p w:rsidR="003D25B1" w:rsidRPr="009161E1" w:rsidRDefault="003D25B1" w:rsidP="009161E1">
            <w:pPr>
              <w:pStyle w:val="12"/>
              <w:shd w:val="clear" w:color="auto" w:fill="auto"/>
              <w:spacing w:after="109"/>
              <w:ind w:left="380" w:firstLine="0"/>
              <w:rPr>
                <w:sz w:val="24"/>
                <w:szCs w:val="24"/>
              </w:rPr>
            </w:pPr>
            <w:r w:rsidRPr="009161E1">
              <w:rPr>
                <w:rStyle w:val="14pt"/>
                <w:rFonts w:ascii="Times New Roman" w:hAnsi="Times New Roman" w:cs="Times New Roman"/>
                <w:sz w:val="24"/>
                <w:szCs w:val="24"/>
                <w:lang w:eastAsia="en-US"/>
              </w:rPr>
              <w:t>Но знаю: где-то на границе О нас он думает сейчас.</w:t>
            </w:r>
          </w:p>
          <w:p w:rsidR="003D25B1" w:rsidRPr="009161E1" w:rsidRDefault="003D25B1" w:rsidP="009161E1">
            <w:pPr>
              <w:jc w:val="both"/>
              <w:rPr>
                <w:b/>
                <w:bCs/>
                <w:color w:val="000000"/>
                <w:sz w:val="22"/>
                <w:szCs w:val="22"/>
              </w:rPr>
            </w:pPr>
            <w:r w:rsidRPr="009161E1">
              <w:rPr>
                <w:sz w:val="22"/>
                <w:szCs w:val="22"/>
              </w:rPr>
              <w:t>О. Высотская</w:t>
            </w:r>
          </w:p>
        </w:tc>
      </w:tr>
    </w:tbl>
    <w:p w:rsidR="003D25B1" w:rsidRDefault="003D25B1" w:rsidP="005A4829">
      <w:pPr>
        <w:pStyle w:val="12"/>
        <w:shd w:val="clear" w:color="auto" w:fill="auto"/>
        <w:spacing w:line="336" w:lineRule="exact"/>
        <w:ind w:left="1200" w:right="680" w:firstLine="0"/>
        <w:rPr>
          <w:rStyle w:val="14pt"/>
          <w:rFonts w:ascii="Times New Roman" w:hAnsi="Times New Roman" w:cs="Times New Roman"/>
          <w:sz w:val="24"/>
          <w:szCs w:val="24"/>
          <w:lang w:eastAsia="en-US"/>
        </w:rPr>
      </w:pPr>
      <w:r w:rsidRPr="00E6082F">
        <w:rPr>
          <w:rStyle w:val="a2"/>
          <w:sz w:val="24"/>
          <w:szCs w:val="24"/>
        </w:rPr>
        <w:t xml:space="preserve">Пограничник </w:t>
      </w:r>
      <w:r w:rsidRPr="00E6082F">
        <w:rPr>
          <w:rStyle w:val="14pt"/>
          <w:rFonts w:ascii="Times New Roman" w:hAnsi="Times New Roman" w:cs="Times New Roman"/>
          <w:sz w:val="24"/>
          <w:szCs w:val="24"/>
          <w:lang w:eastAsia="en-US"/>
        </w:rPr>
        <w:t xml:space="preserve">- </w:t>
      </w:r>
      <w:r w:rsidRPr="00E6082F">
        <w:rPr>
          <w:rStyle w:val="14pt"/>
          <w:rFonts w:ascii="Times New Roman" w:hAnsi="Times New Roman" w:cs="Times New Roman"/>
          <w:sz w:val="24"/>
          <w:szCs w:val="24"/>
          <w:lang w:val="en-US" w:eastAsia="en-US"/>
        </w:rPr>
        <w:t>chegarachi</w:t>
      </w:r>
      <w:r w:rsidRPr="00E6082F">
        <w:rPr>
          <w:rStyle w:val="14pt"/>
          <w:rFonts w:ascii="Times New Roman" w:hAnsi="Times New Roman" w:cs="Times New Roman"/>
          <w:sz w:val="24"/>
          <w:szCs w:val="24"/>
          <w:lang w:eastAsia="en-US"/>
        </w:rPr>
        <w:t xml:space="preserve"> </w:t>
      </w:r>
    </w:p>
    <w:p w:rsidR="003D25B1" w:rsidRDefault="003D25B1" w:rsidP="005A4829">
      <w:pPr>
        <w:pStyle w:val="12"/>
        <w:shd w:val="clear" w:color="auto" w:fill="auto"/>
        <w:spacing w:line="336" w:lineRule="exact"/>
        <w:ind w:left="1200" w:right="680" w:firstLine="0"/>
        <w:rPr>
          <w:rStyle w:val="14pt"/>
          <w:rFonts w:ascii="Times New Roman" w:hAnsi="Times New Roman" w:cs="Times New Roman"/>
          <w:sz w:val="24"/>
          <w:szCs w:val="24"/>
          <w:lang w:eastAsia="en-US"/>
        </w:rPr>
      </w:pPr>
      <w:r w:rsidRPr="00E6082F">
        <w:rPr>
          <w:rStyle w:val="a2"/>
          <w:sz w:val="24"/>
          <w:szCs w:val="24"/>
        </w:rPr>
        <w:t xml:space="preserve">Вьюга клубится </w:t>
      </w:r>
      <w:r w:rsidRPr="00E6082F">
        <w:rPr>
          <w:rStyle w:val="14pt"/>
          <w:rFonts w:ascii="Times New Roman" w:hAnsi="Times New Roman" w:cs="Times New Roman"/>
          <w:sz w:val="24"/>
          <w:szCs w:val="24"/>
          <w:lang w:eastAsia="en-US"/>
        </w:rPr>
        <w:t xml:space="preserve">- </w:t>
      </w:r>
      <w:r w:rsidRPr="00E6082F">
        <w:rPr>
          <w:rStyle w:val="14pt"/>
          <w:rFonts w:ascii="Times New Roman" w:hAnsi="Times New Roman" w:cs="Times New Roman"/>
          <w:sz w:val="24"/>
          <w:szCs w:val="24"/>
          <w:lang w:val="en-US" w:eastAsia="en-US"/>
        </w:rPr>
        <w:t>bo</w:t>
      </w:r>
      <w:r w:rsidRPr="00E6082F">
        <w:rPr>
          <w:rStyle w:val="14pt"/>
          <w:rFonts w:ascii="Times New Roman" w:hAnsi="Times New Roman" w:cs="Times New Roman"/>
          <w:sz w:val="24"/>
          <w:szCs w:val="24"/>
          <w:lang w:eastAsia="en-US"/>
        </w:rPr>
        <w:t xml:space="preserve"> </w:t>
      </w:r>
      <w:r w:rsidRPr="00E6082F">
        <w:rPr>
          <w:rStyle w:val="14pt"/>
          <w:rFonts w:ascii="Times New Roman" w:hAnsi="Times New Roman" w:cs="Times New Roman"/>
          <w:sz w:val="24"/>
          <w:szCs w:val="24"/>
          <w:lang w:val="en-US" w:eastAsia="en-US"/>
        </w:rPr>
        <w:t>ron</w:t>
      </w:r>
      <w:r w:rsidRPr="00E6082F">
        <w:rPr>
          <w:rStyle w:val="14pt"/>
          <w:rFonts w:ascii="Times New Roman" w:hAnsi="Times New Roman" w:cs="Times New Roman"/>
          <w:sz w:val="24"/>
          <w:szCs w:val="24"/>
          <w:lang w:eastAsia="en-US"/>
        </w:rPr>
        <w:t xml:space="preserve"> </w:t>
      </w:r>
      <w:r w:rsidRPr="00E6082F">
        <w:rPr>
          <w:rStyle w:val="14pt"/>
          <w:rFonts w:ascii="Times New Roman" w:hAnsi="Times New Roman" w:cs="Times New Roman"/>
          <w:sz w:val="24"/>
          <w:szCs w:val="24"/>
          <w:lang w:val="en-US" w:eastAsia="en-US"/>
        </w:rPr>
        <w:t>turdi</w:t>
      </w:r>
      <w:r w:rsidRPr="00E6082F">
        <w:rPr>
          <w:rStyle w:val="14pt"/>
          <w:rFonts w:ascii="Times New Roman" w:hAnsi="Times New Roman" w:cs="Times New Roman"/>
          <w:sz w:val="24"/>
          <w:szCs w:val="24"/>
          <w:lang w:eastAsia="en-US"/>
        </w:rPr>
        <w:t xml:space="preserve"> </w:t>
      </w:r>
    </w:p>
    <w:p w:rsidR="003D25B1" w:rsidRDefault="003D25B1" w:rsidP="005A4829">
      <w:pPr>
        <w:pStyle w:val="12"/>
        <w:shd w:val="clear" w:color="auto" w:fill="auto"/>
        <w:spacing w:line="336" w:lineRule="exact"/>
        <w:ind w:left="1200" w:right="680" w:firstLine="0"/>
        <w:rPr>
          <w:rStyle w:val="14pt"/>
          <w:rFonts w:ascii="Times New Roman" w:hAnsi="Times New Roman" w:cs="Times New Roman"/>
          <w:sz w:val="24"/>
          <w:szCs w:val="24"/>
          <w:lang w:eastAsia="en-US"/>
        </w:rPr>
      </w:pPr>
      <w:r w:rsidRPr="00E6082F">
        <w:rPr>
          <w:rStyle w:val="a2"/>
          <w:sz w:val="24"/>
          <w:szCs w:val="24"/>
        </w:rPr>
        <w:t xml:space="preserve">Глухие леса </w:t>
      </w:r>
      <w:r w:rsidRPr="00E6082F">
        <w:rPr>
          <w:rStyle w:val="14pt"/>
          <w:rFonts w:ascii="Times New Roman" w:hAnsi="Times New Roman" w:cs="Times New Roman"/>
          <w:sz w:val="24"/>
          <w:szCs w:val="24"/>
          <w:lang w:eastAsia="en-US"/>
        </w:rPr>
        <w:t xml:space="preserve">- </w:t>
      </w:r>
      <w:r w:rsidRPr="00E6082F">
        <w:rPr>
          <w:rStyle w:val="14pt"/>
          <w:rFonts w:ascii="Times New Roman" w:hAnsi="Times New Roman" w:cs="Times New Roman"/>
          <w:sz w:val="24"/>
          <w:szCs w:val="24"/>
          <w:lang w:val="en-US" w:eastAsia="en-US"/>
        </w:rPr>
        <w:t>quyuq</w:t>
      </w:r>
      <w:r w:rsidRPr="00E6082F">
        <w:rPr>
          <w:rStyle w:val="14pt"/>
          <w:rFonts w:ascii="Times New Roman" w:hAnsi="Times New Roman" w:cs="Times New Roman"/>
          <w:sz w:val="24"/>
          <w:szCs w:val="24"/>
          <w:lang w:eastAsia="en-US"/>
        </w:rPr>
        <w:t xml:space="preserve"> </w:t>
      </w:r>
      <w:r w:rsidRPr="00E6082F">
        <w:rPr>
          <w:rStyle w:val="14pt"/>
          <w:rFonts w:ascii="Times New Roman" w:hAnsi="Times New Roman" w:cs="Times New Roman"/>
          <w:sz w:val="24"/>
          <w:szCs w:val="24"/>
          <w:lang w:val="en-US" w:eastAsia="en-US"/>
        </w:rPr>
        <w:t>o</w:t>
      </w:r>
      <w:r w:rsidRPr="00E6082F">
        <w:rPr>
          <w:rStyle w:val="14pt"/>
          <w:rFonts w:ascii="Times New Roman" w:hAnsi="Times New Roman" w:cs="Times New Roman"/>
          <w:sz w:val="24"/>
          <w:szCs w:val="24"/>
          <w:lang w:eastAsia="en-US"/>
        </w:rPr>
        <w:t>'</w:t>
      </w:r>
      <w:r w:rsidRPr="00E6082F">
        <w:rPr>
          <w:rStyle w:val="14pt"/>
          <w:rFonts w:ascii="Times New Roman" w:hAnsi="Times New Roman" w:cs="Times New Roman"/>
          <w:sz w:val="24"/>
          <w:szCs w:val="24"/>
          <w:lang w:val="en-US" w:eastAsia="en-US"/>
        </w:rPr>
        <w:t>rmonlar</w:t>
      </w:r>
      <w:r w:rsidRPr="00E6082F">
        <w:rPr>
          <w:rStyle w:val="14pt"/>
          <w:rFonts w:ascii="Times New Roman" w:hAnsi="Times New Roman" w:cs="Times New Roman"/>
          <w:sz w:val="24"/>
          <w:szCs w:val="24"/>
          <w:lang w:eastAsia="en-US"/>
        </w:rPr>
        <w:t xml:space="preserve"> </w:t>
      </w:r>
    </w:p>
    <w:p w:rsidR="003D25B1" w:rsidRPr="00E6082F" w:rsidRDefault="003D25B1" w:rsidP="005A4829">
      <w:pPr>
        <w:pStyle w:val="12"/>
        <w:shd w:val="clear" w:color="auto" w:fill="auto"/>
        <w:spacing w:line="336" w:lineRule="exact"/>
        <w:ind w:left="1200" w:right="680" w:firstLine="0"/>
        <w:rPr>
          <w:sz w:val="24"/>
          <w:szCs w:val="24"/>
        </w:rPr>
      </w:pPr>
      <w:r w:rsidRPr="00E6082F">
        <w:rPr>
          <w:rStyle w:val="a2"/>
          <w:sz w:val="24"/>
          <w:szCs w:val="24"/>
        </w:rPr>
        <w:t xml:space="preserve">Степные просторы </w:t>
      </w:r>
      <w:r w:rsidRPr="00E6082F">
        <w:rPr>
          <w:rStyle w:val="14pt"/>
          <w:rFonts w:ascii="Times New Roman" w:hAnsi="Times New Roman" w:cs="Times New Roman"/>
          <w:sz w:val="24"/>
          <w:szCs w:val="24"/>
          <w:lang w:eastAsia="en-US"/>
        </w:rPr>
        <w:t xml:space="preserve">- </w:t>
      </w:r>
      <w:r w:rsidRPr="00E6082F">
        <w:rPr>
          <w:rStyle w:val="14pt"/>
          <w:rFonts w:ascii="Times New Roman" w:hAnsi="Times New Roman" w:cs="Times New Roman"/>
          <w:sz w:val="24"/>
          <w:szCs w:val="24"/>
          <w:lang w:val="en-US" w:eastAsia="en-US"/>
        </w:rPr>
        <w:t>bepoyon</w:t>
      </w:r>
      <w:r w:rsidRPr="00E6082F">
        <w:rPr>
          <w:rStyle w:val="14pt"/>
          <w:rFonts w:ascii="Times New Roman" w:hAnsi="Times New Roman" w:cs="Times New Roman"/>
          <w:sz w:val="24"/>
          <w:szCs w:val="24"/>
          <w:lang w:eastAsia="en-US"/>
        </w:rPr>
        <w:t xml:space="preserve"> </w:t>
      </w:r>
      <w:r w:rsidRPr="00E6082F">
        <w:rPr>
          <w:rStyle w:val="14pt"/>
          <w:rFonts w:ascii="Times New Roman" w:hAnsi="Times New Roman" w:cs="Times New Roman"/>
          <w:sz w:val="24"/>
          <w:szCs w:val="24"/>
          <w:lang w:val="en-US" w:eastAsia="en-US"/>
        </w:rPr>
        <w:t>dashtlar</w:t>
      </w:r>
    </w:p>
    <w:p w:rsidR="003D25B1" w:rsidRPr="00F91503" w:rsidRDefault="003D25B1" w:rsidP="005A4829">
      <w:pPr>
        <w:jc w:val="both"/>
        <w:rPr>
          <w:color w:val="000000"/>
        </w:rPr>
      </w:pPr>
    </w:p>
    <w:p w:rsidR="003D25B1" w:rsidRPr="00F91503" w:rsidRDefault="003D25B1" w:rsidP="005A4829">
      <w:pPr>
        <w:jc w:val="both"/>
        <w:rPr>
          <w:b/>
          <w:bCs/>
          <w:color w:val="000000"/>
        </w:rPr>
      </w:pPr>
      <w:r w:rsidRPr="00F91503">
        <w:rPr>
          <w:b/>
          <w:bCs/>
          <w:color w:val="000000"/>
        </w:rPr>
        <w:t xml:space="preserve">Подведение итога урока, </w:t>
      </w:r>
      <w:r w:rsidRPr="00F91503">
        <w:rPr>
          <w:color w:val="000000"/>
        </w:rPr>
        <w:t>комментирование оценок Рефлек</w:t>
      </w:r>
      <w:r w:rsidRPr="00F91503">
        <w:rPr>
          <w:color w:val="000000"/>
        </w:rPr>
        <w:softHyphen/>
        <w:t>сивная деятельность детей по таблице (над доской):</w:t>
      </w:r>
    </w:p>
    <w:p w:rsidR="003D25B1" w:rsidRPr="00F91503" w:rsidRDefault="003D25B1" w:rsidP="005A4829">
      <w:pPr>
        <w:jc w:val="both"/>
      </w:pPr>
      <w:r w:rsidRPr="00F91503">
        <w:rPr>
          <w:color w:val="000000"/>
        </w:rPr>
        <w:t>На уроке:</w:t>
      </w:r>
    </w:p>
    <w:p w:rsidR="003D25B1" w:rsidRPr="00F91503" w:rsidRDefault="003D25B1" w:rsidP="005A4829">
      <w:pPr>
        <w:jc w:val="both"/>
      </w:pPr>
      <w:r w:rsidRPr="00F91503">
        <w:rPr>
          <w:color w:val="000000"/>
        </w:rPr>
        <w:t>Я приобрёл</w:t>
      </w:r>
    </w:p>
    <w:p w:rsidR="003D25B1" w:rsidRPr="00F91503" w:rsidRDefault="003D25B1" w:rsidP="005A4829">
      <w:pPr>
        <w:jc w:val="both"/>
      </w:pPr>
      <w:r w:rsidRPr="00F91503">
        <w:rPr>
          <w:i/>
          <w:iCs/>
          <w:color w:val="000000"/>
        </w:rPr>
        <w:t>Я</w:t>
      </w:r>
      <w:r w:rsidRPr="00F91503">
        <w:rPr>
          <w:color w:val="000000"/>
        </w:rPr>
        <w:t xml:space="preserve"> научился</w:t>
      </w:r>
    </w:p>
    <w:p w:rsidR="003D25B1" w:rsidRPr="00F91503" w:rsidRDefault="003D25B1" w:rsidP="005A4829">
      <w:pPr>
        <w:jc w:val="both"/>
      </w:pPr>
      <w:r w:rsidRPr="00F91503">
        <w:rPr>
          <w:color w:val="000000"/>
        </w:rPr>
        <w:t>Я понял, что</w:t>
      </w:r>
    </w:p>
    <w:p w:rsidR="003D25B1" w:rsidRPr="00F91503" w:rsidRDefault="003D25B1" w:rsidP="005A4829">
      <w:pPr>
        <w:jc w:val="both"/>
      </w:pPr>
      <w:r w:rsidRPr="00F91503">
        <w:rPr>
          <w:color w:val="000000"/>
        </w:rPr>
        <w:t>Было трудно</w:t>
      </w:r>
    </w:p>
    <w:p w:rsidR="003D25B1" w:rsidRPr="00F91503" w:rsidRDefault="003D25B1" w:rsidP="005A4829">
      <w:pPr>
        <w:jc w:val="both"/>
      </w:pPr>
      <w:r w:rsidRPr="00F91503">
        <w:rPr>
          <w:color w:val="000000"/>
        </w:rPr>
        <w:t>Было интересно</w:t>
      </w:r>
    </w:p>
    <w:p w:rsidR="003D25B1" w:rsidRPr="00F91503" w:rsidRDefault="003D25B1" w:rsidP="005A4829">
      <w:pPr>
        <w:jc w:val="both"/>
      </w:pPr>
      <w:r w:rsidRPr="00F91503">
        <w:rPr>
          <w:color w:val="000000"/>
        </w:rPr>
        <w:t>Хочу сказать «спасибо»</w:t>
      </w:r>
    </w:p>
    <w:p w:rsidR="003D25B1" w:rsidRDefault="003D25B1" w:rsidP="005A4829">
      <w:pPr>
        <w:jc w:val="both"/>
        <w:rPr>
          <w:color w:val="000000"/>
        </w:rPr>
      </w:pPr>
      <w:r w:rsidRPr="00F91503">
        <w:rPr>
          <w:b/>
          <w:bCs/>
          <w:color w:val="000000"/>
        </w:rPr>
        <w:t xml:space="preserve">Домашнее задание: </w:t>
      </w:r>
      <w:r w:rsidRPr="00F91503">
        <w:rPr>
          <w:color w:val="000000"/>
        </w:rPr>
        <w:t>Выразительное чтени</w:t>
      </w:r>
      <w:r>
        <w:rPr>
          <w:color w:val="000000"/>
        </w:rPr>
        <w:t>е стихотворения из упражнения 6</w:t>
      </w:r>
    </w:p>
    <w:p w:rsidR="003D25B1" w:rsidRDefault="003D25B1" w:rsidP="005A4829">
      <w:pPr>
        <w:jc w:val="both"/>
        <w:rPr>
          <w:color w:val="000000"/>
        </w:rPr>
      </w:pPr>
    </w:p>
    <w:p w:rsidR="003D25B1" w:rsidRDefault="003D25B1" w:rsidP="005A4829">
      <w:pPr>
        <w:jc w:val="both"/>
        <w:rPr>
          <w:color w:val="000000"/>
        </w:rPr>
      </w:pPr>
    </w:p>
    <w:p w:rsidR="003D25B1" w:rsidRDefault="003D25B1" w:rsidP="005A4829">
      <w:pPr>
        <w:jc w:val="both"/>
        <w:rPr>
          <w:color w:val="000000"/>
        </w:rPr>
      </w:pPr>
    </w:p>
    <w:p w:rsidR="003D25B1" w:rsidRPr="00A05649" w:rsidRDefault="003D25B1" w:rsidP="005A4829">
      <w:pPr>
        <w:pStyle w:val="4"/>
        <w:shd w:val="clear" w:color="auto" w:fill="auto"/>
        <w:spacing w:line="210" w:lineRule="exact"/>
        <w:ind w:left="708" w:firstLine="0"/>
        <w:rPr>
          <w:rStyle w:val="Emphasis"/>
          <w:i w:val="0"/>
          <w:iCs w:val="0"/>
          <w:sz w:val="24"/>
          <w:szCs w:val="24"/>
        </w:rPr>
      </w:pPr>
    </w:p>
    <w:p w:rsidR="003D25B1" w:rsidRDefault="003D25B1" w:rsidP="005A4829">
      <w:pPr>
        <w:pStyle w:val="NoSpacing"/>
        <w:jc w:val="both"/>
        <w:rPr>
          <w:rStyle w:val="Emphasis"/>
          <w:rFonts w:ascii="Times New Roman" w:hAnsi="Times New Roman" w:cs="Times New Roman"/>
          <w:b/>
          <w:bCs/>
        </w:rPr>
      </w:pPr>
    </w:p>
    <w:p w:rsidR="003D25B1" w:rsidRDefault="003D25B1" w:rsidP="005A4829">
      <w:pPr>
        <w:pStyle w:val="NoSpacing"/>
        <w:jc w:val="both"/>
        <w:rPr>
          <w:rStyle w:val="Emphasis"/>
          <w:rFonts w:ascii="Times New Roman" w:hAnsi="Times New Roman" w:cs="Times New Roman"/>
          <w:b/>
          <w:bCs/>
        </w:rPr>
      </w:pPr>
    </w:p>
    <w:p w:rsidR="003D25B1" w:rsidRPr="00F91503" w:rsidRDefault="003D25B1" w:rsidP="005A4829">
      <w:pPr>
        <w:pStyle w:val="NoSpacing"/>
        <w:jc w:val="both"/>
        <w:rPr>
          <w:rFonts w:ascii="Times New Roman" w:hAnsi="Times New Roman" w:cs="Times New Roman"/>
        </w:rPr>
      </w:pPr>
      <w:r>
        <w:rPr>
          <w:noProof/>
        </w:rPr>
        <w:pict>
          <v:shape id="Рисунок 47" o:spid="_x0000_s1036" type="#_x0000_t75" alt="J0304875" style="position:absolute;left:0;text-align:left;margin-left:370.4pt;margin-top:5.1pt;width:155.25pt;height:109.4pt;z-index:-251652096;visibility:visible" wrapcoords="14400 444 9287 740 5113 1775 4487 5622 5322 7545 3443 9764 2922 11096 2922 12132 3443 12279 1774 13315 626 14351 104 16570 104 17310 1148 19677 4383 21304 4904 21304 6365 21304 10330 21304 12939 20564 12730 19381 13357 19381 18783 17014 20139 15386 20243 12279 20870 12279 21496 10948 21600 9468 20661 8433 19304 7545 19513 5178 19096 1923 16800 592 15130 444 14400 444">
            <v:imagedata r:id="rId12" o:title=""/>
            <w10:wrap type="through"/>
          </v:shape>
        </w:pict>
      </w:r>
      <w:r w:rsidRPr="00F91503">
        <w:rPr>
          <w:rStyle w:val="Emphasis"/>
          <w:rFonts w:ascii="Times New Roman" w:hAnsi="Times New Roman" w:cs="Times New Roman"/>
          <w:b/>
          <w:bCs/>
        </w:rPr>
        <w:t>Дата урока:__________________         3 «АБ»   класс</w:t>
      </w:r>
      <w:r>
        <w:rPr>
          <w:rStyle w:val="Emphasis"/>
          <w:rFonts w:ascii="Times New Roman" w:hAnsi="Times New Roman" w:cs="Times New Roman"/>
          <w:b/>
          <w:bCs/>
        </w:rPr>
        <w:t xml:space="preserve">                                          </w:t>
      </w:r>
    </w:p>
    <w:p w:rsidR="003D25B1" w:rsidRPr="00075ACD" w:rsidRDefault="003D25B1" w:rsidP="005A4829">
      <w:pPr>
        <w:jc w:val="both"/>
        <w:rPr>
          <w:b/>
          <w:bCs/>
          <w:color w:val="000000"/>
        </w:rPr>
      </w:pPr>
      <w:r>
        <w:rPr>
          <w:b/>
          <w:bCs/>
          <w:color w:val="000000"/>
        </w:rPr>
        <w:t xml:space="preserve">Тема урока: </w:t>
      </w:r>
      <w:r w:rsidRPr="00075ACD">
        <w:rPr>
          <w:b/>
          <w:bCs/>
          <w:color w:val="000000"/>
        </w:rPr>
        <w:t>Лексическая тема: « ЗИМОЙ»</w:t>
      </w:r>
    </w:p>
    <w:p w:rsidR="003D25B1" w:rsidRPr="00F91503" w:rsidRDefault="003D25B1" w:rsidP="005A4829">
      <w:pPr>
        <w:jc w:val="both"/>
        <w:rPr>
          <w:color w:val="000000"/>
        </w:rPr>
      </w:pPr>
      <w:r w:rsidRPr="00F91503">
        <w:rPr>
          <w:color w:val="000000"/>
        </w:rPr>
        <w:t>Грамматическая тема: Как сказать о месте действия</w:t>
      </w:r>
    </w:p>
    <w:p w:rsidR="003D25B1" w:rsidRPr="00F91503" w:rsidRDefault="003D25B1" w:rsidP="005A4829">
      <w:pPr>
        <w:jc w:val="both"/>
        <w:rPr>
          <w:color w:val="000000"/>
        </w:rPr>
      </w:pPr>
      <w:r w:rsidRPr="00F91503">
        <w:rPr>
          <w:b/>
          <w:bCs/>
          <w:color w:val="000000"/>
        </w:rPr>
        <w:t xml:space="preserve">Цель.: Умение делать </w:t>
      </w:r>
      <w:r w:rsidRPr="00F91503">
        <w:rPr>
          <w:color w:val="000000"/>
        </w:rPr>
        <w:t>зимние зарисовки. Владение русской речью</w:t>
      </w:r>
    </w:p>
    <w:p w:rsidR="003D25B1" w:rsidRPr="00F91503" w:rsidRDefault="003D25B1" w:rsidP="005A4829">
      <w:pPr>
        <w:jc w:val="both"/>
        <w:rPr>
          <w:color w:val="000000"/>
        </w:rPr>
      </w:pPr>
      <w:r w:rsidRPr="00F91503">
        <w:rPr>
          <w:color w:val="000000"/>
        </w:rPr>
        <w:t>Использование</w:t>
      </w:r>
      <w:r w:rsidRPr="00F91503">
        <w:rPr>
          <w:b/>
          <w:bCs/>
          <w:color w:val="000000"/>
        </w:rPr>
        <w:t xml:space="preserve"> </w:t>
      </w:r>
      <w:r w:rsidRPr="00F91503">
        <w:rPr>
          <w:color w:val="000000"/>
        </w:rPr>
        <w:t>в речи слов: тут, здесь, там.</w:t>
      </w:r>
    </w:p>
    <w:p w:rsidR="003D25B1" w:rsidRPr="00F91503" w:rsidRDefault="003D25B1" w:rsidP="005A4829">
      <w:pPr>
        <w:jc w:val="both"/>
        <w:rPr>
          <w:color w:val="000000"/>
        </w:rPr>
      </w:pPr>
      <w:r w:rsidRPr="00F91503">
        <w:rPr>
          <w:color w:val="000000"/>
        </w:rPr>
        <w:t>Расширение словарного запаса Грамотное</w:t>
      </w:r>
      <w:r w:rsidRPr="00F91503">
        <w:rPr>
          <w:b/>
          <w:bCs/>
          <w:color w:val="000000"/>
        </w:rPr>
        <w:t xml:space="preserve"> </w:t>
      </w:r>
      <w:r w:rsidRPr="00F91503">
        <w:rPr>
          <w:color w:val="000000"/>
        </w:rPr>
        <w:t>произнесение слов.</w:t>
      </w:r>
    </w:p>
    <w:p w:rsidR="003D25B1" w:rsidRPr="00F91503" w:rsidRDefault="003D25B1" w:rsidP="005A4829">
      <w:pPr>
        <w:jc w:val="both"/>
      </w:pPr>
      <w:r w:rsidRPr="00F91503">
        <w:rPr>
          <w:color w:val="000000"/>
        </w:rPr>
        <w:t>Умение работать в группе.</w:t>
      </w:r>
    </w:p>
    <w:p w:rsidR="003D25B1" w:rsidRPr="00877E08" w:rsidRDefault="003D25B1" w:rsidP="005A4829">
      <w:pPr>
        <w:jc w:val="center"/>
        <w:rPr>
          <w:b/>
          <w:bCs/>
        </w:rPr>
      </w:pPr>
      <w:r w:rsidRPr="00877E08">
        <w:rPr>
          <w:b/>
          <w:bCs/>
          <w:color w:val="000000"/>
        </w:rPr>
        <w:t>ХОД УРОКА</w:t>
      </w:r>
    </w:p>
    <w:p w:rsidR="003D25B1" w:rsidRPr="00F91503" w:rsidRDefault="003D25B1" w:rsidP="005A4829">
      <w:pPr>
        <w:jc w:val="both"/>
        <w:rPr>
          <w:b/>
          <w:bCs/>
          <w:color w:val="000000"/>
        </w:rPr>
      </w:pPr>
      <w:r>
        <w:rPr>
          <w:b/>
          <w:bCs/>
          <w:color w:val="000000"/>
        </w:rPr>
        <w:t xml:space="preserve"> </w:t>
      </w:r>
      <w:r w:rsidRPr="00F91503">
        <w:rPr>
          <w:b/>
          <w:bCs/>
          <w:color w:val="000000"/>
        </w:rPr>
        <w:t>Организационный момент.</w:t>
      </w:r>
    </w:p>
    <w:p w:rsidR="003D25B1" w:rsidRPr="00F91503" w:rsidRDefault="003D25B1" w:rsidP="005A4829">
      <w:pPr>
        <w:jc w:val="both"/>
        <w:rPr>
          <w:b/>
          <w:bCs/>
          <w:color w:val="000000"/>
        </w:rPr>
      </w:pPr>
      <w:r w:rsidRPr="00F91503">
        <w:rPr>
          <w:b/>
          <w:bCs/>
          <w:color w:val="000000"/>
        </w:rPr>
        <w:t xml:space="preserve">Проверка домашнего </w:t>
      </w:r>
      <w:r w:rsidRPr="00F91503">
        <w:rPr>
          <w:color w:val="000000"/>
        </w:rPr>
        <w:t>задании.</w:t>
      </w:r>
    </w:p>
    <w:p w:rsidR="003D25B1" w:rsidRPr="00F91503" w:rsidRDefault="003D25B1" w:rsidP="005A4829">
      <w:pPr>
        <w:jc w:val="both"/>
        <w:rPr>
          <w:color w:val="000000"/>
        </w:rPr>
      </w:pPr>
      <w:r w:rsidRPr="00F91503">
        <w:rPr>
          <w:color w:val="000000"/>
        </w:rPr>
        <w:t xml:space="preserve">I. Словарный диктант : зимой, санки, коньки, лыжи, кататься. </w:t>
      </w:r>
      <w:r w:rsidRPr="00F91503">
        <w:rPr>
          <w:b/>
          <w:bCs/>
          <w:color w:val="000000"/>
        </w:rPr>
        <w:t xml:space="preserve">Лепить, </w:t>
      </w:r>
      <w:r w:rsidRPr="00F91503">
        <w:rPr>
          <w:color w:val="000000"/>
        </w:rPr>
        <w:t>снеговик, кидать.</w:t>
      </w:r>
    </w:p>
    <w:p w:rsidR="003D25B1" w:rsidRPr="00F91503" w:rsidRDefault="003D25B1" w:rsidP="005A4829">
      <w:pPr>
        <w:jc w:val="both"/>
        <w:rPr>
          <w:color w:val="000000"/>
        </w:rPr>
      </w:pPr>
      <w:r w:rsidRPr="00F91503">
        <w:rPr>
          <w:color w:val="000000"/>
        </w:rPr>
        <w:t>Составьте по картинке на странице 60 из слов словарного дик</w:t>
      </w:r>
      <w:r w:rsidRPr="00F91503">
        <w:rPr>
          <w:color w:val="000000"/>
        </w:rPr>
        <w:softHyphen/>
        <w:t>танта рассказ.</w:t>
      </w:r>
    </w:p>
    <w:p w:rsidR="003D25B1" w:rsidRPr="00F91503" w:rsidRDefault="003D25B1" w:rsidP="005A4829">
      <w:pPr>
        <w:jc w:val="both"/>
        <w:rPr>
          <w:b/>
          <w:bCs/>
          <w:color w:val="000000"/>
        </w:rPr>
      </w:pPr>
      <w:r w:rsidRPr="00F91503">
        <w:rPr>
          <w:b/>
          <w:bCs/>
          <w:color w:val="000000"/>
        </w:rPr>
        <w:t>Физкультминутка «Зимние игры».</w:t>
      </w:r>
    </w:p>
    <w:p w:rsidR="003D25B1" w:rsidRPr="00F91503" w:rsidRDefault="003D25B1" w:rsidP="005A4829">
      <w:pPr>
        <w:jc w:val="both"/>
        <w:rPr>
          <w:color w:val="000000"/>
        </w:rPr>
      </w:pPr>
      <w:r w:rsidRPr="00F91503">
        <w:rPr>
          <w:color w:val="000000"/>
        </w:rPr>
        <w:t>1. Работа по правилу. Составление собственных примеров.</w:t>
      </w:r>
    </w:p>
    <w:p w:rsidR="003D25B1" w:rsidRPr="00F91503" w:rsidRDefault="003D25B1" w:rsidP="005A4829">
      <w:pPr>
        <w:numPr>
          <w:ilvl w:val="0"/>
          <w:numId w:val="3"/>
        </w:numPr>
        <w:jc w:val="both"/>
        <w:rPr>
          <w:color w:val="000000"/>
        </w:rPr>
      </w:pPr>
      <w:r w:rsidRPr="00F91503">
        <w:rPr>
          <w:color w:val="000000"/>
        </w:rPr>
        <w:t>Чистоговорка: ри-ри-ри- прилетели снегири.</w:t>
      </w:r>
    </w:p>
    <w:p w:rsidR="003D25B1" w:rsidRPr="00F91503" w:rsidRDefault="003D25B1" w:rsidP="005A4829">
      <w:pPr>
        <w:numPr>
          <w:ilvl w:val="0"/>
          <w:numId w:val="3"/>
        </w:numPr>
        <w:jc w:val="both"/>
        <w:rPr>
          <w:color w:val="000000"/>
        </w:rPr>
      </w:pPr>
      <w:r w:rsidRPr="00F91503">
        <w:rPr>
          <w:color w:val="000000"/>
        </w:rPr>
        <w:t>Просмотр м/фильма «Зимние забавы», либо «Матч -реванш».</w:t>
      </w:r>
    </w:p>
    <w:p w:rsidR="003D25B1" w:rsidRPr="00F91503" w:rsidRDefault="003D25B1" w:rsidP="005A4829">
      <w:pPr>
        <w:numPr>
          <w:ilvl w:val="0"/>
          <w:numId w:val="3"/>
        </w:numPr>
        <w:jc w:val="both"/>
        <w:rPr>
          <w:color w:val="000000"/>
        </w:rPr>
      </w:pPr>
      <w:r w:rsidRPr="00F91503">
        <w:rPr>
          <w:color w:val="000000"/>
        </w:rPr>
        <w:t>Работа по упражнениям 2, 3. Найдите слова, обозначающие место действия.</w:t>
      </w:r>
    </w:p>
    <w:p w:rsidR="003D25B1" w:rsidRPr="00F91503" w:rsidRDefault="003D25B1" w:rsidP="005A4829">
      <w:pPr>
        <w:numPr>
          <w:ilvl w:val="0"/>
          <w:numId w:val="3"/>
        </w:numPr>
        <w:jc w:val="both"/>
        <w:rPr>
          <w:color w:val="000000"/>
        </w:rPr>
      </w:pPr>
      <w:r w:rsidRPr="00F91503">
        <w:rPr>
          <w:color w:val="000000"/>
        </w:rPr>
        <w:t>Словарная работа, составить с новыми словами свои предло</w:t>
      </w:r>
      <w:r w:rsidRPr="00F91503">
        <w:rPr>
          <w:color w:val="000000"/>
        </w:rPr>
        <w:softHyphen/>
        <w:t>жения.</w:t>
      </w:r>
    </w:p>
    <w:p w:rsidR="003D25B1" w:rsidRDefault="003D25B1" w:rsidP="005A4829">
      <w:r>
        <w:t>Рассмотрите картинку. Составьте предложения с этими словами.</w:t>
      </w:r>
    </w:p>
    <w:p w:rsidR="003D25B1" w:rsidRDefault="003D25B1" w:rsidP="005A4829">
      <w:pPr>
        <w:rPr>
          <w:color w:val="000000"/>
        </w:rPr>
      </w:pPr>
      <w:r>
        <w:t>Тут, там, здесь, лежать, сумка, кататься, конь</w:t>
      </w:r>
      <w:r>
        <w:softHyphen/>
        <w:t>ки, санки, лепить, снежки, снеговик.</w:t>
      </w:r>
      <w:r w:rsidRPr="00E6082F">
        <w:rPr>
          <w:color w:val="000000"/>
        </w:rPr>
        <w:t xml:space="preserve"> </w:t>
      </w:r>
    </w:p>
    <w:p w:rsidR="003D25B1" w:rsidRDefault="003D25B1" w:rsidP="005A4829">
      <w:r>
        <w:rPr>
          <w:color w:val="000000"/>
        </w:rPr>
        <w:t>Там дети играют в снежки</w:t>
      </w:r>
    </w:p>
    <w:p w:rsidR="003D25B1" w:rsidRDefault="003D25B1" w:rsidP="005A4829">
      <w:r>
        <w:t xml:space="preserve"> Слова </w:t>
      </w:r>
      <w:r>
        <w:rPr>
          <w:rStyle w:val="a2"/>
        </w:rPr>
        <w:t xml:space="preserve">тут, здесь, этот </w:t>
      </w:r>
      <w:r>
        <w:t>указывают на предмет, который находится близко. Здесь сидит Азиз.</w:t>
      </w:r>
    </w:p>
    <w:p w:rsidR="003D25B1" w:rsidRDefault="003D25B1" w:rsidP="005A4829">
      <w:r>
        <w:t xml:space="preserve">Слова </w:t>
      </w:r>
      <w:r>
        <w:rPr>
          <w:rStyle w:val="a2"/>
        </w:rPr>
        <w:t xml:space="preserve">там, тот </w:t>
      </w:r>
      <w:r>
        <w:t>указывают на предмет, который находится далеко.            Там бежит Алим</w:t>
      </w:r>
      <w:r w:rsidRPr="00F91503">
        <w:t xml:space="preserve"> </w:t>
      </w:r>
    </w:p>
    <w:p w:rsidR="003D25B1" w:rsidRDefault="003D25B1" w:rsidP="005A4829">
      <w:r>
        <w:t>Прочитайте. Перепишите в тетрадь. Подчеркните слова, которые отвечают на вопрос где?</w:t>
      </w:r>
    </w:p>
    <w:p w:rsidR="003D25B1" w:rsidRDefault="003D25B1" w:rsidP="005A4829">
      <w:r>
        <w:rPr>
          <w:noProof/>
        </w:rPr>
        <w:pict>
          <v:shape id="Рисунок 55" o:spid="_x0000_s1037" type="#_x0000_t75" alt="J0196142" style="position:absolute;margin-left:4in;margin-top:235.45pt;width:185.35pt;height:189pt;z-index:-251645952;visibility:visible">
            <v:imagedata r:id="rId13" o:title=""/>
          </v:shape>
        </w:pict>
      </w:r>
      <w:r>
        <w:t>Тут дети катаются на коньках. Там девочки ле</w:t>
      </w:r>
      <w:r>
        <w:softHyphen/>
        <w:t>пят снеговика. Здесь ребята играют в снежки. А там лежат портфели.</w:t>
      </w:r>
    </w:p>
    <w:p w:rsidR="003D25B1" w:rsidRDefault="003D25B1" w:rsidP="005A4829">
      <w:r>
        <w:t>Упражнение 3. Прочитайте текст. Найдите слова, которые указывают на место действия и выделите их.</w:t>
      </w:r>
    </w:p>
    <w:p w:rsidR="003D25B1" w:rsidRDefault="003D25B1" w:rsidP="005A4829">
      <w:r>
        <w:t>Здесь, на лесной поляне, расположилась огромная ста</w:t>
      </w:r>
      <w:r>
        <w:softHyphen/>
        <w:t>рая ель. Тут росло много мо</w:t>
      </w:r>
      <w:r>
        <w:softHyphen/>
        <w:t>лодых ёлочек. Но прошли годы. Не все прожили из них долго. Одни засохли, других срубили. И теперь одна могу</w:t>
      </w:r>
      <w:r>
        <w:softHyphen/>
        <w:t>чая ель стоит на этой поля</w:t>
      </w:r>
      <w:r>
        <w:softHyphen/>
        <w:t>не. В сильный мороз ель по</w:t>
      </w:r>
      <w:r>
        <w:softHyphen/>
        <w:t>могает птицам. Она кормит их своими семенами.</w:t>
      </w:r>
    </w:p>
    <w:p w:rsidR="003D25B1" w:rsidRDefault="003D25B1" w:rsidP="005A4829">
      <w:r>
        <w:t xml:space="preserve">лесная поляна - </w:t>
      </w:r>
      <w:r>
        <w:rPr>
          <w:lang w:val="en-US"/>
        </w:rPr>
        <w:t>o</w:t>
      </w:r>
      <w:r w:rsidRPr="00A449E3">
        <w:t>‘</w:t>
      </w:r>
      <w:r>
        <w:rPr>
          <w:lang w:val="en-US"/>
        </w:rPr>
        <w:t>rmondagi</w:t>
      </w:r>
      <w:r w:rsidRPr="00A449E3">
        <w:t xml:space="preserve"> </w:t>
      </w:r>
      <w:r>
        <w:rPr>
          <w:lang w:val="en-US"/>
        </w:rPr>
        <w:t>yalanglik</w:t>
      </w:r>
      <w:r w:rsidRPr="00A449E3">
        <w:t xml:space="preserve"> (</w:t>
      </w:r>
      <w:r>
        <w:rPr>
          <w:lang w:val="en-US"/>
        </w:rPr>
        <w:t>ochiq</w:t>
      </w:r>
      <w:r w:rsidRPr="00A449E3">
        <w:t xml:space="preserve"> </w:t>
      </w:r>
      <w:r>
        <w:rPr>
          <w:lang w:val="en-US"/>
        </w:rPr>
        <w:t>joy</w:t>
      </w:r>
      <w:r w:rsidRPr="00A449E3">
        <w:t>)</w:t>
      </w:r>
      <w:r>
        <w:t xml:space="preserve">                                 </w:t>
      </w:r>
    </w:p>
    <w:p w:rsidR="003D25B1" w:rsidRDefault="003D25B1" w:rsidP="005A4829">
      <w:r>
        <w:t xml:space="preserve">огромная ель </w:t>
      </w:r>
      <w:r w:rsidRPr="00A449E3">
        <w:t xml:space="preserve">- </w:t>
      </w:r>
      <w:r>
        <w:rPr>
          <w:lang w:val="en-US"/>
        </w:rPr>
        <w:t>ulkan</w:t>
      </w:r>
      <w:r w:rsidRPr="00A449E3">
        <w:t xml:space="preserve"> </w:t>
      </w:r>
      <w:r>
        <w:rPr>
          <w:lang w:val="en-US"/>
        </w:rPr>
        <w:t>qoraqarag</w:t>
      </w:r>
      <w:r w:rsidRPr="00A449E3">
        <w:t>'</w:t>
      </w:r>
      <w:r>
        <w:rPr>
          <w:lang w:val="en-US"/>
        </w:rPr>
        <w:t>ay</w:t>
      </w:r>
    </w:p>
    <w:p w:rsidR="003D25B1" w:rsidRDefault="003D25B1" w:rsidP="005A4829">
      <w:r>
        <w:t>возраст –</w:t>
      </w:r>
      <w:r w:rsidRPr="00A449E3">
        <w:t xml:space="preserve"> </w:t>
      </w:r>
      <w:r>
        <w:rPr>
          <w:lang w:val="en-US"/>
        </w:rPr>
        <w:t>yosh</w:t>
      </w:r>
      <w:r>
        <w:t xml:space="preserve">      засохли </w:t>
      </w:r>
      <w:r w:rsidRPr="00A449E3">
        <w:t xml:space="preserve">- </w:t>
      </w:r>
      <w:r>
        <w:rPr>
          <w:lang w:val="en-US"/>
        </w:rPr>
        <w:t>qurib</w:t>
      </w:r>
      <w:r w:rsidRPr="00A449E3">
        <w:t xml:space="preserve"> </w:t>
      </w:r>
      <w:r>
        <w:rPr>
          <w:lang w:val="en-US"/>
        </w:rPr>
        <w:t>qolishdi</w:t>
      </w:r>
    </w:p>
    <w:p w:rsidR="003D25B1" w:rsidRDefault="003D25B1" w:rsidP="005A4829">
      <w:r>
        <w:t xml:space="preserve">срубили </w:t>
      </w:r>
      <w:r w:rsidRPr="00A449E3">
        <w:t xml:space="preserve">- </w:t>
      </w:r>
      <w:r>
        <w:rPr>
          <w:lang w:val="en-US"/>
        </w:rPr>
        <w:t>chopib</w:t>
      </w:r>
      <w:r w:rsidRPr="00A449E3">
        <w:t xml:space="preserve"> (</w:t>
      </w:r>
      <w:r>
        <w:rPr>
          <w:lang w:val="en-US"/>
        </w:rPr>
        <w:t>kesib</w:t>
      </w:r>
      <w:r w:rsidRPr="00A449E3">
        <w:t xml:space="preserve">) </w:t>
      </w:r>
      <w:r>
        <w:rPr>
          <w:lang w:val="en-US"/>
        </w:rPr>
        <w:t>tashlashdi</w:t>
      </w:r>
      <w:r>
        <w:t xml:space="preserve">       семена- </w:t>
      </w:r>
      <w:r>
        <w:rPr>
          <w:lang w:val="en-US"/>
        </w:rPr>
        <w:t>urug</w:t>
      </w:r>
      <w:r w:rsidRPr="00A449E3">
        <w:t>'</w:t>
      </w:r>
      <w:r>
        <w:rPr>
          <w:lang w:val="en-US"/>
        </w:rPr>
        <w:t>lar</w:t>
      </w:r>
      <w:r w:rsidRPr="00F91503">
        <w:t xml:space="preserve"> </w:t>
      </w:r>
    </w:p>
    <w:p w:rsidR="003D25B1" w:rsidRDefault="003D25B1" w:rsidP="005A4829">
      <w:r>
        <w:t>Упражнение 4. Объясните пословицы.</w:t>
      </w:r>
    </w:p>
    <w:p w:rsidR="003D25B1" w:rsidRDefault="003D25B1" w:rsidP="005A4829">
      <w:r>
        <w:t>Готовь сани летом, а телегу - зимой. Любишь кататься - люби и саночки возить. Тут и сказочке конец, а кто слушал - молодец.</w:t>
      </w:r>
    </w:p>
    <w:p w:rsidR="003D25B1" w:rsidRDefault="003D25B1" w:rsidP="005A4829">
      <w:r>
        <w:t>Упражнение 5. Прочитайте отрывок из поэмы А. С. Пушкина «Руслан и Людмила».</w:t>
      </w:r>
    </w:p>
    <w:p w:rsidR="003D25B1" w:rsidRPr="00957831" w:rsidRDefault="003D25B1" w:rsidP="005A4829">
      <w:pPr>
        <w:rPr>
          <w:b/>
          <w:bCs/>
          <w:i/>
          <w:iCs/>
        </w:rPr>
      </w:pPr>
      <w:r w:rsidRPr="00957831">
        <w:rPr>
          <w:b/>
          <w:bCs/>
          <w:i/>
          <w:iCs/>
        </w:rPr>
        <w:t>Там чудеса: там леший бродит, Русалка на ветвях сидит;</w:t>
      </w:r>
    </w:p>
    <w:p w:rsidR="003D25B1" w:rsidRPr="00957831" w:rsidRDefault="003D25B1" w:rsidP="005A4829">
      <w:pPr>
        <w:rPr>
          <w:b/>
          <w:bCs/>
          <w:i/>
          <w:iCs/>
        </w:rPr>
      </w:pPr>
      <w:r w:rsidRPr="00957831">
        <w:rPr>
          <w:b/>
          <w:bCs/>
          <w:i/>
          <w:iCs/>
        </w:rPr>
        <w:t>Там на неведомых дорожках Следы невиданных зверей; Избушка там на курьих ножках Стоит без окон, без дверей...</w:t>
      </w:r>
    </w:p>
    <w:p w:rsidR="003D25B1" w:rsidRDefault="003D25B1" w:rsidP="005A4829">
      <w:r>
        <w:t>Ответьте на вопросы. Где сидит русалка? Где видны следы зверей?</w:t>
      </w:r>
      <w:r w:rsidRPr="00957831">
        <w:rPr>
          <w:rStyle w:val="2"/>
        </w:rPr>
        <w:t xml:space="preserve"> </w:t>
      </w:r>
      <w:r>
        <w:rPr>
          <w:rStyle w:val="a2"/>
        </w:rPr>
        <w:t xml:space="preserve">чудеса </w:t>
      </w:r>
      <w:r>
        <w:t xml:space="preserve">- </w:t>
      </w:r>
      <w:r>
        <w:rPr>
          <w:lang w:val="en-US"/>
        </w:rPr>
        <w:t>mo</w:t>
      </w:r>
      <w:r w:rsidRPr="00957831">
        <w:t>‘</w:t>
      </w:r>
      <w:r>
        <w:rPr>
          <w:lang w:val="en-US"/>
        </w:rPr>
        <w:t>jizalar</w:t>
      </w:r>
    </w:p>
    <w:p w:rsidR="003D25B1" w:rsidRDefault="003D25B1" w:rsidP="005A4829">
      <w:r>
        <w:rPr>
          <w:rStyle w:val="a2"/>
        </w:rPr>
        <w:t xml:space="preserve">леший </w:t>
      </w:r>
      <w:r>
        <w:t xml:space="preserve">- </w:t>
      </w:r>
      <w:r>
        <w:rPr>
          <w:lang w:val="en-US"/>
        </w:rPr>
        <w:t>o</w:t>
      </w:r>
      <w:r w:rsidRPr="00957831">
        <w:t>‘</w:t>
      </w:r>
      <w:r>
        <w:rPr>
          <w:lang w:val="en-US"/>
        </w:rPr>
        <w:t>rmon</w:t>
      </w:r>
      <w:r w:rsidRPr="00957831">
        <w:t xml:space="preserve"> </w:t>
      </w:r>
      <w:r>
        <w:rPr>
          <w:lang w:val="en-US"/>
        </w:rPr>
        <w:t>alvastisi</w:t>
      </w:r>
      <w:r>
        <w:t xml:space="preserve">           </w:t>
      </w:r>
      <w:r>
        <w:rPr>
          <w:rStyle w:val="a2"/>
        </w:rPr>
        <w:t xml:space="preserve">русалка </w:t>
      </w:r>
      <w:r>
        <w:t xml:space="preserve">- </w:t>
      </w:r>
      <w:r>
        <w:rPr>
          <w:lang w:val="en-US"/>
        </w:rPr>
        <w:t>suv</w:t>
      </w:r>
      <w:r w:rsidRPr="00957831">
        <w:t xml:space="preserve"> </w:t>
      </w:r>
      <w:r>
        <w:rPr>
          <w:lang w:val="en-US"/>
        </w:rPr>
        <w:t>parisi</w:t>
      </w:r>
    </w:p>
    <w:p w:rsidR="003D25B1" w:rsidRDefault="003D25B1" w:rsidP="005A4829">
      <w:r>
        <w:rPr>
          <w:rStyle w:val="a2"/>
        </w:rPr>
        <w:t xml:space="preserve">неведомых </w:t>
      </w:r>
      <w:r>
        <w:t xml:space="preserve">- </w:t>
      </w:r>
      <w:r>
        <w:rPr>
          <w:lang w:val="en-US"/>
        </w:rPr>
        <w:t>noma</w:t>
      </w:r>
      <w:r w:rsidRPr="00957831">
        <w:t>’</w:t>
      </w:r>
      <w:r>
        <w:rPr>
          <w:lang w:val="en-US"/>
        </w:rPr>
        <w:t>lum</w:t>
      </w:r>
      <w:r w:rsidRPr="00957831">
        <w:t xml:space="preserve">, </w:t>
      </w:r>
      <w:r>
        <w:rPr>
          <w:lang w:val="en-US"/>
        </w:rPr>
        <w:t>sirli</w:t>
      </w:r>
      <w:r>
        <w:t xml:space="preserve">     </w:t>
      </w:r>
      <w:r>
        <w:rPr>
          <w:rStyle w:val="a2"/>
        </w:rPr>
        <w:t xml:space="preserve">бродит </w:t>
      </w:r>
      <w:r w:rsidRPr="00957831">
        <w:t xml:space="preserve">- </w:t>
      </w:r>
      <w:r>
        <w:rPr>
          <w:lang w:val="en-US"/>
        </w:rPr>
        <w:t>daydib</w:t>
      </w:r>
      <w:r w:rsidRPr="00957831">
        <w:t xml:space="preserve"> </w:t>
      </w:r>
      <w:r>
        <w:rPr>
          <w:lang w:val="en-US"/>
        </w:rPr>
        <w:t>yuradi</w:t>
      </w:r>
    </w:p>
    <w:p w:rsidR="003D25B1" w:rsidRPr="00F91503" w:rsidRDefault="003D25B1" w:rsidP="005A4829">
      <w:r>
        <w:rPr>
          <w:rStyle w:val="a2"/>
        </w:rPr>
        <w:t xml:space="preserve">невиданных зверей </w:t>
      </w:r>
      <w:r w:rsidRPr="00957831">
        <w:t xml:space="preserve">- </w:t>
      </w:r>
      <w:r>
        <w:rPr>
          <w:lang w:val="en-US"/>
        </w:rPr>
        <w:t>g</w:t>
      </w:r>
      <w:r w:rsidRPr="00957831">
        <w:t>‘</w:t>
      </w:r>
      <w:r>
        <w:rPr>
          <w:lang w:val="en-US"/>
        </w:rPr>
        <w:t>aroyib</w:t>
      </w:r>
      <w:r w:rsidRPr="00957831">
        <w:t xml:space="preserve"> </w:t>
      </w:r>
      <w:r>
        <w:rPr>
          <w:lang w:val="en-US"/>
        </w:rPr>
        <w:t>hayvonlar</w:t>
      </w:r>
      <w:r>
        <w:t xml:space="preserve">   </w:t>
      </w:r>
      <w:r w:rsidRPr="00957831">
        <w:rPr>
          <w:b/>
          <w:bCs/>
        </w:rPr>
        <w:t>избушка на курьих ножках</w:t>
      </w:r>
      <w:r>
        <w:t xml:space="preserve"> </w:t>
      </w:r>
      <w:r>
        <w:rPr>
          <w:rStyle w:val="23"/>
          <w:b w:val="0"/>
          <w:bCs w:val="0"/>
        </w:rPr>
        <w:t>- yalmog</w:t>
      </w:r>
      <w:r w:rsidRPr="00A449E3">
        <w:rPr>
          <w:rStyle w:val="23"/>
          <w:b w:val="0"/>
          <w:bCs w:val="0"/>
        </w:rPr>
        <w:t xml:space="preserve"> </w:t>
      </w:r>
      <w:r>
        <w:rPr>
          <w:rStyle w:val="23"/>
          <w:b w:val="0"/>
          <w:bCs w:val="0"/>
        </w:rPr>
        <w:t>iz</w:t>
      </w:r>
      <w:r>
        <w:t xml:space="preserve"> </w:t>
      </w:r>
      <w:r>
        <w:rPr>
          <w:lang w:val="en-US"/>
        </w:rPr>
        <w:t>kampirning</w:t>
      </w:r>
      <w:r w:rsidRPr="00A449E3">
        <w:t xml:space="preserve"> </w:t>
      </w:r>
      <w:r>
        <w:rPr>
          <w:lang w:val="en-US"/>
        </w:rPr>
        <w:t>uy</w:t>
      </w:r>
    </w:p>
    <w:p w:rsidR="003D25B1" w:rsidRPr="007F4F0F" w:rsidRDefault="003D25B1" w:rsidP="005A4829">
      <w:pPr>
        <w:jc w:val="both"/>
        <w:rPr>
          <w:b/>
          <w:bCs/>
          <w:color w:val="000000"/>
        </w:rPr>
      </w:pPr>
      <w:r w:rsidRPr="00F91503">
        <w:rPr>
          <w:b/>
          <w:bCs/>
          <w:color w:val="000000"/>
        </w:rPr>
        <w:t xml:space="preserve">Подведение итога </w:t>
      </w:r>
      <w:r w:rsidRPr="00F91503">
        <w:rPr>
          <w:color w:val="000000"/>
        </w:rPr>
        <w:t>урока, комментирование оценок Рефлексивная деятельность детей по таблице (над доской):</w:t>
      </w:r>
      <w:r>
        <w:rPr>
          <w:b/>
          <w:bCs/>
          <w:color w:val="000000"/>
        </w:rPr>
        <w:t xml:space="preserve">  </w:t>
      </w:r>
      <w:r w:rsidRPr="00F91503">
        <w:rPr>
          <w:color w:val="000000"/>
        </w:rPr>
        <w:t>На уроке:</w:t>
      </w:r>
      <w:r>
        <w:t xml:space="preserve"> </w:t>
      </w:r>
      <w:r w:rsidRPr="00F91503">
        <w:rPr>
          <w:color w:val="000000"/>
        </w:rPr>
        <w:t xml:space="preserve">Я </w:t>
      </w:r>
      <w:r w:rsidRPr="00F91503">
        <w:rPr>
          <w:b/>
          <w:bCs/>
          <w:color w:val="000000"/>
        </w:rPr>
        <w:t>приобрёл.____________________________________</w:t>
      </w:r>
    </w:p>
    <w:p w:rsidR="003D25B1" w:rsidRPr="00F91503" w:rsidRDefault="003D25B1" w:rsidP="005A4829">
      <w:pPr>
        <w:jc w:val="both"/>
      </w:pPr>
      <w:r w:rsidRPr="00F91503">
        <w:rPr>
          <w:color w:val="000000"/>
        </w:rPr>
        <w:t xml:space="preserve">Я </w:t>
      </w:r>
      <w:r w:rsidRPr="00F91503">
        <w:rPr>
          <w:b/>
          <w:bCs/>
          <w:color w:val="000000"/>
        </w:rPr>
        <w:t>научился___________________________________</w:t>
      </w:r>
    </w:p>
    <w:p w:rsidR="003D25B1" w:rsidRPr="00F91503" w:rsidRDefault="003D25B1" w:rsidP="005A4829">
      <w:pPr>
        <w:jc w:val="both"/>
      </w:pPr>
      <w:r w:rsidRPr="00F91503">
        <w:rPr>
          <w:color w:val="000000"/>
        </w:rPr>
        <w:t xml:space="preserve">Я </w:t>
      </w:r>
      <w:r w:rsidRPr="00F91503">
        <w:rPr>
          <w:b/>
          <w:bCs/>
          <w:color w:val="000000"/>
        </w:rPr>
        <w:t>понял, что_______________________________</w:t>
      </w:r>
    </w:p>
    <w:p w:rsidR="003D25B1" w:rsidRPr="00F91503" w:rsidRDefault="003D25B1" w:rsidP="005A4829">
      <w:pPr>
        <w:jc w:val="both"/>
      </w:pPr>
      <w:r w:rsidRPr="00F91503">
        <w:rPr>
          <w:b/>
          <w:bCs/>
          <w:color w:val="000000"/>
        </w:rPr>
        <w:t>Было трудно___________________________________</w:t>
      </w:r>
    </w:p>
    <w:p w:rsidR="003D25B1" w:rsidRPr="00F91503" w:rsidRDefault="003D25B1" w:rsidP="005A4829">
      <w:pPr>
        <w:jc w:val="both"/>
      </w:pPr>
      <w:r w:rsidRPr="00F91503">
        <w:rPr>
          <w:b/>
          <w:bCs/>
          <w:color w:val="000000"/>
        </w:rPr>
        <w:t>Было интересно_________________________________</w:t>
      </w:r>
    </w:p>
    <w:p w:rsidR="003D25B1" w:rsidRPr="00F91503" w:rsidRDefault="003D25B1" w:rsidP="005A4829">
      <w:pPr>
        <w:jc w:val="both"/>
        <w:rPr>
          <w:b/>
          <w:bCs/>
          <w:color w:val="000000"/>
        </w:rPr>
      </w:pPr>
      <w:r w:rsidRPr="00F91503">
        <w:rPr>
          <w:b/>
          <w:bCs/>
          <w:color w:val="000000"/>
        </w:rPr>
        <w:t>Хочу сказать «спасибо»______________________________</w:t>
      </w:r>
    </w:p>
    <w:p w:rsidR="003D25B1" w:rsidRPr="00F91503" w:rsidRDefault="003D25B1" w:rsidP="005A4829">
      <w:pPr>
        <w:jc w:val="both"/>
        <w:rPr>
          <w:b/>
          <w:bCs/>
          <w:color w:val="000000"/>
        </w:rPr>
      </w:pPr>
      <w:r w:rsidRPr="00F91503">
        <w:rPr>
          <w:b/>
          <w:bCs/>
          <w:color w:val="000000"/>
        </w:rPr>
        <w:t xml:space="preserve">Домашнее задание: </w:t>
      </w:r>
      <w:r w:rsidRPr="00F91503">
        <w:rPr>
          <w:color w:val="000000"/>
        </w:rPr>
        <w:t>упражнение 4.</w:t>
      </w:r>
    </w:p>
    <w:p w:rsidR="003D25B1" w:rsidRPr="00F91503" w:rsidRDefault="003D25B1" w:rsidP="005A4829">
      <w:pPr>
        <w:jc w:val="both"/>
        <w:rPr>
          <w:b/>
          <w:bCs/>
          <w:color w:val="000000"/>
        </w:rPr>
      </w:pPr>
    </w:p>
    <w:p w:rsidR="003D25B1" w:rsidRPr="00F91503" w:rsidRDefault="003D25B1" w:rsidP="005A4829">
      <w:pPr>
        <w:jc w:val="both"/>
        <w:rPr>
          <w:b/>
          <w:bCs/>
          <w:color w:val="000000"/>
        </w:rPr>
      </w:pPr>
    </w:p>
    <w:p w:rsidR="003D25B1" w:rsidRDefault="003D25B1" w:rsidP="005A4829">
      <w:pPr>
        <w:pStyle w:val="NoSpacing"/>
        <w:jc w:val="both"/>
        <w:rPr>
          <w:rStyle w:val="Emphasis"/>
          <w:rFonts w:ascii="Times New Roman" w:hAnsi="Times New Roman" w:cs="Times New Roman"/>
          <w:b/>
          <w:bCs/>
        </w:rPr>
      </w:pPr>
    </w:p>
    <w:p w:rsidR="003D25B1" w:rsidRPr="00F91503" w:rsidRDefault="003D25B1" w:rsidP="005A4829">
      <w:pPr>
        <w:pStyle w:val="NoSpacing"/>
        <w:jc w:val="both"/>
        <w:rPr>
          <w:rFonts w:ascii="Times New Roman" w:hAnsi="Times New Roman" w:cs="Times New Roman"/>
        </w:rPr>
      </w:pPr>
      <w:r w:rsidRPr="00F91503">
        <w:rPr>
          <w:rStyle w:val="Emphasis"/>
          <w:rFonts w:ascii="Times New Roman" w:hAnsi="Times New Roman" w:cs="Times New Roman"/>
          <w:b/>
          <w:bCs/>
        </w:rPr>
        <w:t>Дата урока:__________________         3 «АБ»   класс</w:t>
      </w:r>
    </w:p>
    <w:p w:rsidR="003D25B1" w:rsidRPr="00F91503" w:rsidRDefault="003D25B1" w:rsidP="005A4829">
      <w:pPr>
        <w:jc w:val="both"/>
        <w:rPr>
          <w:b/>
          <w:bCs/>
          <w:color w:val="000000"/>
        </w:rPr>
      </w:pPr>
    </w:p>
    <w:p w:rsidR="003D25B1" w:rsidRPr="00F91503" w:rsidRDefault="003D25B1" w:rsidP="005A4829">
      <w:pPr>
        <w:jc w:val="both"/>
      </w:pPr>
      <w:r>
        <w:rPr>
          <w:b/>
          <w:bCs/>
          <w:color w:val="000000"/>
        </w:rPr>
        <w:t xml:space="preserve">Тема урока: </w:t>
      </w:r>
      <w:r w:rsidRPr="00F91503">
        <w:rPr>
          <w:b/>
          <w:bCs/>
          <w:color w:val="000000"/>
        </w:rPr>
        <w:t>УРОК 29 Лексическая тема: «Зимой».</w:t>
      </w:r>
    </w:p>
    <w:p w:rsidR="003D25B1" w:rsidRPr="00F91503" w:rsidRDefault="003D25B1" w:rsidP="005A4829">
      <w:pPr>
        <w:jc w:val="both"/>
      </w:pPr>
      <w:r w:rsidRPr="00F91503">
        <w:rPr>
          <w:color w:val="000000"/>
        </w:rPr>
        <w:t>Грамматическая тема » Как сказать о месте действия».</w:t>
      </w:r>
    </w:p>
    <w:p w:rsidR="003D25B1" w:rsidRPr="00F91503" w:rsidRDefault="003D25B1" w:rsidP="005A4829">
      <w:pPr>
        <w:jc w:val="both"/>
      </w:pPr>
      <w:r w:rsidRPr="00F91503">
        <w:rPr>
          <w:b/>
          <w:bCs/>
          <w:color w:val="000000"/>
        </w:rPr>
        <w:t xml:space="preserve">Цель: </w:t>
      </w:r>
      <w:r w:rsidRPr="00F91503">
        <w:rPr>
          <w:color w:val="000000"/>
        </w:rPr>
        <w:t>Умение делать зимние зарисовки. Владение русской речью Использование в речи слов: тут, здесь, там. Расширение словарного запаса. Грамотное произнесение слов. Умение работать в группе.</w:t>
      </w:r>
    </w:p>
    <w:p w:rsidR="003D25B1" w:rsidRPr="00F91503" w:rsidRDefault="003D25B1" w:rsidP="005A4829">
      <w:pPr>
        <w:jc w:val="both"/>
      </w:pPr>
      <w:r w:rsidRPr="00F91503">
        <w:rPr>
          <w:color w:val="000000"/>
        </w:rPr>
        <w:t>ХОД УРОКА</w:t>
      </w:r>
    </w:p>
    <w:p w:rsidR="003D25B1" w:rsidRPr="00F91503" w:rsidRDefault="003D25B1" w:rsidP="005A4829">
      <w:pPr>
        <w:jc w:val="both"/>
        <w:rPr>
          <w:b/>
          <w:bCs/>
          <w:color w:val="000000"/>
        </w:rPr>
      </w:pPr>
      <w:r w:rsidRPr="00F91503">
        <w:rPr>
          <w:b/>
          <w:bCs/>
          <w:color w:val="000000"/>
        </w:rPr>
        <w:t>Организационный момент.</w:t>
      </w:r>
    </w:p>
    <w:p w:rsidR="003D25B1" w:rsidRPr="00F91503" w:rsidRDefault="003D25B1" w:rsidP="005A4829">
      <w:pPr>
        <w:jc w:val="both"/>
        <w:rPr>
          <w:b/>
          <w:bCs/>
          <w:color w:val="000000"/>
        </w:rPr>
      </w:pPr>
      <w:r w:rsidRPr="00F91503">
        <w:rPr>
          <w:b/>
          <w:bCs/>
          <w:color w:val="000000"/>
        </w:rPr>
        <w:t xml:space="preserve">Проверка домашнего </w:t>
      </w:r>
      <w:r w:rsidRPr="00F91503">
        <w:rPr>
          <w:color w:val="000000"/>
        </w:rPr>
        <w:t>задания.</w:t>
      </w:r>
    </w:p>
    <w:p w:rsidR="003D25B1" w:rsidRPr="00F91503" w:rsidRDefault="003D25B1" w:rsidP="005A4829">
      <w:pPr>
        <w:pStyle w:val="ListParagraph"/>
        <w:numPr>
          <w:ilvl w:val="0"/>
          <w:numId w:val="5"/>
        </w:numPr>
        <w:jc w:val="both"/>
        <w:rPr>
          <w:color w:val="000000"/>
        </w:rPr>
      </w:pPr>
      <w:r w:rsidRPr="00F91503">
        <w:rPr>
          <w:color w:val="000000"/>
        </w:rPr>
        <w:t>Игра «Глухой телефон»: лыжи, санки, снеговик.</w:t>
      </w:r>
    </w:p>
    <w:p w:rsidR="003D25B1" w:rsidRDefault="003D25B1" w:rsidP="005A4829">
      <w:pPr>
        <w:pStyle w:val="ListParagraph"/>
        <w:numPr>
          <w:ilvl w:val="0"/>
          <w:numId w:val="5"/>
        </w:numPr>
        <w:rPr>
          <w:color w:val="000000"/>
        </w:rPr>
      </w:pPr>
      <w:r w:rsidRPr="00F91503">
        <w:rPr>
          <w:color w:val="000000"/>
        </w:rPr>
        <w:t>Работа по упражнению 4.</w:t>
      </w:r>
      <w:r w:rsidRPr="007F4F0F">
        <w:rPr>
          <w:color w:val="000000"/>
        </w:rPr>
        <w:t xml:space="preserve"> </w:t>
      </w:r>
    </w:p>
    <w:p w:rsidR="003D25B1" w:rsidRPr="00F91503" w:rsidRDefault="003D25B1" w:rsidP="005A4829">
      <w:pPr>
        <w:pStyle w:val="ListParagraph"/>
        <w:numPr>
          <w:ilvl w:val="0"/>
          <w:numId w:val="5"/>
        </w:numPr>
        <w:rPr>
          <w:color w:val="000000"/>
        </w:rPr>
      </w:pPr>
      <w:r>
        <w:rPr>
          <w:noProof/>
        </w:rPr>
        <w:pict>
          <v:shape id="Рисунок 54" o:spid="_x0000_s1038" type="#_x0000_t75" alt="J0196142" style="position:absolute;left:0;text-align:left;margin-left:-4.25pt;margin-top:18.75pt;width:185.35pt;height:189pt;z-index:-251646976;visibility:visible">
            <v:imagedata r:id="rId13" o:title=""/>
          </v:shape>
        </w:pict>
      </w:r>
      <w:r>
        <w:rPr>
          <w:noProof/>
        </w:rPr>
        <w:pict>
          <v:shape id="Рисунок 48" o:spid="_x0000_s1039" type="#_x0000_t75" alt="J0304875" style="position:absolute;left:0;text-align:left;margin-left:408.55pt;margin-top:.15pt;width:110.8pt;height:207.5pt;z-index:-251651072;visibility:visible" wrapcoords="14011 468 9778 780 6276 1404 6276 1716 4962 2963 4378 5458 4816 6706 5400 7954 3795 9201 3503 9747 2335 12944 1751 13412 876 14192 292 15440 0 16687 292 17935 876 19183 2335 20430 5108 21444 5254 21444 6130 21444 9049 21444 12551 20898 12843 19183 16784 17935 18681 16921 19995 15674 19995 14192 19703 12944 21308 11697 21600 10449 21454 9123 20141 8266 19265 7954 19411 5458 19119 2963 18535 1482 16346 546 15470 468 14011 468">
            <v:imagedata r:id="rId12" o:title=""/>
            <w10:wrap type="through"/>
          </v:shape>
        </w:pict>
      </w:r>
      <w:r>
        <w:rPr>
          <w:color w:val="000000"/>
        </w:rPr>
        <w:t xml:space="preserve">Упражнение? </w:t>
      </w:r>
      <w:r w:rsidRPr="00A449E3">
        <w:rPr>
          <w:color w:val="000000"/>
        </w:rPr>
        <w:t xml:space="preserve">6 </w:t>
      </w:r>
      <w:r>
        <w:rPr>
          <w:color w:val="000000"/>
        </w:rPr>
        <w:t xml:space="preserve">По картине составьте рассказ, </w:t>
      </w:r>
      <w:r>
        <w:rPr>
          <w:rStyle w:val="11pt"/>
          <w:lang w:eastAsia="ru-RU"/>
        </w:rPr>
        <w:t>Ka</w:t>
      </w:r>
      <w:r>
        <w:rPr>
          <w:rStyle w:val="11pt"/>
          <w:lang w:val="ru-RU" w:eastAsia="ru-RU"/>
        </w:rPr>
        <w:t>к з</w:t>
      </w:r>
      <w:r>
        <w:rPr>
          <w:color w:val="000000"/>
        </w:rPr>
        <w:t xml:space="preserve">имуют птицы? Как вы помогаете животным и птицам? </w:t>
      </w:r>
      <w:r w:rsidRPr="009161E1">
        <w:rPr>
          <w:noProof/>
          <w:color w:val="000000"/>
        </w:rPr>
        <w:pict>
          <v:shape id="Рисунок 28" o:spid="_x0000_i1026" type="#_x0000_t75" style="width:120pt;height:127.5pt;visibility:visible">
            <v:imagedata r:id="rId14" o:title=""/>
          </v:shape>
        </w:pict>
      </w:r>
      <w:r>
        <w:rPr>
          <w:color w:val="000000"/>
        </w:rPr>
        <w:t xml:space="preserve">                                                                                  </w:t>
      </w:r>
    </w:p>
    <w:p w:rsidR="003D25B1" w:rsidRPr="00F91503" w:rsidRDefault="003D25B1" w:rsidP="005A4829">
      <w:pPr>
        <w:jc w:val="both"/>
        <w:rPr>
          <w:color w:val="000000"/>
        </w:rPr>
      </w:pPr>
      <w:r w:rsidRPr="00F91503">
        <w:rPr>
          <w:color w:val="000000"/>
        </w:rPr>
        <w:t>Повторение правила. Составление собственных примеров.</w:t>
      </w:r>
    </w:p>
    <w:p w:rsidR="003D25B1" w:rsidRPr="00F91503" w:rsidRDefault="003D25B1" w:rsidP="005A4829">
      <w:pPr>
        <w:jc w:val="both"/>
        <w:rPr>
          <w:color w:val="000000"/>
        </w:rPr>
      </w:pPr>
      <w:r w:rsidRPr="00F91503">
        <w:rPr>
          <w:color w:val="000000"/>
        </w:rPr>
        <w:t>Физминутка «Лыжники».</w:t>
      </w:r>
    </w:p>
    <w:p w:rsidR="003D25B1" w:rsidRPr="00F91503" w:rsidRDefault="003D25B1" w:rsidP="005A4829">
      <w:pPr>
        <w:jc w:val="both"/>
        <w:rPr>
          <w:color w:val="000000"/>
        </w:rPr>
      </w:pPr>
      <w:r w:rsidRPr="00F91503">
        <w:rPr>
          <w:color w:val="000000"/>
        </w:rPr>
        <w:t>Песенный марафон: песни о зиме.</w:t>
      </w:r>
    </w:p>
    <w:p w:rsidR="003D25B1" w:rsidRPr="007F4F0F" w:rsidRDefault="003D25B1" w:rsidP="005A4829">
      <w:r w:rsidRPr="00F91503">
        <w:t xml:space="preserve">Чтение текста упражнения 5. </w:t>
      </w:r>
      <w:r w:rsidRPr="007F4F0F">
        <w:t>О</w:t>
      </w:r>
      <w:r>
        <w:t xml:space="preserve">тгадайте загадки. Ответы запишите </w:t>
      </w:r>
    </w:p>
    <w:p w:rsidR="003D25B1" w:rsidRPr="007F4F0F" w:rsidRDefault="003D25B1" w:rsidP="005A4829">
      <w:r w:rsidRPr="007F4F0F">
        <w:t>Зимой и летом одним цветом.</w:t>
      </w:r>
    </w:p>
    <w:p w:rsidR="003D25B1" w:rsidRPr="007F4F0F" w:rsidRDefault="003D25B1" w:rsidP="005A4829">
      <w:r w:rsidRPr="007F4F0F">
        <w:t>* * *</w:t>
      </w:r>
    </w:p>
    <w:p w:rsidR="003D25B1" w:rsidRPr="007F4F0F" w:rsidRDefault="003D25B1" w:rsidP="005A4829">
      <w:r w:rsidRPr="007F4F0F">
        <w:t>Белое покрывало всю землю укрывало.</w:t>
      </w:r>
    </w:p>
    <w:p w:rsidR="003D25B1" w:rsidRPr="007F4F0F" w:rsidRDefault="003D25B1" w:rsidP="005A4829">
      <w:r w:rsidRPr="007F4F0F">
        <w:t>* * *</w:t>
      </w:r>
    </w:p>
    <w:p w:rsidR="003D25B1" w:rsidRPr="007F4F0F" w:rsidRDefault="003D25B1" w:rsidP="005A4829">
      <w:r w:rsidRPr="007F4F0F">
        <w:t>Бел, а не сахар, ног нет, а идёт.</w:t>
      </w:r>
    </w:p>
    <w:p w:rsidR="003D25B1" w:rsidRPr="007F4F0F" w:rsidRDefault="003D25B1" w:rsidP="005A4829">
      <w:r w:rsidRPr="007F4F0F">
        <w:t xml:space="preserve"> 8. Спишите, выделите слова, обозна</w:t>
      </w:r>
      <w:r w:rsidRPr="007F4F0F">
        <w:softHyphen/>
        <w:t xml:space="preserve">чающие место действия </w:t>
      </w:r>
      <w:r w:rsidRPr="007F4F0F">
        <w:rPr>
          <w:b/>
          <w:bCs/>
          <w:sz w:val="27"/>
          <w:szCs w:val="27"/>
        </w:rPr>
        <w:t>(близко, далеко).</w:t>
      </w:r>
    </w:p>
    <w:p w:rsidR="003D25B1" w:rsidRPr="007F4F0F" w:rsidRDefault="003D25B1" w:rsidP="005A4829">
      <w:r w:rsidRPr="007F4F0F">
        <w:t xml:space="preserve"> </w:t>
      </w:r>
      <w:r>
        <w:t xml:space="preserve"> </w:t>
      </w:r>
      <w:r w:rsidRPr="00F91503">
        <w:t>__</w:t>
      </w:r>
      <w:r w:rsidRPr="007F4F0F">
        <w:rPr>
          <w:rFonts w:ascii="Arial" w:hAnsi="Arial" w:cs="Arial"/>
          <w:color w:val="000000"/>
          <w:sz w:val="28"/>
          <w:szCs w:val="28"/>
        </w:rPr>
        <w:t xml:space="preserve"> </w:t>
      </w:r>
      <w:r w:rsidRPr="007F4F0F">
        <w:t>1. И я там был, и мёд там пил. 2. Здесь Ро</w:t>
      </w:r>
      <w:r w:rsidRPr="007F4F0F">
        <w:softHyphen/>
        <w:t>дина моя, родной Узбекистан. 3. Здесь моя де</w:t>
      </w:r>
      <w:r w:rsidRPr="007F4F0F">
        <w:softHyphen/>
        <w:t>ревня, здесь мой дом родной. 4. Тут и там рос</w:t>
      </w:r>
      <w:r w:rsidRPr="007F4F0F">
        <w:softHyphen/>
        <w:t>ли ёлки.</w:t>
      </w:r>
    </w:p>
    <w:p w:rsidR="003D25B1" w:rsidRPr="00F91503" w:rsidRDefault="003D25B1" w:rsidP="005A4829">
      <w:pPr>
        <w:rPr>
          <w:color w:val="000000"/>
        </w:rPr>
      </w:pPr>
      <w:r w:rsidRPr="00F91503">
        <w:t xml:space="preserve"> </w:t>
      </w:r>
      <w:r>
        <w:t xml:space="preserve"> </w:t>
      </w:r>
      <w:r w:rsidRPr="00F91503">
        <w:rPr>
          <w:color w:val="000000"/>
        </w:rPr>
        <w:t xml:space="preserve"> </w:t>
      </w:r>
      <w:r>
        <w:rPr>
          <w:color w:val="000000"/>
        </w:rPr>
        <w:t xml:space="preserve"> </w:t>
      </w:r>
      <w:r w:rsidRPr="00F91503">
        <w:rPr>
          <w:color w:val="000000"/>
        </w:rPr>
        <w:t>_____________________________________________________________________________________________________________________________________________________</w:t>
      </w:r>
    </w:p>
    <w:p w:rsidR="003D25B1" w:rsidRPr="00F91503" w:rsidRDefault="003D25B1" w:rsidP="005A4829">
      <w:pPr>
        <w:jc w:val="both"/>
        <w:rPr>
          <w:color w:val="000000"/>
        </w:rPr>
      </w:pPr>
      <w:r w:rsidRPr="00F91503">
        <w:rPr>
          <w:color w:val="000000"/>
        </w:rPr>
        <w:t xml:space="preserve">Вспомните пословицы о зиме на родном </w:t>
      </w:r>
      <w:r w:rsidRPr="00F91503">
        <w:rPr>
          <w:b/>
          <w:bCs/>
          <w:color w:val="000000"/>
        </w:rPr>
        <w:t xml:space="preserve">языке </w:t>
      </w:r>
      <w:r w:rsidRPr="00F91503">
        <w:rPr>
          <w:color w:val="000000"/>
        </w:rPr>
        <w:t xml:space="preserve">и </w:t>
      </w:r>
      <w:r w:rsidRPr="00F91503">
        <w:rPr>
          <w:b/>
          <w:bCs/>
          <w:color w:val="000000"/>
        </w:rPr>
        <w:t xml:space="preserve">запишите их, </w:t>
      </w:r>
      <w:r w:rsidRPr="00F91503">
        <w:rPr>
          <w:color w:val="000000"/>
        </w:rPr>
        <w:t xml:space="preserve">с помощью старших сделайте перевод на русский </w:t>
      </w:r>
      <w:r w:rsidRPr="00F91503">
        <w:rPr>
          <w:b/>
          <w:bCs/>
          <w:color w:val="000000"/>
        </w:rPr>
        <w:t>язык и запишите.</w:t>
      </w:r>
    </w:p>
    <w:p w:rsidR="003D25B1" w:rsidRPr="00F91503" w:rsidRDefault="003D25B1" w:rsidP="005A4829">
      <w:pPr>
        <w:numPr>
          <w:ilvl w:val="0"/>
          <w:numId w:val="2"/>
        </w:numPr>
        <w:jc w:val="both"/>
        <w:rPr>
          <w:b/>
          <w:bCs/>
          <w:color w:val="000000"/>
        </w:rPr>
      </w:pPr>
      <w:r w:rsidRPr="00F91503">
        <w:rPr>
          <w:b/>
          <w:bCs/>
          <w:color w:val="000000"/>
        </w:rPr>
        <w:t xml:space="preserve">Подведение итога урока, </w:t>
      </w:r>
      <w:r w:rsidRPr="00F91503">
        <w:rPr>
          <w:color w:val="000000"/>
        </w:rPr>
        <w:t xml:space="preserve">заполнение </w:t>
      </w:r>
      <w:r w:rsidRPr="00F91503">
        <w:rPr>
          <w:b/>
          <w:bCs/>
          <w:color w:val="000000"/>
        </w:rPr>
        <w:t xml:space="preserve">листа самоконтроля Рефлексивная </w:t>
      </w:r>
      <w:r w:rsidRPr="00F91503">
        <w:rPr>
          <w:color w:val="000000"/>
        </w:rPr>
        <w:t xml:space="preserve">деятельность детей по таблице </w:t>
      </w:r>
      <w:r w:rsidRPr="00F91503">
        <w:rPr>
          <w:b/>
          <w:bCs/>
          <w:color w:val="000000"/>
        </w:rPr>
        <w:t>(над доской):</w:t>
      </w:r>
    </w:p>
    <w:p w:rsidR="003D25B1" w:rsidRPr="00F91503" w:rsidRDefault="003D25B1" w:rsidP="005A4829">
      <w:pPr>
        <w:jc w:val="both"/>
      </w:pPr>
      <w:r>
        <w:rPr>
          <w:noProof/>
        </w:rPr>
        <w:pict>
          <v:shape id="Рисунок 46" o:spid="_x0000_s1040" type="#_x0000_t75" alt="J0304875" style="position:absolute;left:0;text-align:left;margin-left:381.35pt;margin-top:4.6pt;width:138.35pt;height:162.35pt;z-index:-251653120;visibility:visible" wrapcoords="13617 500 8452 1000 5870 1500 5870 2100 5165 2900 4696 3500 4461 5300 4930 6900 5048 8500 3991 9100 3404 9700 3404 10100 1761 13300 1174 14000 470 14900 117 16500 352 18100 1291 19700 1409 19800 4461 21300 5048 21400 6222 21400 10448 21300 12913 20700 12913 19700 15848 18100 16552 18100 18783 16900 18783 16500 19252 16500 20191 15400 19839 13300 21365 11700 21600 9300 20778 8700 20309 8500 20309 8000 19370 6900 19487 5300 19252 3700 18783 1800 16787 700 15848 500 13617 500">
            <v:imagedata r:id="rId12" o:title=""/>
            <w10:wrap type="through"/>
          </v:shape>
        </w:pict>
      </w:r>
      <w:r w:rsidRPr="00F91503">
        <w:rPr>
          <w:color w:val="000000"/>
        </w:rPr>
        <w:t>На уроке:</w:t>
      </w:r>
    </w:p>
    <w:p w:rsidR="003D25B1" w:rsidRPr="00F91503" w:rsidRDefault="003D25B1" w:rsidP="005A4829">
      <w:pPr>
        <w:jc w:val="both"/>
      </w:pPr>
      <w:r w:rsidRPr="00F91503">
        <w:rPr>
          <w:i/>
          <w:iCs/>
          <w:color w:val="000000"/>
        </w:rPr>
        <w:t>Я</w:t>
      </w:r>
      <w:r w:rsidRPr="00F91503">
        <w:rPr>
          <w:color w:val="000000"/>
        </w:rPr>
        <w:t xml:space="preserve"> приобрёл--__________________________________</w:t>
      </w:r>
    </w:p>
    <w:p w:rsidR="003D25B1" w:rsidRPr="00F91503" w:rsidRDefault="003D25B1" w:rsidP="005A4829">
      <w:pPr>
        <w:jc w:val="both"/>
      </w:pPr>
      <w:r w:rsidRPr="00F91503">
        <w:rPr>
          <w:color w:val="000000"/>
        </w:rPr>
        <w:t>Я научился--__________________________________________</w:t>
      </w:r>
    </w:p>
    <w:p w:rsidR="003D25B1" w:rsidRDefault="003D25B1" w:rsidP="005A4829">
      <w:pPr>
        <w:jc w:val="both"/>
        <w:rPr>
          <w:color w:val="000000"/>
        </w:rPr>
      </w:pPr>
      <w:r w:rsidRPr="00F91503">
        <w:rPr>
          <w:color w:val="000000"/>
        </w:rPr>
        <w:t>Я понял, что</w:t>
      </w:r>
      <w:r w:rsidRPr="00F91503">
        <w:rPr>
          <w:color w:val="000000"/>
        </w:rPr>
        <w:tab/>
        <w:t>________________________________________-</w:t>
      </w:r>
    </w:p>
    <w:p w:rsidR="003D25B1" w:rsidRPr="00F91503" w:rsidRDefault="003D25B1" w:rsidP="005A4829">
      <w:pPr>
        <w:jc w:val="both"/>
      </w:pPr>
      <w:r w:rsidRPr="00F91503">
        <w:rPr>
          <w:color w:val="000000"/>
        </w:rPr>
        <w:t>Было трудно______________________________________________</w:t>
      </w:r>
    </w:p>
    <w:p w:rsidR="003D25B1" w:rsidRPr="00F91503" w:rsidRDefault="003D25B1" w:rsidP="005A4829">
      <w:pPr>
        <w:jc w:val="both"/>
      </w:pPr>
      <w:r w:rsidRPr="00F91503">
        <w:rPr>
          <w:b/>
          <w:bCs/>
          <w:color w:val="000000"/>
        </w:rPr>
        <w:t>Было интересно ______________________________________-.</w:t>
      </w:r>
    </w:p>
    <w:p w:rsidR="003D25B1" w:rsidRPr="00F91503" w:rsidRDefault="003D25B1" w:rsidP="005A4829">
      <w:pPr>
        <w:jc w:val="both"/>
        <w:rPr>
          <w:color w:val="000000"/>
        </w:rPr>
      </w:pPr>
      <w:r w:rsidRPr="00F91503">
        <w:rPr>
          <w:color w:val="000000"/>
        </w:rPr>
        <w:t>Хочу сказать «спасибо»____________________________________</w:t>
      </w:r>
    </w:p>
    <w:p w:rsidR="003D25B1" w:rsidRPr="00F91503" w:rsidRDefault="003D25B1" w:rsidP="005A4829">
      <w:pPr>
        <w:jc w:val="both"/>
        <w:rPr>
          <w:color w:val="000000"/>
        </w:rPr>
      </w:pPr>
    </w:p>
    <w:p w:rsidR="003D25B1" w:rsidRPr="00F91503" w:rsidRDefault="003D25B1" w:rsidP="005A4829">
      <w:pPr>
        <w:jc w:val="both"/>
      </w:pPr>
    </w:p>
    <w:p w:rsidR="003D25B1" w:rsidRPr="00F91503" w:rsidRDefault="003D25B1" w:rsidP="005A4829">
      <w:pPr>
        <w:jc w:val="both"/>
      </w:pPr>
    </w:p>
    <w:p w:rsidR="003D25B1" w:rsidRDefault="003D25B1" w:rsidP="005A4829">
      <w:pPr>
        <w:jc w:val="both"/>
        <w:rPr>
          <w:b/>
          <w:bCs/>
          <w:color w:val="000000"/>
        </w:rPr>
      </w:pPr>
      <w:r w:rsidRPr="00F91503">
        <w:rPr>
          <w:b/>
          <w:bCs/>
          <w:color w:val="000000"/>
        </w:rPr>
        <w:t>Домашнее задание: упражнение 8 письменно, в сильных клас</w:t>
      </w:r>
      <w:r w:rsidRPr="00F91503">
        <w:rPr>
          <w:b/>
          <w:bCs/>
          <w:color w:val="000000"/>
        </w:rPr>
        <w:softHyphen/>
        <w:t>сах стихотворение «Зима» выучить наизусть.</w:t>
      </w:r>
    </w:p>
    <w:p w:rsidR="003D25B1" w:rsidRDefault="003D25B1" w:rsidP="005A4829">
      <w:pPr>
        <w:jc w:val="both"/>
        <w:rPr>
          <w:b/>
          <w:bCs/>
          <w:color w:val="000000"/>
        </w:rPr>
      </w:pPr>
    </w:p>
    <w:p w:rsidR="003D25B1" w:rsidRDefault="003D25B1" w:rsidP="005A4829">
      <w:pPr>
        <w:jc w:val="both"/>
        <w:rPr>
          <w:b/>
          <w:bCs/>
          <w:color w:val="000000"/>
        </w:rPr>
      </w:pPr>
    </w:p>
    <w:p w:rsidR="003D25B1" w:rsidRDefault="003D25B1" w:rsidP="005A4829">
      <w:pPr>
        <w:jc w:val="both"/>
        <w:rPr>
          <w:b/>
          <w:bCs/>
          <w:color w:val="000000"/>
        </w:rPr>
      </w:pPr>
    </w:p>
    <w:p w:rsidR="003D25B1" w:rsidRDefault="003D25B1" w:rsidP="005A4829">
      <w:pPr>
        <w:jc w:val="both"/>
        <w:rPr>
          <w:b/>
          <w:bCs/>
          <w:color w:val="000000"/>
        </w:rPr>
      </w:pPr>
    </w:p>
    <w:p w:rsidR="003D25B1" w:rsidRPr="00F91503" w:rsidRDefault="003D25B1" w:rsidP="005A4829">
      <w:pPr>
        <w:pStyle w:val="NoSpacing"/>
        <w:jc w:val="both"/>
        <w:rPr>
          <w:rFonts w:ascii="Times New Roman" w:hAnsi="Times New Roman" w:cs="Times New Roman"/>
        </w:rPr>
      </w:pPr>
      <w:r w:rsidRPr="00F91503">
        <w:rPr>
          <w:rStyle w:val="Emphasis"/>
          <w:rFonts w:ascii="Times New Roman" w:hAnsi="Times New Roman" w:cs="Times New Roman"/>
          <w:b/>
          <w:bCs/>
        </w:rPr>
        <w:t>Дата урока:__________________         3 «АБ»   класс</w:t>
      </w:r>
    </w:p>
    <w:p w:rsidR="003D25B1" w:rsidRPr="00F91503" w:rsidRDefault="003D25B1" w:rsidP="005A4829">
      <w:pPr>
        <w:jc w:val="both"/>
        <w:rPr>
          <w:b/>
          <w:bCs/>
          <w:color w:val="000000"/>
        </w:rPr>
      </w:pPr>
    </w:p>
    <w:p w:rsidR="003D25B1" w:rsidRPr="00F91503" w:rsidRDefault="003D25B1" w:rsidP="005A4829">
      <w:pPr>
        <w:jc w:val="both"/>
        <w:rPr>
          <w:i/>
          <w:iCs/>
        </w:rPr>
      </w:pPr>
      <w:r w:rsidRPr="00F91503">
        <w:rPr>
          <w:rStyle w:val="Emphasis"/>
          <w:b/>
          <w:bCs/>
        </w:rPr>
        <w:t>Тема урока</w:t>
      </w:r>
      <w:r w:rsidRPr="00F91503">
        <w:rPr>
          <w:rStyle w:val="Emphasis"/>
          <w:b/>
          <w:bCs/>
          <w:lang w:val="uz-Cyrl-UZ"/>
        </w:rPr>
        <w:t>:</w:t>
      </w:r>
      <w:r w:rsidRPr="00F91503">
        <w:rPr>
          <w:rStyle w:val="Emphasis"/>
          <w:b/>
          <w:bCs/>
        </w:rPr>
        <w:t xml:space="preserve"> </w:t>
      </w:r>
      <w:r w:rsidRPr="00F91503">
        <w:rPr>
          <w:b/>
          <w:bCs/>
          <w:i/>
          <w:iCs/>
          <w:color w:val="000000"/>
        </w:rPr>
        <w:t>Лексическая тема</w:t>
      </w:r>
      <w:r w:rsidRPr="00075ACD">
        <w:rPr>
          <w:b/>
          <w:bCs/>
          <w:i/>
          <w:iCs/>
          <w:color w:val="000000"/>
        </w:rPr>
        <w:t>: «Новогодний праздник».</w:t>
      </w:r>
    </w:p>
    <w:p w:rsidR="003D25B1" w:rsidRPr="007046AF" w:rsidRDefault="003D25B1" w:rsidP="005A4829">
      <w:pPr>
        <w:jc w:val="both"/>
        <w:rPr>
          <w:i/>
          <w:iCs/>
        </w:rPr>
      </w:pPr>
      <w:r w:rsidRPr="00F91503">
        <w:rPr>
          <w:b/>
          <w:bCs/>
          <w:i/>
          <w:iCs/>
          <w:color w:val="000000"/>
        </w:rPr>
        <w:t xml:space="preserve">Грамматическая тема: </w:t>
      </w:r>
      <w:r w:rsidRPr="00F91503">
        <w:rPr>
          <w:i/>
          <w:iCs/>
          <w:color w:val="000000"/>
        </w:rPr>
        <w:t>«Как спросить о действии?».</w:t>
      </w:r>
    </w:p>
    <w:p w:rsidR="003D25B1" w:rsidRPr="00F91503" w:rsidRDefault="003D25B1" w:rsidP="005A4829">
      <w:pPr>
        <w:jc w:val="both"/>
        <w:rPr>
          <w:rStyle w:val="Emphasis"/>
          <w:b/>
          <w:bCs/>
        </w:rPr>
      </w:pPr>
      <w:r w:rsidRPr="00F91503">
        <w:rPr>
          <w:rStyle w:val="Emphasis"/>
          <w:b/>
          <w:bCs/>
        </w:rPr>
        <w:t>Цель урока</w:t>
      </w:r>
      <w:r w:rsidRPr="00F91503">
        <w:rPr>
          <w:rStyle w:val="Emphasis"/>
        </w:rPr>
        <w:t xml:space="preserve"> </w:t>
      </w:r>
      <w:r w:rsidRPr="00F91503">
        <w:rPr>
          <w:rStyle w:val="Emphasis"/>
          <w:b/>
          <w:bCs/>
        </w:rPr>
        <w:t xml:space="preserve">: </w:t>
      </w:r>
      <w:r w:rsidRPr="00F91503">
        <w:rPr>
          <w:rStyle w:val="Emphasis"/>
          <w:b/>
          <w:bCs/>
          <w:lang w:val="en-US"/>
        </w:rPr>
        <w:t>A</w:t>
      </w:r>
      <w:r w:rsidRPr="00F91503">
        <w:rPr>
          <w:rStyle w:val="Emphasis"/>
          <w:b/>
          <w:bCs/>
        </w:rPr>
        <w:t>)</w:t>
      </w:r>
      <w:r w:rsidRPr="00F91503">
        <w:rPr>
          <w:rStyle w:val="Emphasis"/>
          <w:b/>
          <w:bCs/>
          <w:lang w:val="uz-Cyrl-UZ"/>
        </w:rPr>
        <w:t xml:space="preserve"> </w:t>
      </w:r>
      <w:r w:rsidRPr="00F91503">
        <w:rPr>
          <w:rStyle w:val="Emphasis"/>
          <w:b/>
          <w:bCs/>
        </w:rPr>
        <w:t xml:space="preserve"> образовательная</w:t>
      </w:r>
      <w:r w:rsidRPr="00F91503">
        <w:rPr>
          <w:rStyle w:val="Emphasis"/>
        </w:rPr>
        <w:t>: ознакомить учащихся с идейным содержанием</w:t>
      </w:r>
    </w:p>
    <w:p w:rsidR="003D25B1" w:rsidRPr="00F91503" w:rsidRDefault="003D25B1" w:rsidP="005A4829">
      <w:pPr>
        <w:jc w:val="both"/>
        <w:rPr>
          <w:rStyle w:val="Emphasis"/>
        </w:rPr>
      </w:pPr>
      <w:r w:rsidRPr="00F91503">
        <w:rPr>
          <w:rStyle w:val="Emphasis"/>
        </w:rPr>
        <w:t>темы</w:t>
      </w:r>
      <w:r w:rsidRPr="00F91503">
        <w:rPr>
          <w:color w:val="000000"/>
        </w:rPr>
        <w:t xml:space="preserve"> </w:t>
      </w:r>
      <w:r w:rsidRPr="00F91503">
        <w:rPr>
          <w:i/>
          <w:iCs/>
          <w:color w:val="000000"/>
        </w:rPr>
        <w:t>Владение русской речью Использование в речи слов, ука</w:t>
      </w:r>
      <w:r w:rsidRPr="00F91503">
        <w:rPr>
          <w:i/>
          <w:iCs/>
          <w:color w:val="000000"/>
        </w:rPr>
        <w:softHyphen/>
        <w:t>зывающих как спросить о действии</w:t>
      </w:r>
    </w:p>
    <w:p w:rsidR="003D25B1" w:rsidRPr="00F91503" w:rsidRDefault="003D25B1" w:rsidP="005A4829">
      <w:pPr>
        <w:jc w:val="both"/>
        <w:rPr>
          <w:rStyle w:val="Emphasis"/>
        </w:rPr>
      </w:pPr>
      <w:r w:rsidRPr="00F91503">
        <w:rPr>
          <w:rStyle w:val="Emphasis"/>
          <w:b/>
          <w:bCs/>
        </w:rPr>
        <w:t>воспитательная</w:t>
      </w:r>
      <w:r w:rsidRPr="00F91503">
        <w:rPr>
          <w:rStyle w:val="Emphasis"/>
        </w:rPr>
        <w:t>: воспитывать чувство любви к изучению русского языка,</w:t>
      </w:r>
      <w:r w:rsidRPr="00F91503">
        <w:rPr>
          <w:rStyle w:val="Emphasis"/>
          <w:lang w:val="uz-Cyrl-UZ"/>
        </w:rPr>
        <w:t xml:space="preserve"> к родной школе</w:t>
      </w:r>
    </w:p>
    <w:p w:rsidR="003D25B1" w:rsidRPr="00F91503" w:rsidRDefault="003D25B1" w:rsidP="005A4829">
      <w:pPr>
        <w:jc w:val="both"/>
        <w:rPr>
          <w:rStyle w:val="Emphasis"/>
        </w:rPr>
      </w:pPr>
      <w:r w:rsidRPr="00F91503">
        <w:rPr>
          <w:rStyle w:val="Emphasis"/>
          <w:b/>
          <w:bCs/>
        </w:rPr>
        <w:t>В)</w:t>
      </w:r>
      <w:r w:rsidRPr="00F91503">
        <w:rPr>
          <w:rStyle w:val="Emphasis"/>
          <w:b/>
          <w:bCs/>
          <w:lang w:val="uz-Cyrl-UZ"/>
        </w:rPr>
        <w:t xml:space="preserve"> </w:t>
      </w:r>
      <w:r w:rsidRPr="00F91503">
        <w:rPr>
          <w:rStyle w:val="Emphasis"/>
          <w:b/>
          <w:bCs/>
        </w:rPr>
        <w:t>развивающая</w:t>
      </w:r>
      <w:r w:rsidRPr="00F91503">
        <w:rPr>
          <w:rStyle w:val="Emphasis"/>
        </w:rPr>
        <w:t>: развивать речь учащихся, обогащать словарный запас учеников</w:t>
      </w:r>
      <w:r w:rsidRPr="00F91503">
        <w:rPr>
          <w:i/>
          <w:iCs/>
          <w:color w:val="000000"/>
        </w:rPr>
        <w:t xml:space="preserve"> Расширение словарного запаса. Грамотное произнесение слов. Умение работать в группе.</w:t>
      </w:r>
      <w:r w:rsidRPr="00F91503">
        <w:rPr>
          <w:rStyle w:val="Emphasis"/>
          <w:i w:val="0"/>
          <w:iCs w:val="0"/>
        </w:rPr>
        <w:t>,</w:t>
      </w:r>
    </w:p>
    <w:p w:rsidR="003D25B1" w:rsidRPr="00F91503" w:rsidRDefault="003D25B1" w:rsidP="005A4829">
      <w:pPr>
        <w:shd w:val="clear" w:color="auto" w:fill="FFFFFF"/>
        <w:spacing w:before="86" w:line="254" w:lineRule="exact"/>
        <w:ind w:right="158"/>
        <w:jc w:val="both"/>
        <w:rPr>
          <w:rStyle w:val="Emphasis"/>
          <w:b/>
          <w:bCs/>
          <w:i w:val="0"/>
          <w:iCs w:val="0"/>
        </w:rPr>
      </w:pPr>
      <w:r w:rsidRPr="00F91503">
        <w:rPr>
          <w:rStyle w:val="Emphasis"/>
          <w:b/>
          <w:bCs/>
        </w:rPr>
        <w:t xml:space="preserve">Оборудование </w:t>
      </w:r>
      <w:r w:rsidRPr="00F91503">
        <w:rPr>
          <w:rStyle w:val="Emphasis"/>
          <w:b/>
          <w:bCs/>
          <w:i w:val="0"/>
          <w:iCs w:val="0"/>
        </w:rPr>
        <w:t>:</w:t>
      </w:r>
      <w:r w:rsidRPr="00F91503">
        <w:rPr>
          <w:rStyle w:val="Emphasis"/>
          <w:i w:val="0"/>
          <w:iCs w:val="0"/>
        </w:rPr>
        <w:t xml:space="preserve">учебник, </w:t>
      </w:r>
      <w:r w:rsidRPr="00F91503">
        <w:rPr>
          <w:rStyle w:val="Emphasis"/>
          <w:i w:val="0"/>
          <w:iCs w:val="0"/>
          <w:lang w:val="uz-Cyrl-UZ"/>
        </w:rPr>
        <w:t>слайд</w:t>
      </w:r>
      <w:r w:rsidRPr="00F91503">
        <w:rPr>
          <w:rStyle w:val="Emphasis"/>
          <w:i w:val="0"/>
          <w:iCs w:val="0"/>
        </w:rPr>
        <w:t>ы, карточки картинки о школе,</w:t>
      </w:r>
    </w:p>
    <w:p w:rsidR="003D25B1" w:rsidRPr="00F91503" w:rsidRDefault="003D25B1" w:rsidP="005A4829">
      <w:pPr>
        <w:jc w:val="both"/>
        <w:rPr>
          <w:rStyle w:val="Emphasis"/>
          <w:lang w:val="uz-Cyrl-UZ"/>
        </w:rPr>
      </w:pPr>
      <w:r w:rsidRPr="00F91503">
        <w:rPr>
          <w:rStyle w:val="Emphasis"/>
          <w:b/>
          <w:bCs/>
        </w:rPr>
        <w:t>Тип урока</w:t>
      </w:r>
      <w:r w:rsidRPr="00F91503">
        <w:rPr>
          <w:rStyle w:val="Emphasis"/>
        </w:rPr>
        <w:t xml:space="preserve">: </w:t>
      </w:r>
      <w:r w:rsidRPr="00F91503">
        <w:rPr>
          <w:rStyle w:val="Emphasis"/>
          <w:lang w:val="uz-Cyrl-UZ"/>
        </w:rPr>
        <w:t xml:space="preserve">     Урок объяснения нового материала----------------------------------------</w:t>
      </w:r>
    </w:p>
    <w:p w:rsidR="003D25B1" w:rsidRPr="00F91503" w:rsidRDefault="003D25B1" w:rsidP="005A4829">
      <w:pPr>
        <w:jc w:val="both"/>
        <w:rPr>
          <w:rStyle w:val="Emphasis"/>
          <w:lang w:val="uz-Cyrl-UZ"/>
        </w:rPr>
      </w:pPr>
      <w:r w:rsidRPr="00F91503">
        <w:rPr>
          <w:rStyle w:val="Emphasis"/>
          <w:b/>
          <w:bCs/>
        </w:rPr>
        <w:t>Метод  урока</w:t>
      </w:r>
      <w:r w:rsidRPr="00F91503">
        <w:rPr>
          <w:rStyle w:val="Emphasis"/>
          <w:b/>
          <w:bCs/>
          <w:lang w:val="uz-Cyrl-UZ"/>
        </w:rPr>
        <w:t xml:space="preserve">  </w:t>
      </w:r>
      <w:r w:rsidRPr="00F91503">
        <w:rPr>
          <w:rStyle w:val="Emphasis"/>
          <w:lang w:val="uz-Cyrl-UZ"/>
        </w:rPr>
        <w:t>Интерактивный</w:t>
      </w:r>
    </w:p>
    <w:p w:rsidR="003D25B1" w:rsidRDefault="003D25B1" w:rsidP="005A4829">
      <w:pPr>
        <w:jc w:val="center"/>
        <w:rPr>
          <w:rStyle w:val="Emphasis"/>
          <w:b/>
          <w:bCs/>
        </w:rPr>
      </w:pPr>
      <w:r w:rsidRPr="00F91503">
        <w:rPr>
          <w:rStyle w:val="Emphasis"/>
          <w:b/>
          <w:bCs/>
        </w:rPr>
        <w:t>Х О Д       У  Р  О  К А</w:t>
      </w:r>
    </w:p>
    <w:p w:rsidR="003D25B1" w:rsidRPr="00F91503" w:rsidRDefault="003D25B1" w:rsidP="005A4829">
      <w:pPr>
        <w:jc w:val="both"/>
        <w:rPr>
          <w:rStyle w:val="Emphasis"/>
          <w:b/>
          <w:bCs/>
        </w:rPr>
      </w:pPr>
    </w:p>
    <w:p w:rsidR="003D25B1" w:rsidRPr="00D12030" w:rsidRDefault="003D25B1" w:rsidP="005A4829">
      <w:pPr>
        <w:pStyle w:val="ListParagraph"/>
        <w:numPr>
          <w:ilvl w:val="0"/>
          <w:numId w:val="10"/>
        </w:numPr>
        <w:jc w:val="both"/>
        <w:rPr>
          <w:rStyle w:val="Emphasis"/>
          <w:lang w:val="uz-Cyrl-UZ"/>
        </w:rPr>
      </w:pPr>
      <w:r w:rsidRPr="00D12030">
        <w:rPr>
          <w:rStyle w:val="Emphasis"/>
          <w:b/>
          <w:bCs/>
        </w:rPr>
        <w:t>Организационный  момент</w:t>
      </w:r>
      <w:r w:rsidRPr="00F91503">
        <w:rPr>
          <w:rStyle w:val="Emphasis"/>
        </w:rPr>
        <w:t>: Проверка о  готовности учащихся к уроку</w:t>
      </w:r>
      <w:r w:rsidRPr="00D12030">
        <w:rPr>
          <w:rStyle w:val="Emphasis"/>
          <w:lang w:val="uz-Cyrl-UZ"/>
        </w:rPr>
        <w:t xml:space="preserve">               </w:t>
      </w:r>
    </w:p>
    <w:p w:rsidR="003D25B1" w:rsidRPr="00D12030" w:rsidRDefault="003D25B1" w:rsidP="005A4829">
      <w:pPr>
        <w:ind w:left="360"/>
        <w:jc w:val="both"/>
        <w:rPr>
          <w:rStyle w:val="Emphasis"/>
          <w:lang w:val="uz-Cyrl-UZ"/>
        </w:rPr>
      </w:pPr>
      <w:r>
        <w:rPr>
          <w:rStyle w:val="Emphasis"/>
          <w:lang w:val="uz-Cyrl-UZ"/>
        </w:rPr>
        <w:t xml:space="preserve"> </w:t>
      </w:r>
      <w:r w:rsidRPr="00D12030">
        <w:rPr>
          <w:rStyle w:val="Emphasis"/>
          <w:lang w:val="uz-Cyrl-UZ"/>
        </w:rPr>
        <w:t>Рапорт дежурного------------------------------------------------------------------------------------</w:t>
      </w:r>
    </w:p>
    <w:p w:rsidR="003D25B1" w:rsidRDefault="003D25B1" w:rsidP="005A4829">
      <w:pPr>
        <w:shd w:val="clear" w:color="auto" w:fill="FFFFFF"/>
        <w:spacing w:line="235" w:lineRule="exact"/>
        <w:jc w:val="both"/>
        <w:rPr>
          <w:i/>
          <w:iCs/>
          <w:spacing w:val="1"/>
          <w:lang w:val="uz-Cyrl-UZ"/>
        </w:rPr>
      </w:pPr>
      <w:r w:rsidRPr="00F91503">
        <w:rPr>
          <w:b/>
          <w:bCs/>
          <w:i/>
          <w:iCs/>
          <w:spacing w:val="1"/>
          <w:lang w:val="uz-Cyrl-UZ"/>
        </w:rPr>
        <w:t>Разговорная пятиминутка  Беседа на тему:</w:t>
      </w:r>
      <w:r w:rsidRPr="00F91503">
        <w:rPr>
          <w:i/>
          <w:iCs/>
          <w:spacing w:val="1"/>
          <w:lang w:val="uz-Cyrl-UZ"/>
        </w:rPr>
        <w:t>Как вы проведёте зимние каникулы----</w:t>
      </w:r>
    </w:p>
    <w:p w:rsidR="003D25B1" w:rsidRPr="00F91503" w:rsidRDefault="003D25B1" w:rsidP="005A4829">
      <w:pPr>
        <w:shd w:val="clear" w:color="auto" w:fill="FFFFFF"/>
        <w:spacing w:line="235" w:lineRule="exact"/>
        <w:jc w:val="both"/>
        <w:rPr>
          <w:i/>
          <w:iCs/>
          <w:spacing w:val="4"/>
          <w:lang w:val="uz-Cyrl-UZ"/>
        </w:rPr>
      </w:pPr>
      <w:r w:rsidRPr="00F91503">
        <w:rPr>
          <w:i/>
          <w:iCs/>
          <w:spacing w:val="1"/>
          <w:lang w:val="uz-Cyrl-UZ"/>
        </w:rPr>
        <w:t>-Ответы на вопросы----------------------------------------------------------------------------</w:t>
      </w:r>
      <w:r w:rsidRPr="00F91503">
        <w:rPr>
          <w:i/>
          <w:iCs/>
          <w:spacing w:val="1"/>
        </w:rPr>
        <w:t>----------------------------</w:t>
      </w:r>
      <w:r>
        <w:rPr>
          <w:i/>
          <w:iCs/>
          <w:spacing w:val="1"/>
        </w:rPr>
        <w:t xml:space="preserve"> </w:t>
      </w:r>
    </w:p>
    <w:p w:rsidR="003D25B1" w:rsidRPr="00F91503" w:rsidRDefault="003D25B1" w:rsidP="005A4829">
      <w:pPr>
        <w:shd w:val="clear" w:color="auto" w:fill="FFFFFF"/>
        <w:spacing w:before="106" w:line="245" w:lineRule="exact"/>
        <w:jc w:val="both"/>
        <w:rPr>
          <w:rStyle w:val="Emphasis"/>
          <w:lang w:val="uz-Cyrl-UZ"/>
        </w:rPr>
      </w:pPr>
      <w:r w:rsidRPr="00F91503">
        <w:rPr>
          <w:rStyle w:val="Emphasis"/>
          <w:b/>
          <w:bCs/>
          <w:lang w:val="uz-Latn-UZ"/>
        </w:rPr>
        <w:t>II.</w:t>
      </w:r>
      <w:r w:rsidRPr="00F91503">
        <w:rPr>
          <w:rStyle w:val="Emphasis"/>
        </w:rPr>
        <w:t xml:space="preserve"> </w:t>
      </w:r>
      <w:r w:rsidRPr="00F91503">
        <w:rPr>
          <w:rStyle w:val="Emphasis"/>
          <w:b/>
          <w:bCs/>
        </w:rPr>
        <w:t>Повторение материала предыдущего урока</w:t>
      </w:r>
      <w:r w:rsidRPr="00F91503">
        <w:rPr>
          <w:rStyle w:val="Emphasis"/>
        </w:rPr>
        <w:t>.</w:t>
      </w:r>
      <w:r w:rsidRPr="00F91503">
        <w:rPr>
          <w:rStyle w:val="Emphasis"/>
          <w:lang w:val="uz-Cyrl-UZ"/>
        </w:rPr>
        <w:t>-</w:t>
      </w:r>
    </w:p>
    <w:p w:rsidR="003D25B1" w:rsidRPr="00F91503" w:rsidRDefault="003D25B1" w:rsidP="005A4829">
      <w:pPr>
        <w:shd w:val="clear" w:color="auto" w:fill="FFFFFF"/>
        <w:spacing w:before="106" w:line="245" w:lineRule="exact"/>
        <w:jc w:val="both"/>
        <w:rPr>
          <w:rStyle w:val="Emphasis"/>
          <w:lang w:val="uz-Cyrl-UZ"/>
        </w:rPr>
      </w:pPr>
      <w:r w:rsidRPr="00F91503">
        <w:rPr>
          <w:rStyle w:val="Emphasis"/>
          <w:lang w:val="uz-Cyrl-UZ"/>
        </w:rPr>
        <w:t>Проверка домашнего задания---</w:t>
      </w:r>
      <w:r w:rsidRPr="00F91503">
        <w:rPr>
          <w:rStyle w:val="Emphasis"/>
        </w:rPr>
        <w:t>--------------------------------------------------------------------------------------------------------------------------------------------------------------------------------------</w:t>
      </w:r>
      <w:r w:rsidRPr="00F91503">
        <w:rPr>
          <w:rStyle w:val="Emphasis"/>
          <w:lang w:val="uz-Cyrl-UZ"/>
        </w:rPr>
        <w:t>-------------------------</w:t>
      </w:r>
    </w:p>
    <w:p w:rsidR="003D25B1" w:rsidRPr="00F91503" w:rsidRDefault="003D25B1" w:rsidP="005A4829">
      <w:pPr>
        <w:numPr>
          <w:ilvl w:val="0"/>
          <w:numId w:val="1"/>
        </w:numPr>
        <w:jc w:val="both"/>
        <w:rPr>
          <w:b/>
          <w:bCs/>
          <w:color w:val="000000"/>
        </w:rPr>
      </w:pPr>
      <w:r w:rsidRPr="00F91503">
        <w:rPr>
          <w:rStyle w:val="Emphasis"/>
          <w:lang w:val="uz-Cyrl-UZ"/>
        </w:rPr>
        <w:t xml:space="preserve">Взаимопроверка  </w:t>
      </w:r>
      <w:r w:rsidRPr="00F91503">
        <w:rPr>
          <w:color w:val="000000"/>
        </w:rPr>
        <w:t xml:space="preserve"> </w:t>
      </w:r>
      <w:r w:rsidRPr="00F91503">
        <w:rPr>
          <w:i/>
          <w:iCs/>
          <w:color w:val="000000"/>
        </w:rPr>
        <w:t>друг друга</w:t>
      </w:r>
      <w:r w:rsidRPr="00F91503">
        <w:rPr>
          <w:color w:val="000000"/>
        </w:rPr>
        <w:t xml:space="preserve">. </w:t>
      </w:r>
      <w:r w:rsidRPr="00F91503">
        <w:rPr>
          <w:b/>
          <w:bCs/>
          <w:color w:val="000000"/>
        </w:rPr>
        <w:t xml:space="preserve">«Песенки о елке» </w:t>
      </w:r>
      <w:r w:rsidRPr="00F91503">
        <w:rPr>
          <w:color w:val="000000"/>
        </w:rPr>
        <w:t>- сумей продолжить, звучит музыка, поют по</w:t>
      </w:r>
      <w:r w:rsidRPr="00F91503">
        <w:rPr>
          <w:b/>
          <w:bCs/>
          <w:color w:val="000000"/>
        </w:rPr>
        <w:t xml:space="preserve"> </w:t>
      </w:r>
      <w:r w:rsidRPr="00F91503">
        <w:rPr>
          <w:color w:val="000000"/>
        </w:rPr>
        <w:t>одному, музыка остановилась - поет далее 2 и так дальше, пока пе</w:t>
      </w:r>
      <w:r w:rsidRPr="00F91503">
        <w:rPr>
          <w:color w:val="000000"/>
        </w:rPr>
        <w:softHyphen/>
        <w:t>сенка не закончится.</w:t>
      </w:r>
    </w:p>
    <w:p w:rsidR="003D25B1" w:rsidRPr="00F91503" w:rsidRDefault="003D25B1" w:rsidP="005A4829">
      <w:pPr>
        <w:numPr>
          <w:ilvl w:val="0"/>
          <w:numId w:val="1"/>
        </w:numPr>
        <w:jc w:val="both"/>
        <w:rPr>
          <w:b/>
          <w:bCs/>
          <w:color w:val="000000"/>
        </w:rPr>
      </w:pPr>
      <w:r w:rsidRPr="00F91503">
        <w:rPr>
          <w:b/>
          <w:bCs/>
          <w:color w:val="000000"/>
        </w:rPr>
        <w:t xml:space="preserve">Работа над новой темой. </w:t>
      </w:r>
      <w:r w:rsidRPr="00F91503">
        <w:rPr>
          <w:color w:val="000000"/>
        </w:rPr>
        <w:t>Чтение правила. Привести соб</w:t>
      </w:r>
      <w:r w:rsidRPr="00F91503">
        <w:rPr>
          <w:color w:val="000000"/>
        </w:rPr>
        <w:softHyphen/>
        <w:t>ственные примеры.</w:t>
      </w:r>
    </w:p>
    <w:p w:rsidR="003D25B1" w:rsidRPr="00F91503" w:rsidRDefault="003D25B1" w:rsidP="005A4829">
      <w:pPr>
        <w:jc w:val="both"/>
        <w:rPr>
          <w:rStyle w:val="Emphasis"/>
          <w:b/>
          <w:bCs/>
        </w:rPr>
      </w:pPr>
      <w:r w:rsidRPr="00F91503">
        <w:rPr>
          <w:rStyle w:val="Emphasis"/>
          <w:lang w:val="uz-Cyrl-UZ"/>
        </w:rPr>
        <w:t>Оценивание учащихся-------------------</w:t>
      </w:r>
    </w:p>
    <w:p w:rsidR="003D25B1" w:rsidRPr="00D12030" w:rsidRDefault="003D25B1" w:rsidP="005A4829">
      <w:r w:rsidRPr="00D12030">
        <w:rPr>
          <w:rStyle w:val="Emphasis"/>
          <w:b/>
          <w:bCs/>
          <w:lang w:val="uz-Latn-UZ"/>
        </w:rPr>
        <w:t>III.</w:t>
      </w:r>
      <w:r w:rsidRPr="00D12030">
        <w:rPr>
          <w:rStyle w:val="Emphasis"/>
          <w:b/>
          <w:bCs/>
        </w:rPr>
        <w:t>Объяснение нового материала</w:t>
      </w:r>
      <w:r w:rsidRPr="00D12030">
        <w:rPr>
          <w:rStyle w:val="Emphasis"/>
        </w:rPr>
        <w:t>.</w:t>
      </w:r>
      <w:r w:rsidRPr="00D12030">
        <w:rPr>
          <w:rStyle w:val="13pt"/>
          <w:rFonts w:ascii="Times New Roman" w:cs="Times New Roman"/>
          <w:sz w:val="24"/>
          <w:szCs w:val="24"/>
        </w:rPr>
        <w:t xml:space="preserve"> </w:t>
      </w:r>
      <w:r w:rsidRPr="00D12030">
        <w:rPr>
          <w:rStyle w:val="412pt"/>
          <w:rFonts w:ascii="Times New Roman" w:hAnsi="Times New Roman" w:cs="Times New Roman"/>
          <w:lang w:eastAsia="ru-RU"/>
        </w:rPr>
        <w:t>Что делает?</w:t>
      </w:r>
      <w:r w:rsidRPr="00D12030">
        <w:t xml:space="preserve"> </w:t>
      </w:r>
      <w:r w:rsidRPr="00D12030">
        <w:rPr>
          <w:rStyle w:val="213"/>
          <w:rFonts w:ascii="Times New Roman" w:hAnsi="Times New Roman" w:cs="Times New Roman"/>
          <w:sz w:val="24"/>
          <w:szCs w:val="24"/>
          <w:lang w:eastAsia="ru-RU"/>
        </w:rPr>
        <w:t>украшает танцует</w:t>
      </w:r>
      <w:r w:rsidRPr="00D12030">
        <w:t xml:space="preserve"> </w:t>
      </w:r>
      <w:r>
        <w:t>,</w:t>
      </w:r>
      <w:r w:rsidRPr="00D12030">
        <w:rPr>
          <w:rStyle w:val="213"/>
          <w:rFonts w:ascii="Times New Roman" w:hAnsi="Times New Roman" w:cs="Times New Roman"/>
          <w:sz w:val="24"/>
          <w:szCs w:val="24"/>
          <w:lang w:eastAsia="ru-RU"/>
        </w:rPr>
        <w:t>поёт</w:t>
      </w:r>
      <w:r>
        <w:rPr>
          <w:rStyle w:val="213"/>
          <w:rFonts w:ascii="Times New Roman" w:hAnsi="Times New Roman" w:cs="Times New Roman"/>
          <w:sz w:val="24"/>
          <w:szCs w:val="24"/>
          <w:lang w:eastAsia="ru-RU"/>
        </w:rPr>
        <w:t>,</w:t>
      </w:r>
      <w:r w:rsidRPr="00D12030">
        <w:t xml:space="preserve"> </w:t>
      </w:r>
      <w:r w:rsidRPr="00D12030">
        <w:rPr>
          <w:rStyle w:val="213"/>
          <w:rFonts w:ascii="Times New Roman" w:hAnsi="Times New Roman" w:cs="Times New Roman"/>
          <w:sz w:val="24"/>
          <w:szCs w:val="24"/>
          <w:lang w:eastAsia="ru-RU"/>
        </w:rPr>
        <w:t>смеётся</w:t>
      </w:r>
    </w:p>
    <w:p w:rsidR="003D25B1" w:rsidRDefault="003D25B1" w:rsidP="005A4829">
      <w:pPr>
        <w:rPr>
          <w:rStyle w:val="213"/>
          <w:b w:val="0"/>
          <w:bCs w:val="0"/>
          <w:lang w:eastAsia="ru-RU"/>
        </w:rPr>
      </w:pPr>
      <w:r w:rsidRPr="00D12030">
        <w:rPr>
          <w:b/>
          <w:bCs/>
          <w:i/>
          <w:iCs/>
        </w:rPr>
        <w:t>Что делают – украшают, танцуют, поют</w:t>
      </w:r>
      <w:r>
        <w:rPr>
          <w:rStyle w:val="213"/>
          <w:b w:val="0"/>
          <w:bCs w:val="0"/>
          <w:lang w:eastAsia="ru-RU"/>
        </w:rPr>
        <w:t>,</w:t>
      </w:r>
    </w:p>
    <w:p w:rsidR="003D25B1" w:rsidRDefault="003D25B1" w:rsidP="005A4829">
      <w:r w:rsidRPr="00D12030">
        <w:rPr>
          <w:rStyle w:val="2"/>
        </w:rPr>
        <w:t xml:space="preserve"> </w:t>
      </w:r>
      <w:r>
        <w:rPr>
          <w:rStyle w:val="133"/>
          <w:lang w:eastAsia="ru-RU"/>
        </w:rPr>
        <w:t xml:space="preserve">1 </w:t>
      </w:r>
      <w:r>
        <w:t>Составьте с данными словам предложения.</w:t>
      </w:r>
    </w:p>
    <w:p w:rsidR="003D25B1" w:rsidRPr="00D12030" w:rsidRDefault="003D25B1" w:rsidP="005A4829">
      <w:r w:rsidRPr="00D12030">
        <w:t>Настя украшает ёлку.</w:t>
      </w:r>
      <w:r w:rsidRPr="00D12030">
        <w:rPr>
          <w:rStyle w:val="a1"/>
          <w:rFonts w:ascii="Times New Roman" w:cs="Times New Roman"/>
        </w:rPr>
        <w:t xml:space="preserve"> </w:t>
      </w:r>
      <w:r w:rsidRPr="00D12030">
        <w:rPr>
          <w:rStyle w:val="Exact0"/>
          <w:rFonts w:ascii="Times New Roman" w:hAnsi="Times New Roman" w:cs="Times New Roman"/>
        </w:rPr>
        <w:t xml:space="preserve">Украшает, танцуют, поёт, смеются, читает </w:t>
      </w:r>
      <w:r>
        <w:rPr>
          <w:rStyle w:val="10pt"/>
          <w:rFonts w:ascii="Times New Roman" w:hAnsi="Times New Roman" w:cs="Times New Roman"/>
          <w:spacing w:val="20"/>
          <w:lang w:eastAsia="ru-RU"/>
        </w:rPr>
        <w:t>стих</w:t>
      </w:r>
    </w:p>
    <w:p w:rsidR="003D25B1" w:rsidRPr="00F91503" w:rsidRDefault="003D25B1" w:rsidP="005A4829">
      <w:pPr>
        <w:jc w:val="both"/>
      </w:pPr>
    </w:p>
    <w:p w:rsidR="003D25B1" w:rsidRDefault="003D25B1" w:rsidP="005A4829">
      <w:r w:rsidRPr="00F91503">
        <w:rPr>
          <w:i/>
          <w:iCs/>
        </w:rPr>
        <w:t>Чтение текста стихотворения из упражнения 2. Ответы на вопро</w:t>
      </w:r>
      <w:r w:rsidRPr="00F91503">
        <w:rPr>
          <w:i/>
          <w:iCs/>
        </w:rPr>
        <w:softHyphen/>
        <w:t>сы,</w:t>
      </w:r>
      <w:r w:rsidRPr="007046AF">
        <w:t xml:space="preserve"> </w:t>
      </w:r>
    </w:p>
    <w:p w:rsidR="003D25B1" w:rsidRPr="007046AF" w:rsidRDefault="003D25B1" w:rsidP="005A4829">
      <w:r>
        <w:t>К</w:t>
      </w:r>
      <w:r w:rsidRPr="007046AF">
        <w:t>руж</w:t>
      </w:r>
      <w:r>
        <w:t>и</w:t>
      </w:r>
      <w:r w:rsidRPr="007046AF">
        <w:t xml:space="preserve">тся и хохочет </w:t>
      </w:r>
      <w:r>
        <w:t>Ме</w:t>
      </w:r>
      <w:r w:rsidRPr="007046AF">
        <w:t xml:space="preserve">тель под Новый год. </w:t>
      </w:r>
      <w:r>
        <w:t>С</w:t>
      </w:r>
      <w:r w:rsidRPr="007046AF">
        <w:t xml:space="preserve">нег опуститься хочет, </w:t>
      </w:r>
      <w:r>
        <w:t>А</w:t>
      </w:r>
      <w:r w:rsidRPr="007046AF">
        <w:rPr>
          <w:lang w:eastAsia="en-US"/>
        </w:rPr>
        <w:t xml:space="preserve"> </w:t>
      </w:r>
      <w:r w:rsidRPr="007046AF">
        <w:t>ветер не дает.</w:t>
      </w:r>
    </w:p>
    <w:p w:rsidR="003D25B1" w:rsidRPr="007046AF" w:rsidRDefault="003D25B1" w:rsidP="005A4829">
      <w:r>
        <w:t>И</w:t>
      </w:r>
      <w:r w:rsidRPr="007046AF">
        <w:t xml:space="preserve"> весело деревьям,</w:t>
      </w:r>
      <w:r>
        <w:t xml:space="preserve"> И</w:t>
      </w:r>
      <w:r w:rsidRPr="007046AF">
        <w:t xml:space="preserve"> каждому кусту. Снежинки, как смешинки, </w:t>
      </w:r>
      <w:r>
        <w:t>Танцу</w:t>
      </w:r>
      <w:r w:rsidRPr="007046AF">
        <w:t>ют на лету.</w:t>
      </w:r>
    </w:p>
    <w:p w:rsidR="003D25B1" w:rsidRPr="00F91503" w:rsidRDefault="003D25B1" w:rsidP="005A4829">
      <w:pPr>
        <w:rPr>
          <w:i/>
          <w:iCs/>
        </w:rPr>
      </w:pPr>
      <w:r>
        <w:rPr>
          <w:noProof/>
        </w:rPr>
        <w:pict>
          <v:shape id="Рисунок 53" o:spid="_x0000_s1041" type="#_x0000_t75" alt="J0196142" style="position:absolute;margin-left:297.85pt;margin-top:2.9pt;width:185.35pt;height:189pt;z-index:-251648000;visibility:visible">
            <v:imagedata r:id="rId13" o:title=""/>
          </v:shape>
        </w:pict>
      </w:r>
      <w:r w:rsidRPr="007046AF">
        <w:t xml:space="preserve">_хохочет </w:t>
      </w:r>
      <w:r>
        <w:t>–</w:t>
      </w:r>
      <w:r w:rsidRPr="007046AF">
        <w:t xml:space="preserve"> kulmoqda</w:t>
      </w:r>
      <w:r>
        <w:t xml:space="preserve"> </w:t>
      </w:r>
      <w:r w:rsidRPr="007046AF">
        <w:t xml:space="preserve"> опуст</w:t>
      </w:r>
      <w:r>
        <w:t>и</w:t>
      </w:r>
      <w:r w:rsidRPr="007046AF">
        <w:t xml:space="preserve">ться - tushmoq на лету </w:t>
      </w:r>
      <w:r>
        <w:t>-</w:t>
      </w:r>
      <w:r w:rsidRPr="007046AF">
        <w:t xml:space="preserve"> uchganda</w:t>
      </w:r>
      <w:r w:rsidRPr="00F91503">
        <w:rPr>
          <w:i/>
          <w:iCs/>
          <w:color w:val="000000"/>
        </w:rPr>
        <w:t xml:space="preserve"> </w:t>
      </w:r>
      <w:r>
        <w:rPr>
          <w:i/>
          <w:iCs/>
          <w:color w:val="000000"/>
        </w:rPr>
        <w:t xml:space="preserve"> </w:t>
      </w:r>
    </w:p>
    <w:p w:rsidR="003D25B1" w:rsidRPr="00F91503" w:rsidRDefault="003D25B1" w:rsidP="005A4829">
      <w:pPr>
        <w:jc w:val="both"/>
        <w:rPr>
          <w:i/>
          <w:iCs/>
        </w:rPr>
      </w:pPr>
      <w:r w:rsidRPr="00F91503">
        <w:rPr>
          <w:i/>
          <w:iCs/>
          <w:color w:val="000000"/>
        </w:rPr>
        <w:t>( Составление рассказа «Новогодний праздник».</w:t>
      </w:r>
    </w:p>
    <w:p w:rsidR="003D25B1" w:rsidRPr="007046AF" w:rsidRDefault="003D25B1" w:rsidP="005A4829">
      <w:r w:rsidRPr="00F91503">
        <w:rPr>
          <w:i/>
          <w:iCs/>
        </w:rPr>
        <w:t>Дополнительное задание: упражнение 3.</w:t>
      </w:r>
      <w:r w:rsidRPr="007046AF">
        <w:t xml:space="preserve"> В лесу был карнавал. Волк надел маску зайца всем сказал:</w:t>
      </w:r>
    </w:p>
    <w:p w:rsidR="003D25B1" w:rsidRPr="007046AF" w:rsidRDefault="003D25B1" w:rsidP="005A4829">
      <w:r w:rsidRPr="007046AF">
        <w:t xml:space="preserve">- Кто меня узнает, того я съем, и потом чтоб </w:t>
      </w:r>
      <w:r>
        <w:t>б</w:t>
      </w:r>
      <w:r w:rsidRPr="007046AF">
        <w:t>ез обиды было. И волка никто не узнавал.</w:t>
      </w:r>
    </w:p>
    <w:p w:rsidR="003D25B1" w:rsidRPr="007046AF" w:rsidRDefault="003D25B1" w:rsidP="005A4829">
      <w:r w:rsidRPr="007046AF">
        <w:t>Кто танцует под маской зайца? - спрашива</w:t>
      </w:r>
      <w:r>
        <w:t>л</w:t>
      </w:r>
      <w:r w:rsidRPr="007046AF">
        <w:t>и все.</w:t>
      </w:r>
    </w:p>
    <w:p w:rsidR="003D25B1" w:rsidRPr="007046AF" w:rsidRDefault="003D25B1" w:rsidP="005A4829">
      <w:r w:rsidRPr="007046AF">
        <w:t>Кажется, лев, - отвечали им.</w:t>
      </w:r>
    </w:p>
    <w:p w:rsidR="003D25B1" w:rsidRPr="007046AF" w:rsidRDefault="003D25B1" w:rsidP="005A4829">
      <w:r w:rsidRPr="007046AF">
        <w:t>Сначала волку всё это нравилось, а потом он захотел есть и сдвинул маску набок. Но его всё равно никто не узнавал. Тогда волк поймал зайца и говорит:</w:t>
      </w:r>
    </w:p>
    <w:p w:rsidR="003D25B1" w:rsidRPr="007046AF" w:rsidRDefault="003D25B1" w:rsidP="005A4829">
      <w:r w:rsidRPr="007046AF">
        <w:t>Ты меня узнаёшь?</w:t>
      </w:r>
    </w:p>
    <w:p w:rsidR="003D25B1" w:rsidRPr="007046AF" w:rsidRDefault="003D25B1" w:rsidP="005A4829">
      <w:r w:rsidRPr="007046AF">
        <w:t>Узнаю, - говорит Заяц.</w:t>
      </w:r>
    </w:p>
    <w:p w:rsidR="003D25B1" w:rsidRPr="007046AF" w:rsidRDefault="003D25B1" w:rsidP="005A4829">
      <w:r w:rsidRPr="007046AF">
        <w:t xml:space="preserve">Вот умница. Сейчас я тебя съем. Уговор </w:t>
      </w:r>
      <w:r>
        <w:t>по</w:t>
      </w:r>
      <w:r w:rsidRPr="007046AF">
        <w:t>мнишь?</w:t>
      </w:r>
    </w:p>
    <w:p w:rsidR="003D25B1" w:rsidRPr="007046AF" w:rsidRDefault="003D25B1" w:rsidP="005A4829">
      <w:r w:rsidRPr="007046AF">
        <w:t xml:space="preserve">Ты осёл, - говорит Заяц - я тебя сразу </w:t>
      </w:r>
      <w:r>
        <w:t>п</w:t>
      </w:r>
      <w:r w:rsidRPr="007046AF">
        <w:t>ризнал.</w:t>
      </w:r>
    </w:p>
    <w:p w:rsidR="003D25B1" w:rsidRPr="007046AF" w:rsidRDefault="003D25B1" w:rsidP="005A4829">
      <w:r w:rsidRPr="007046AF">
        <w:t>Посмотри повнимательней.</w:t>
      </w:r>
    </w:p>
    <w:p w:rsidR="003D25B1" w:rsidRPr="007046AF" w:rsidRDefault="003D25B1" w:rsidP="005A4829">
      <w:r w:rsidRPr="007046AF">
        <w:t>Большой, серый, конечно, осёл.</w:t>
      </w:r>
    </w:p>
    <w:p w:rsidR="003D25B1" w:rsidRPr="007046AF" w:rsidRDefault="003D25B1" w:rsidP="005A4829">
      <w:r w:rsidRPr="007046AF">
        <w:t>Волк сорвал маску</w:t>
      </w:r>
    </w:p>
    <w:p w:rsidR="003D25B1" w:rsidRPr="007046AF" w:rsidRDefault="003D25B1" w:rsidP="005A4829">
      <w:r w:rsidRPr="007046AF">
        <w:t>Теперь узнал? Я же Волк?</w:t>
      </w:r>
    </w:p>
    <w:p w:rsidR="003D25B1" w:rsidRPr="007046AF" w:rsidRDefault="003D25B1" w:rsidP="005A4829">
      <w:r w:rsidRPr="007046AF">
        <w:t xml:space="preserve">Ха-ха-ха, - засмеялся Заяц, - даже если ты </w:t>
      </w:r>
      <w:r>
        <w:t>м</w:t>
      </w:r>
      <w:r w:rsidRPr="007046AF">
        <w:t>еня съешь, я все равно не повер</w:t>
      </w:r>
      <w:r>
        <w:t xml:space="preserve">ю. </w:t>
      </w:r>
      <w:r w:rsidRPr="007046AF">
        <w:rPr>
          <w:b/>
          <w:bCs/>
          <w:sz w:val="27"/>
          <w:szCs w:val="27"/>
        </w:rPr>
        <w:t>По Н. Носову</w:t>
      </w:r>
    </w:p>
    <w:p w:rsidR="003D25B1" w:rsidRPr="007046AF" w:rsidRDefault="003D25B1" w:rsidP="005A4829">
      <w:r w:rsidRPr="007046AF">
        <w:t xml:space="preserve">уговор - </w:t>
      </w:r>
      <w:r w:rsidRPr="007046AF">
        <w:rPr>
          <w:lang w:val="en-US" w:eastAsia="en-US"/>
        </w:rPr>
        <w:t>kelishuv</w:t>
      </w:r>
    </w:p>
    <w:p w:rsidR="003D25B1" w:rsidRPr="00F91503" w:rsidRDefault="003D25B1" w:rsidP="005A4829">
      <w:pPr>
        <w:jc w:val="both"/>
        <w:rPr>
          <w:i/>
          <w:iCs/>
          <w:color w:val="000000"/>
        </w:rPr>
      </w:pPr>
      <w:r w:rsidRPr="00F91503">
        <w:rPr>
          <w:i/>
          <w:iCs/>
          <w:color w:val="000000"/>
        </w:rPr>
        <w:t>Караван песен о празднике» - не сумел продолжить, выбыл из игры и так до последнего игрока.</w:t>
      </w:r>
    </w:p>
    <w:p w:rsidR="003D25B1" w:rsidRPr="00F91503" w:rsidRDefault="003D25B1" w:rsidP="005A4829">
      <w:pPr>
        <w:jc w:val="both"/>
        <w:rPr>
          <w:b/>
          <w:bCs/>
          <w:i/>
          <w:iCs/>
          <w:color w:val="000000"/>
        </w:rPr>
      </w:pPr>
      <w:r w:rsidRPr="00F91503">
        <w:rPr>
          <w:b/>
          <w:bCs/>
          <w:i/>
          <w:iCs/>
          <w:color w:val="000000"/>
        </w:rPr>
        <w:t xml:space="preserve">Подведение итога урока, </w:t>
      </w:r>
      <w:r w:rsidRPr="00F91503">
        <w:rPr>
          <w:i/>
          <w:iCs/>
          <w:color w:val="000000"/>
        </w:rPr>
        <w:t>комментирование оценок «Нарядим елку своими знаниями».</w:t>
      </w:r>
    </w:p>
    <w:p w:rsidR="003D25B1" w:rsidRPr="00F91503" w:rsidRDefault="003D25B1" w:rsidP="005A4829">
      <w:pPr>
        <w:jc w:val="both"/>
        <w:rPr>
          <w:b/>
          <w:bCs/>
          <w:i/>
          <w:iCs/>
          <w:color w:val="000000"/>
        </w:rPr>
      </w:pPr>
      <w:r w:rsidRPr="00F91503">
        <w:rPr>
          <w:b/>
          <w:bCs/>
          <w:i/>
          <w:iCs/>
          <w:color w:val="000000"/>
        </w:rPr>
        <w:t xml:space="preserve">Домашнее задание: </w:t>
      </w:r>
      <w:r w:rsidRPr="00F91503">
        <w:rPr>
          <w:i/>
          <w:iCs/>
          <w:color w:val="000000"/>
        </w:rPr>
        <w:t>Чтение текста упражнения 3. Ответы на вопросы.</w:t>
      </w:r>
    </w:p>
    <w:p w:rsidR="003D25B1" w:rsidRDefault="003D25B1" w:rsidP="005A4829">
      <w:pPr>
        <w:jc w:val="both"/>
        <w:rPr>
          <w:b/>
          <w:bCs/>
          <w:color w:val="000000"/>
        </w:rPr>
      </w:pPr>
    </w:p>
    <w:p w:rsidR="003D25B1" w:rsidRPr="00F91503" w:rsidRDefault="003D25B1" w:rsidP="005A4829">
      <w:pPr>
        <w:pStyle w:val="NoSpacing"/>
        <w:jc w:val="both"/>
        <w:rPr>
          <w:rFonts w:ascii="Times New Roman" w:hAnsi="Times New Roman" w:cs="Times New Roman"/>
        </w:rPr>
      </w:pPr>
      <w:r w:rsidRPr="00F91503">
        <w:rPr>
          <w:rStyle w:val="Emphasis"/>
          <w:rFonts w:ascii="Times New Roman" w:hAnsi="Times New Roman" w:cs="Times New Roman"/>
          <w:b/>
          <w:bCs/>
        </w:rPr>
        <w:t>Дата урока:__________________         3 «АБ»   класс</w:t>
      </w:r>
    </w:p>
    <w:p w:rsidR="003D25B1" w:rsidRPr="00F91503" w:rsidRDefault="003D25B1" w:rsidP="005A4829">
      <w:pPr>
        <w:jc w:val="both"/>
        <w:rPr>
          <w:b/>
          <w:bCs/>
          <w:color w:val="000000"/>
        </w:rPr>
      </w:pPr>
    </w:p>
    <w:p w:rsidR="003D25B1" w:rsidRPr="00DA6AF6" w:rsidRDefault="003D25B1" w:rsidP="005A4829">
      <w:pPr>
        <w:jc w:val="both"/>
        <w:rPr>
          <w:i/>
          <w:iCs/>
        </w:rPr>
      </w:pPr>
      <w:r w:rsidRPr="00F91503">
        <w:rPr>
          <w:rStyle w:val="Emphasis"/>
          <w:b/>
          <w:bCs/>
        </w:rPr>
        <w:t>Тема урока</w:t>
      </w:r>
      <w:r w:rsidRPr="00F91503">
        <w:rPr>
          <w:rStyle w:val="Emphasis"/>
          <w:b/>
          <w:bCs/>
          <w:lang w:val="uz-Cyrl-UZ"/>
        </w:rPr>
        <w:t>:</w:t>
      </w:r>
      <w:r w:rsidRPr="00F91503">
        <w:rPr>
          <w:rStyle w:val="Emphasis"/>
          <w:b/>
          <w:bCs/>
        </w:rPr>
        <w:t xml:space="preserve"> </w:t>
      </w:r>
      <w:r w:rsidRPr="00F91503">
        <w:rPr>
          <w:b/>
          <w:bCs/>
          <w:i/>
          <w:iCs/>
          <w:color w:val="000000"/>
        </w:rPr>
        <w:t xml:space="preserve">Лексическая тема: </w:t>
      </w:r>
      <w:r w:rsidRPr="00075ACD">
        <w:rPr>
          <w:b/>
          <w:bCs/>
          <w:i/>
          <w:iCs/>
          <w:color w:val="000000"/>
        </w:rPr>
        <w:t>«Новогодний праздник».</w:t>
      </w:r>
    </w:p>
    <w:p w:rsidR="003D25B1" w:rsidRPr="00F91503" w:rsidRDefault="003D25B1" w:rsidP="005A4829">
      <w:pPr>
        <w:jc w:val="both"/>
      </w:pPr>
      <w:r w:rsidRPr="00F91503">
        <w:rPr>
          <w:b/>
          <w:bCs/>
          <w:color w:val="000000"/>
        </w:rPr>
        <w:t>Грамма</w:t>
      </w:r>
      <w:r>
        <w:rPr>
          <w:b/>
          <w:bCs/>
          <w:color w:val="000000"/>
        </w:rPr>
        <w:t>т</w:t>
      </w:r>
      <w:r w:rsidRPr="00F91503">
        <w:rPr>
          <w:b/>
          <w:bCs/>
          <w:color w:val="000000"/>
        </w:rPr>
        <w:t xml:space="preserve">ическая тема: </w:t>
      </w:r>
      <w:r w:rsidRPr="00F91503">
        <w:rPr>
          <w:color w:val="000000"/>
        </w:rPr>
        <w:t>«Как спросить о действии?».</w:t>
      </w:r>
    </w:p>
    <w:p w:rsidR="003D25B1" w:rsidRDefault="003D25B1" w:rsidP="005A4829">
      <w:pPr>
        <w:jc w:val="both"/>
        <w:rPr>
          <w:color w:val="000000"/>
        </w:rPr>
      </w:pPr>
      <w:r w:rsidRPr="00F91503">
        <w:rPr>
          <w:b/>
          <w:bCs/>
          <w:color w:val="000000"/>
        </w:rPr>
        <w:t xml:space="preserve">Цель: </w:t>
      </w:r>
      <w:r w:rsidRPr="00F91503">
        <w:rPr>
          <w:color w:val="000000"/>
        </w:rPr>
        <w:t>Владение русской речью Использование в речи слов, ука</w:t>
      </w:r>
      <w:r w:rsidRPr="00F91503">
        <w:rPr>
          <w:color w:val="000000"/>
        </w:rPr>
        <w:softHyphen/>
        <w:t xml:space="preserve">зывающих как спросить о действии. Расширение словарного запаса. </w:t>
      </w:r>
    </w:p>
    <w:p w:rsidR="003D25B1" w:rsidRPr="00F91503" w:rsidRDefault="003D25B1" w:rsidP="005A4829">
      <w:pPr>
        <w:jc w:val="both"/>
      </w:pPr>
      <w:r w:rsidRPr="00F91503">
        <w:rPr>
          <w:color w:val="000000"/>
        </w:rPr>
        <w:t>Грамотное произнесение слов. Умение работать в группе.</w:t>
      </w:r>
    </w:p>
    <w:p w:rsidR="003D25B1" w:rsidRPr="00F91503" w:rsidRDefault="003D25B1" w:rsidP="005A4829">
      <w:pPr>
        <w:jc w:val="center"/>
      </w:pPr>
      <w:r w:rsidRPr="00F91503">
        <w:rPr>
          <w:b/>
          <w:bCs/>
          <w:color w:val="000000"/>
        </w:rPr>
        <w:t>ХОД УРОКА:</w:t>
      </w:r>
    </w:p>
    <w:p w:rsidR="003D25B1" w:rsidRPr="007046AF" w:rsidRDefault="003D25B1" w:rsidP="005A4829">
      <w:pPr>
        <w:rPr>
          <w:b/>
          <w:bCs/>
        </w:rPr>
      </w:pPr>
      <w:r w:rsidRPr="007046AF">
        <w:rPr>
          <w:b/>
          <w:bCs/>
        </w:rPr>
        <w:t>Организационный момент.</w:t>
      </w:r>
    </w:p>
    <w:p w:rsidR="003D25B1" w:rsidRPr="007046AF" w:rsidRDefault="003D25B1" w:rsidP="005A4829">
      <w:pPr>
        <w:rPr>
          <w:b/>
          <w:bCs/>
        </w:rPr>
      </w:pPr>
      <w:r w:rsidRPr="007046AF">
        <w:rPr>
          <w:b/>
          <w:bCs/>
        </w:rPr>
        <w:t>Проверка домашнего задания. Взаимопроверка друг друга.</w:t>
      </w:r>
    </w:p>
    <w:p w:rsidR="003D25B1" w:rsidRPr="007046AF" w:rsidRDefault="003D25B1" w:rsidP="005A4829">
      <w:r w:rsidRPr="007046AF">
        <w:t>Работа по новой теме. Чтение правила. Привести собствен</w:t>
      </w:r>
      <w:r w:rsidRPr="007046AF">
        <w:softHyphen/>
        <w:t>ные примеры.</w:t>
      </w:r>
    </w:p>
    <w:p w:rsidR="003D25B1" w:rsidRPr="007046AF" w:rsidRDefault="003D25B1" w:rsidP="005A4829">
      <w:r w:rsidRPr="007046AF">
        <w:rPr>
          <w:color w:val="000000"/>
        </w:rPr>
        <w:t>Упражнение 4. Ответьте на вопросы. Найдите ;лова, обозначающие действие предмета.</w:t>
      </w:r>
    </w:p>
    <w:p w:rsidR="003D25B1" w:rsidRPr="007046AF" w:rsidRDefault="003D25B1" w:rsidP="005A4829">
      <w:r w:rsidRPr="007046AF">
        <w:rPr>
          <w:color w:val="000000"/>
        </w:rPr>
        <w:t>1.Что сказал Волк, когда пришёл на праздник?</w:t>
      </w:r>
    </w:p>
    <w:p w:rsidR="003D25B1" w:rsidRPr="007046AF" w:rsidRDefault="003D25B1" w:rsidP="005A4829">
      <w:pPr>
        <w:rPr>
          <w:color w:val="000000"/>
        </w:rPr>
      </w:pPr>
      <w:r w:rsidRPr="007046AF">
        <w:rPr>
          <w:color w:val="000000"/>
        </w:rPr>
        <w:t>Что делали другие звери?</w:t>
      </w:r>
    </w:p>
    <w:p w:rsidR="003D25B1" w:rsidRPr="007046AF" w:rsidRDefault="003D25B1" w:rsidP="005A4829">
      <w:pPr>
        <w:rPr>
          <w:color w:val="000000"/>
        </w:rPr>
      </w:pPr>
      <w:r w:rsidRPr="007046AF">
        <w:rPr>
          <w:color w:val="000000"/>
        </w:rPr>
        <w:t>О чём волк спросил у Зайца?</w:t>
      </w:r>
    </w:p>
    <w:p w:rsidR="003D25B1" w:rsidRPr="007046AF" w:rsidRDefault="003D25B1" w:rsidP="005A4829">
      <w:pPr>
        <w:rPr>
          <w:color w:val="000000"/>
        </w:rPr>
      </w:pPr>
      <w:r w:rsidRPr="007046AF">
        <w:rPr>
          <w:color w:val="000000"/>
        </w:rPr>
        <w:t>Что ответил Заяц?</w:t>
      </w:r>
    </w:p>
    <w:p w:rsidR="003D25B1" w:rsidRPr="007046AF" w:rsidRDefault="003D25B1" w:rsidP="005A4829">
      <w:pPr>
        <w:rPr>
          <w:color w:val="000000"/>
        </w:rPr>
      </w:pPr>
      <w:r w:rsidRPr="007046AF">
        <w:rPr>
          <w:color w:val="000000"/>
        </w:rPr>
        <w:t>Как пригрозил Волк всем зверям?</w:t>
      </w:r>
    </w:p>
    <w:p w:rsidR="003D25B1" w:rsidRPr="007046AF" w:rsidRDefault="003D25B1" w:rsidP="005A4829">
      <w:pPr>
        <w:rPr>
          <w:b/>
          <w:bCs/>
        </w:rPr>
      </w:pPr>
      <w:r w:rsidRPr="007046AF">
        <w:rPr>
          <w:b/>
          <w:bCs/>
        </w:rPr>
        <w:t>Закрепление материала:</w:t>
      </w:r>
    </w:p>
    <w:p w:rsidR="003D25B1" w:rsidRPr="00C269B2" w:rsidRDefault="003D25B1" w:rsidP="005A4829">
      <w:pPr>
        <w:rPr>
          <w:b/>
          <w:bCs/>
        </w:rPr>
      </w:pPr>
      <w:r>
        <w:rPr>
          <w:noProof/>
        </w:rPr>
        <w:pict>
          <v:shape id="Рисунок 34" o:spid="_x0000_s1042" type="#_x0000_t75" style="position:absolute;margin-left:386.05pt;margin-top:158.6pt;width:103.2pt;height:214.1pt;z-index:-251661312;visibility:visible;mso-wrap-distance-left:5pt;mso-wrap-distance-right:5pt;mso-position-horizontal-relative:margin;mso-position-vertical-relative:margin">
            <v:imagedata r:id="rId15" o:title=""/>
            <w10:wrap type="tight" anchorx="margin" anchory="margin"/>
          </v:shape>
        </w:pict>
      </w:r>
      <w:r w:rsidRPr="007046AF">
        <w:rPr>
          <w:b/>
          <w:bCs/>
        </w:rPr>
        <w:t>Рабо</w:t>
      </w:r>
      <w:r>
        <w:rPr>
          <w:b/>
          <w:bCs/>
        </w:rPr>
        <w:t xml:space="preserve">та по загадкам из упражнения 5. </w:t>
      </w:r>
      <w:r w:rsidRPr="007046AF">
        <w:rPr>
          <w:color w:val="000000"/>
        </w:rPr>
        <w:t>. Прочитайте, отгадайте загадки.</w:t>
      </w:r>
      <w:r>
        <w:rPr>
          <w:color w:val="000000"/>
        </w:rPr>
        <w:t xml:space="preserve">                    </w:t>
      </w:r>
    </w:p>
    <w:p w:rsidR="003D25B1" w:rsidRPr="007046AF" w:rsidRDefault="003D25B1" w:rsidP="005A4829">
      <w:r w:rsidRPr="007046AF">
        <w:rPr>
          <w:color w:val="000000"/>
        </w:rPr>
        <w:t>Я хозяин леса строгий,</w:t>
      </w:r>
    </w:p>
    <w:p w:rsidR="003D25B1" w:rsidRPr="007046AF" w:rsidRDefault="003D25B1" w:rsidP="005A4829">
      <w:r w:rsidRPr="007046AF">
        <w:rPr>
          <w:color w:val="000000"/>
        </w:rPr>
        <w:t>Спать люблю в своей берлоге.</w:t>
      </w:r>
    </w:p>
    <w:p w:rsidR="003D25B1" w:rsidRPr="007046AF" w:rsidRDefault="003D25B1" w:rsidP="005A4829">
      <w:r>
        <w:rPr>
          <w:noProof/>
        </w:rPr>
        <w:pict>
          <v:shape id="Рисунок 45" o:spid="_x0000_s1043" type="#_x0000_t75" alt="J0304875" style="position:absolute;margin-left:222.85pt;margin-top:12.5pt;width:163.05pt;height:156.7pt;z-index:-251654144;visibility:visible">
            <v:imagedata r:id="rId12" o:title=""/>
            <w10:wrap type="through"/>
          </v:shape>
        </w:pict>
      </w:r>
      <w:r w:rsidRPr="007046AF">
        <w:rPr>
          <w:color w:val="000000"/>
        </w:rPr>
        <w:t>И всю зиму напролёт Снится мне душистый мёд.</w:t>
      </w:r>
    </w:p>
    <w:p w:rsidR="003D25B1" w:rsidRPr="007046AF" w:rsidRDefault="003D25B1" w:rsidP="005A4829">
      <w:r w:rsidRPr="007046AF">
        <w:rPr>
          <w:color w:val="000000"/>
        </w:rPr>
        <w:t>Страшно я могу реветь.</w:t>
      </w:r>
    </w:p>
    <w:p w:rsidR="003D25B1" w:rsidRPr="007046AF" w:rsidRDefault="003D25B1" w:rsidP="005A4829">
      <w:r w:rsidRPr="007046AF">
        <w:rPr>
          <w:color w:val="000000"/>
        </w:rPr>
        <w:t>Кто же я? Скажи!...</w:t>
      </w:r>
    </w:p>
    <w:p w:rsidR="003D25B1" w:rsidRPr="00C269B2" w:rsidRDefault="003D25B1" w:rsidP="005A4829">
      <w:r w:rsidRPr="00C269B2">
        <w:t>Ночью ходит, днём он спит,</w:t>
      </w:r>
    </w:p>
    <w:p w:rsidR="003D25B1" w:rsidRPr="00C269B2" w:rsidRDefault="003D25B1" w:rsidP="005A4829">
      <w:r w:rsidRPr="00C269B2">
        <w:t>Если сердится - ворчит.</w:t>
      </w:r>
    </w:p>
    <w:p w:rsidR="003D25B1" w:rsidRPr="00C269B2" w:rsidRDefault="003D25B1" w:rsidP="005A4829">
      <w:r w:rsidRPr="00C269B2">
        <w:t>Он живёт в лесу дремучем,</w:t>
      </w:r>
      <w:r>
        <w:t xml:space="preserve">                     </w:t>
      </w:r>
    </w:p>
    <w:p w:rsidR="003D25B1" w:rsidRPr="00C269B2" w:rsidRDefault="003D25B1" w:rsidP="005A4829">
      <w:r w:rsidRPr="00C269B2">
        <w:t>Сам он круглый и колючий.</w:t>
      </w:r>
      <w:r>
        <w:t xml:space="preserve">                           </w:t>
      </w:r>
    </w:p>
    <w:p w:rsidR="003D25B1" w:rsidRPr="00C269B2" w:rsidRDefault="003D25B1" w:rsidP="005A4829">
      <w:r w:rsidRPr="00C269B2">
        <w:t>Угадайте, это кто ж?</w:t>
      </w:r>
    </w:p>
    <w:p w:rsidR="003D25B1" w:rsidRPr="00C269B2" w:rsidRDefault="003D25B1" w:rsidP="005A4829">
      <w:r w:rsidRPr="00C269B2">
        <w:t>Ну, конечно, это ...</w:t>
      </w:r>
    </w:p>
    <w:p w:rsidR="003D25B1" w:rsidRPr="00C269B2" w:rsidRDefault="003D25B1" w:rsidP="005A4829">
      <w:r w:rsidRPr="00C269B2">
        <w:rPr>
          <w:sz w:val="11"/>
          <w:szCs w:val="11"/>
        </w:rPr>
        <w:t>* * *</w:t>
      </w:r>
    </w:p>
    <w:p w:rsidR="003D25B1" w:rsidRPr="00C269B2" w:rsidRDefault="003D25B1" w:rsidP="005A4829">
      <w:r>
        <w:rPr>
          <w:noProof/>
        </w:rPr>
        <w:pict>
          <v:shape id="Рисунок 35" o:spid="_x0000_s1044" type="#_x0000_t75" style="position:absolute;margin-left:378.2pt;margin-top:4.45pt;width:148.8pt;height:125.3pt;z-index:-251660288;visibility:visible;mso-wrap-distance-left:5pt;mso-wrap-distance-right:5pt;mso-position-horizontal-relative:margin">
            <v:imagedata r:id="rId16" o:title=""/>
            <w10:wrap type="tight" anchorx="margin"/>
          </v:shape>
        </w:pict>
      </w:r>
      <w:r w:rsidRPr="00C269B2">
        <w:t>Я надел большую кепку,</w:t>
      </w:r>
    </w:p>
    <w:p w:rsidR="003D25B1" w:rsidRPr="00C269B2" w:rsidRDefault="003D25B1" w:rsidP="005A4829">
      <w:r w:rsidRPr="00C269B2">
        <w:t>Сел у ёлочки под ветку,</w:t>
      </w:r>
    </w:p>
    <w:p w:rsidR="003D25B1" w:rsidRPr="00C269B2" w:rsidRDefault="003D25B1" w:rsidP="005A4829">
      <w:r w:rsidRPr="00C269B2">
        <w:t>Не найдет меня волчок,</w:t>
      </w:r>
    </w:p>
    <w:p w:rsidR="003D25B1" w:rsidRPr="00C269B2" w:rsidRDefault="003D25B1" w:rsidP="005A4829">
      <w:r w:rsidRPr="00C269B2">
        <w:t>Потому что я ...</w:t>
      </w:r>
    </w:p>
    <w:p w:rsidR="003D25B1" w:rsidRPr="00C269B2" w:rsidRDefault="003D25B1" w:rsidP="005A4829">
      <w:r>
        <w:rPr>
          <w:noProof/>
        </w:rPr>
        <w:pict>
          <v:shape id="Рисунок 52" o:spid="_x0000_s1045" type="#_x0000_t75" alt="J0196142" style="position:absolute;margin-left:139.8pt;margin-top:9.6pt;width:185.35pt;height:189pt;z-index:-251649024;visibility:visible">
            <v:imagedata r:id="rId13" o:title=""/>
          </v:shape>
        </w:pict>
      </w:r>
      <w:r w:rsidRPr="00C269B2">
        <w:t>Упражнение 6. Запишите скороговорки, выучите их. Попробуйте произнести их чётко и быстро.</w:t>
      </w:r>
    </w:p>
    <w:p w:rsidR="003D25B1" w:rsidRPr="00C269B2" w:rsidRDefault="003D25B1" w:rsidP="005A4829">
      <w:r w:rsidRPr="00C269B2">
        <w:t>Лежит ёжик у ёлки, у ежа иголки,</w:t>
      </w:r>
    </w:p>
    <w:p w:rsidR="003D25B1" w:rsidRPr="00C269B2" w:rsidRDefault="003D25B1" w:rsidP="005A4829">
      <w:r w:rsidRPr="00C269B2">
        <w:t>Иголки ежа и ёлки - колки.</w:t>
      </w:r>
    </w:p>
    <w:p w:rsidR="003D25B1" w:rsidRPr="00C269B2" w:rsidRDefault="003D25B1" w:rsidP="005A4829">
      <w:r w:rsidRPr="00C269B2">
        <w:t>Задрожали зайки, увидев волка на лужайке.</w:t>
      </w:r>
    </w:p>
    <w:p w:rsidR="003D25B1" w:rsidRPr="00C269B2" w:rsidRDefault="003D25B1" w:rsidP="005A4829">
      <w:r w:rsidRPr="00C269B2">
        <w:t>У маленькой Сани сани едут сами.</w:t>
      </w:r>
    </w:p>
    <w:p w:rsidR="003D25B1" w:rsidRPr="00C269B2" w:rsidRDefault="003D25B1" w:rsidP="005A4829">
      <w:r w:rsidRPr="00C269B2">
        <w:t>У цапли цаплёнок, у зайки зайчонок.</w:t>
      </w:r>
    </w:p>
    <w:p w:rsidR="003D25B1" w:rsidRPr="007046AF" w:rsidRDefault="003D25B1" w:rsidP="005A4829">
      <w:pPr>
        <w:rPr>
          <w:b/>
          <w:bCs/>
        </w:rPr>
      </w:pPr>
      <w:r w:rsidRPr="007046AF">
        <w:rPr>
          <w:b/>
          <w:bCs/>
        </w:rPr>
        <w:t>Работа по скороговоркам из упражнения 6.</w:t>
      </w:r>
    </w:p>
    <w:p w:rsidR="003D25B1" w:rsidRPr="007046AF" w:rsidRDefault="003D25B1" w:rsidP="005A4829">
      <w:pPr>
        <w:rPr>
          <w:b/>
          <w:bCs/>
        </w:rPr>
      </w:pPr>
      <w:r w:rsidRPr="007046AF">
        <w:rPr>
          <w:b/>
          <w:bCs/>
        </w:rPr>
        <w:t>Письменно выполнить упражнение 8.</w:t>
      </w:r>
    </w:p>
    <w:p w:rsidR="003D25B1" w:rsidRPr="007046AF" w:rsidRDefault="003D25B1" w:rsidP="005A4829">
      <w:pPr>
        <w:rPr>
          <w:b/>
          <w:bCs/>
        </w:rPr>
      </w:pPr>
      <w:r w:rsidRPr="007046AF">
        <w:rPr>
          <w:b/>
          <w:bCs/>
        </w:rPr>
        <w:t>Чтение текста «Ёлка». Ответы на вопросы.</w:t>
      </w:r>
    </w:p>
    <w:p w:rsidR="003D25B1" w:rsidRPr="007046AF" w:rsidRDefault="003D25B1" w:rsidP="005A4829">
      <w:pPr>
        <w:rPr>
          <w:b/>
          <w:bCs/>
        </w:rPr>
      </w:pPr>
      <w:r w:rsidRPr="007046AF">
        <w:rPr>
          <w:b/>
          <w:bCs/>
        </w:rPr>
        <w:t>Подведение итога урока: Рефлексивная деятельность детей по таблице (над доской):</w:t>
      </w:r>
    </w:p>
    <w:p w:rsidR="003D25B1" w:rsidRPr="007046AF" w:rsidRDefault="003D25B1" w:rsidP="005A4829">
      <w:pPr>
        <w:rPr>
          <w:b/>
          <w:bCs/>
        </w:rPr>
      </w:pPr>
      <w:r>
        <w:rPr>
          <w:noProof/>
        </w:rPr>
        <w:pict>
          <v:shape id="Рисунок 44" o:spid="_x0000_s1046" type="#_x0000_t75" alt="J0304875" style="position:absolute;margin-left:364.75pt;margin-top:4.75pt;width:162.35pt;height:146.8pt;z-index:-251655168;visibility:visible">
            <v:imagedata r:id="rId12" o:title=""/>
            <w10:wrap type="through"/>
          </v:shape>
        </w:pict>
      </w:r>
      <w:r w:rsidRPr="007046AF">
        <w:rPr>
          <w:b/>
          <w:bCs/>
        </w:rPr>
        <w:t>на уроке:</w:t>
      </w:r>
    </w:p>
    <w:p w:rsidR="003D25B1" w:rsidRPr="00F91503" w:rsidRDefault="003D25B1" w:rsidP="005A4829">
      <w:pPr>
        <w:jc w:val="both"/>
      </w:pPr>
      <w:r w:rsidRPr="00F91503">
        <w:rPr>
          <w:b/>
          <w:bCs/>
          <w:color w:val="000000"/>
        </w:rPr>
        <w:t xml:space="preserve">Я </w:t>
      </w:r>
      <w:r w:rsidRPr="00F91503">
        <w:rPr>
          <w:color w:val="000000"/>
        </w:rPr>
        <w:t>приобрёл</w:t>
      </w:r>
    </w:p>
    <w:p w:rsidR="003D25B1" w:rsidRPr="00F91503" w:rsidRDefault="003D25B1" w:rsidP="005A4829">
      <w:pPr>
        <w:jc w:val="both"/>
      </w:pPr>
      <w:r w:rsidRPr="00F91503">
        <w:rPr>
          <w:b/>
          <w:bCs/>
          <w:color w:val="000000"/>
        </w:rPr>
        <w:t>Я научился</w:t>
      </w:r>
    </w:p>
    <w:p w:rsidR="003D25B1" w:rsidRPr="00F91503" w:rsidRDefault="003D25B1" w:rsidP="005A4829">
      <w:pPr>
        <w:jc w:val="both"/>
      </w:pPr>
    </w:p>
    <w:p w:rsidR="003D25B1" w:rsidRPr="00F91503" w:rsidRDefault="003D25B1" w:rsidP="005A4829">
      <w:pPr>
        <w:jc w:val="both"/>
      </w:pPr>
      <w:r w:rsidRPr="00F91503">
        <w:rPr>
          <w:color w:val="000000"/>
        </w:rPr>
        <w:t>Было трудно</w:t>
      </w:r>
      <w:r>
        <w:t xml:space="preserve">                        </w:t>
      </w:r>
      <w:r w:rsidRPr="00F91503">
        <w:rPr>
          <w:color w:val="000000"/>
        </w:rPr>
        <w:t>Было интересно</w:t>
      </w:r>
      <w:r>
        <w:t xml:space="preserve">              </w:t>
      </w:r>
      <w:r w:rsidRPr="00F91503">
        <w:rPr>
          <w:color w:val="000000"/>
        </w:rPr>
        <w:t>Хочу сказать «спасибо»</w:t>
      </w:r>
    </w:p>
    <w:p w:rsidR="003D25B1" w:rsidRPr="00F91503" w:rsidRDefault="003D25B1" w:rsidP="005A4829">
      <w:pPr>
        <w:pStyle w:val="NoSpacing"/>
        <w:jc w:val="both"/>
        <w:rPr>
          <w:rFonts w:ascii="Times New Roman" w:hAnsi="Times New Roman" w:cs="Times New Roman"/>
        </w:rPr>
      </w:pPr>
      <w:r w:rsidRPr="00F91503">
        <w:rPr>
          <w:rFonts w:ascii="Times New Roman" w:hAnsi="Times New Roman" w:cs="Times New Roman"/>
          <w:b/>
          <w:bCs/>
        </w:rPr>
        <w:t xml:space="preserve">Домашнее задание: </w:t>
      </w:r>
      <w:r w:rsidRPr="00F91503">
        <w:rPr>
          <w:rFonts w:ascii="Times New Roman" w:hAnsi="Times New Roman" w:cs="Times New Roman"/>
        </w:rPr>
        <w:t>Чтение текста «Ёлка». Ответы на вопросы</w:t>
      </w:r>
    </w:p>
    <w:p w:rsidR="003D25B1" w:rsidRPr="00F91503" w:rsidRDefault="003D25B1" w:rsidP="005A4829">
      <w:pPr>
        <w:jc w:val="both"/>
        <w:rPr>
          <w:b/>
          <w:bCs/>
          <w:color w:val="000000"/>
        </w:rPr>
      </w:pPr>
    </w:p>
    <w:p w:rsidR="003D25B1" w:rsidRDefault="003D25B1" w:rsidP="005A4829">
      <w:pPr>
        <w:pStyle w:val="NoSpacing"/>
        <w:jc w:val="both"/>
        <w:rPr>
          <w:rFonts w:ascii="Times New Roman" w:hAnsi="Times New Roman" w:cs="Times New Roman"/>
        </w:rPr>
      </w:pPr>
    </w:p>
    <w:p w:rsidR="003D25B1" w:rsidRDefault="003D25B1" w:rsidP="005A4829">
      <w:pPr>
        <w:pStyle w:val="NoSpacing"/>
        <w:jc w:val="both"/>
        <w:rPr>
          <w:rFonts w:ascii="Times New Roman" w:hAnsi="Times New Roman" w:cs="Times New Roman"/>
        </w:rPr>
      </w:pPr>
    </w:p>
    <w:p w:rsidR="003D25B1" w:rsidRDefault="003D25B1" w:rsidP="005A4829">
      <w:pPr>
        <w:pStyle w:val="NoSpacing"/>
        <w:jc w:val="both"/>
        <w:rPr>
          <w:rFonts w:ascii="Times New Roman" w:hAnsi="Times New Roman" w:cs="Times New Roman"/>
        </w:rPr>
      </w:pPr>
    </w:p>
    <w:p w:rsidR="003D25B1" w:rsidRPr="00F91503" w:rsidRDefault="003D25B1" w:rsidP="005A4829">
      <w:pPr>
        <w:pStyle w:val="NoSpacing"/>
        <w:jc w:val="both"/>
        <w:rPr>
          <w:rFonts w:ascii="Times New Roman" w:hAnsi="Times New Roman" w:cs="Times New Roman"/>
        </w:rPr>
      </w:pPr>
    </w:p>
    <w:p w:rsidR="003D25B1" w:rsidRPr="00F91503" w:rsidRDefault="003D25B1" w:rsidP="005A4829">
      <w:pPr>
        <w:pStyle w:val="NoSpacing"/>
        <w:jc w:val="both"/>
        <w:rPr>
          <w:rFonts w:ascii="Times New Roman" w:hAnsi="Times New Roman" w:cs="Times New Roman"/>
        </w:rPr>
      </w:pPr>
      <w:r w:rsidRPr="00F91503">
        <w:rPr>
          <w:rStyle w:val="Emphasis"/>
          <w:rFonts w:ascii="Times New Roman" w:hAnsi="Times New Roman" w:cs="Times New Roman"/>
          <w:b/>
          <w:bCs/>
        </w:rPr>
        <w:t>Дата урока:__________________         3 «АБ»   класс</w:t>
      </w:r>
    </w:p>
    <w:p w:rsidR="003D25B1" w:rsidRPr="00605003" w:rsidRDefault="003D25B1" w:rsidP="005A4829">
      <w:pPr>
        <w:pStyle w:val="NoSpacing"/>
        <w:jc w:val="both"/>
        <w:rPr>
          <w:rFonts w:ascii="Times New Roman" w:hAnsi="Times New Roman" w:cs="Times New Roman"/>
        </w:rPr>
      </w:pPr>
    </w:p>
    <w:p w:rsidR="003D25B1" w:rsidRPr="00474668" w:rsidRDefault="003D25B1" w:rsidP="005A4829">
      <w:pPr>
        <w:jc w:val="both"/>
        <w:rPr>
          <w:b/>
          <w:bCs/>
        </w:rPr>
      </w:pPr>
      <w:r w:rsidRPr="00605003">
        <w:rPr>
          <w:rStyle w:val="Emphasis"/>
          <w:b/>
          <w:bCs/>
          <w:sz w:val="22"/>
          <w:szCs w:val="22"/>
        </w:rPr>
        <w:t>Тема урока</w:t>
      </w:r>
      <w:r w:rsidRPr="00605003">
        <w:rPr>
          <w:rStyle w:val="Emphasis"/>
          <w:b/>
          <w:bCs/>
          <w:i w:val="0"/>
          <w:iCs w:val="0"/>
          <w:sz w:val="22"/>
          <w:szCs w:val="22"/>
          <w:lang w:val="uz-Cyrl-UZ"/>
        </w:rPr>
        <w:t>:</w:t>
      </w:r>
      <w:r w:rsidRPr="00605003">
        <w:rPr>
          <w:rStyle w:val="Emphasis"/>
          <w:b/>
          <w:bCs/>
          <w:i w:val="0"/>
          <w:iCs w:val="0"/>
          <w:sz w:val="22"/>
          <w:szCs w:val="22"/>
        </w:rPr>
        <w:t xml:space="preserve"> </w:t>
      </w:r>
      <w:r>
        <w:rPr>
          <w:b/>
          <w:bCs/>
          <w:i/>
          <w:iCs/>
          <w:color w:val="000000"/>
          <w:sz w:val="22"/>
          <w:szCs w:val="22"/>
        </w:rPr>
        <w:t xml:space="preserve"> </w:t>
      </w:r>
      <w:r w:rsidRPr="00605003">
        <w:rPr>
          <w:b/>
          <w:bCs/>
          <w:i/>
          <w:iCs/>
          <w:color w:val="000000"/>
          <w:sz w:val="22"/>
          <w:szCs w:val="22"/>
        </w:rPr>
        <w:t xml:space="preserve"> </w:t>
      </w:r>
      <w:r w:rsidRPr="00F91503">
        <w:rPr>
          <w:b/>
          <w:bCs/>
          <w:color w:val="000000"/>
        </w:rPr>
        <w:t>Контрольная работа №4.</w:t>
      </w:r>
      <w:r w:rsidRPr="00474668">
        <w:t xml:space="preserve"> </w:t>
      </w:r>
      <w:r w:rsidRPr="00474668">
        <w:rPr>
          <w:b/>
          <w:bCs/>
        </w:rPr>
        <w:t>Вид работы: выразительное чтение наизусть стихотворение</w:t>
      </w:r>
      <w:r w:rsidRPr="00474668">
        <w:rPr>
          <w:b/>
          <w:bCs/>
          <w:lang w:val="uz-Cyrl-UZ"/>
        </w:rPr>
        <w:t xml:space="preserve"> о зиме</w:t>
      </w:r>
    </w:p>
    <w:p w:rsidR="003D25B1" w:rsidRPr="00605003" w:rsidRDefault="003D25B1" w:rsidP="005A4829">
      <w:pPr>
        <w:jc w:val="both"/>
        <w:rPr>
          <w:b/>
          <w:bCs/>
          <w:i/>
          <w:iCs/>
          <w:color w:val="000000"/>
          <w:sz w:val="22"/>
          <w:szCs w:val="22"/>
        </w:rPr>
      </w:pPr>
      <w:r>
        <w:rPr>
          <w:b/>
          <w:bCs/>
          <w:i/>
          <w:iCs/>
          <w:color w:val="000000"/>
          <w:sz w:val="22"/>
          <w:szCs w:val="22"/>
        </w:rPr>
        <w:t xml:space="preserve"> </w:t>
      </w:r>
    </w:p>
    <w:p w:rsidR="003D25B1" w:rsidRPr="00605003" w:rsidRDefault="003D25B1" w:rsidP="005A4829">
      <w:pPr>
        <w:jc w:val="both"/>
        <w:rPr>
          <w:rStyle w:val="Emphasis"/>
          <w:b/>
          <w:bCs/>
        </w:rPr>
      </w:pPr>
      <w:r w:rsidRPr="00605003">
        <w:rPr>
          <w:rStyle w:val="Emphasis"/>
          <w:b/>
          <w:bCs/>
        </w:rPr>
        <w:t>Цель урока</w:t>
      </w:r>
      <w:r w:rsidRPr="00605003">
        <w:rPr>
          <w:rStyle w:val="Emphasis"/>
        </w:rPr>
        <w:t xml:space="preserve"> </w:t>
      </w:r>
      <w:r w:rsidRPr="00605003">
        <w:rPr>
          <w:rStyle w:val="Emphasis"/>
          <w:b/>
          <w:bCs/>
        </w:rPr>
        <w:t xml:space="preserve">: </w:t>
      </w:r>
      <w:r w:rsidRPr="00605003">
        <w:rPr>
          <w:rStyle w:val="Emphasis"/>
          <w:b/>
          <w:bCs/>
          <w:lang w:val="en-US"/>
        </w:rPr>
        <w:t>A</w:t>
      </w:r>
      <w:r w:rsidRPr="00605003">
        <w:rPr>
          <w:rStyle w:val="Emphasis"/>
          <w:b/>
          <w:bCs/>
        </w:rPr>
        <w:t>)</w:t>
      </w:r>
      <w:r w:rsidRPr="00605003">
        <w:rPr>
          <w:rStyle w:val="Emphasis"/>
          <w:b/>
          <w:bCs/>
          <w:lang w:val="uz-Cyrl-UZ"/>
        </w:rPr>
        <w:t xml:space="preserve"> </w:t>
      </w:r>
      <w:r w:rsidRPr="00605003">
        <w:rPr>
          <w:rStyle w:val="Emphasis"/>
          <w:b/>
          <w:bCs/>
        </w:rPr>
        <w:t xml:space="preserve"> образовательная</w:t>
      </w:r>
      <w:r w:rsidRPr="00605003">
        <w:rPr>
          <w:rStyle w:val="Emphasis"/>
        </w:rPr>
        <w:t>: ознакомить учащихся с идейным содержанием</w:t>
      </w:r>
    </w:p>
    <w:p w:rsidR="003D25B1" w:rsidRPr="00605003" w:rsidRDefault="003D25B1" w:rsidP="005A4829">
      <w:pPr>
        <w:jc w:val="both"/>
        <w:rPr>
          <w:rStyle w:val="Emphasis"/>
        </w:rPr>
      </w:pPr>
      <w:r w:rsidRPr="00605003">
        <w:rPr>
          <w:rStyle w:val="Emphasis"/>
        </w:rPr>
        <w:t>темы, поздравить учеников с началом нового учебного года</w:t>
      </w:r>
    </w:p>
    <w:p w:rsidR="003D25B1" w:rsidRPr="00605003" w:rsidRDefault="003D25B1" w:rsidP="005A4829">
      <w:pPr>
        <w:jc w:val="both"/>
        <w:rPr>
          <w:rStyle w:val="Emphasis"/>
        </w:rPr>
      </w:pPr>
      <w:r>
        <w:rPr>
          <w:rStyle w:val="Emphasis"/>
          <w:b/>
          <w:bCs/>
        </w:rPr>
        <w:t>Б)</w:t>
      </w:r>
      <w:r w:rsidRPr="00605003">
        <w:rPr>
          <w:rStyle w:val="Emphasis"/>
          <w:b/>
          <w:bCs/>
        </w:rPr>
        <w:t>воспитательная</w:t>
      </w:r>
      <w:r w:rsidRPr="00605003">
        <w:rPr>
          <w:rStyle w:val="Emphasis"/>
        </w:rPr>
        <w:t>: воспитывать чувство любви к изучению русского языка,</w:t>
      </w:r>
      <w:r w:rsidRPr="00605003">
        <w:rPr>
          <w:rStyle w:val="Emphasis"/>
          <w:lang w:val="uz-Cyrl-UZ"/>
        </w:rPr>
        <w:t xml:space="preserve"> к родной школе</w:t>
      </w:r>
    </w:p>
    <w:p w:rsidR="003D25B1" w:rsidRPr="00605003" w:rsidRDefault="003D25B1" w:rsidP="005A4829">
      <w:pPr>
        <w:rPr>
          <w:rStyle w:val="Emphasis"/>
        </w:rPr>
      </w:pPr>
      <w:r w:rsidRPr="00605003">
        <w:rPr>
          <w:rStyle w:val="Emphasis"/>
          <w:b/>
          <w:bCs/>
        </w:rPr>
        <w:t>В)</w:t>
      </w:r>
      <w:r w:rsidRPr="00605003">
        <w:rPr>
          <w:rStyle w:val="Emphasis"/>
          <w:b/>
          <w:bCs/>
          <w:lang w:val="uz-Cyrl-UZ"/>
        </w:rPr>
        <w:t xml:space="preserve"> </w:t>
      </w:r>
      <w:r w:rsidRPr="00605003">
        <w:rPr>
          <w:rStyle w:val="Emphasis"/>
          <w:b/>
          <w:bCs/>
        </w:rPr>
        <w:t>развивающая</w:t>
      </w:r>
      <w:r w:rsidRPr="00605003">
        <w:rPr>
          <w:rStyle w:val="Emphasis"/>
        </w:rPr>
        <w:t>: развивать речь учащихся, обогащать словарный запас учеников_</w:t>
      </w:r>
      <w:r w:rsidRPr="00605003">
        <w:rPr>
          <w:color w:val="000000"/>
        </w:rPr>
        <w:t xml:space="preserve"> </w:t>
      </w:r>
      <w:r w:rsidRPr="00605003">
        <w:rPr>
          <w:i/>
          <w:iCs/>
          <w:color w:val="000000"/>
        </w:rPr>
        <w:t>Выразительно читать стихотворение, соблюдать интона</w:t>
      </w:r>
      <w:r w:rsidRPr="00605003">
        <w:rPr>
          <w:i/>
          <w:iCs/>
          <w:color w:val="000000"/>
        </w:rPr>
        <w:softHyphen/>
        <w:t>цию, знаки препинания</w:t>
      </w:r>
      <w:r w:rsidRPr="00605003">
        <w:rPr>
          <w:rStyle w:val="Emphasis"/>
        </w:rPr>
        <w:t xml:space="preserve"> _______________________</w:t>
      </w:r>
    </w:p>
    <w:p w:rsidR="003D25B1" w:rsidRPr="00605003" w:rsidRDefault="003D25B1" w:rsidP="005A4829">
      <w:pPr>
        <w:shd w:val="clear" w:color="auto" w:fill="FFFFFF"/>
        <w:spacing w:before="86" w:line="254" w:lineRule="exact"/>
        <w:ind w:right="158"/>
        <w:jc w:val="both"/>
        <w:rPr>
          <w:rStyle w:val="Emphasis"/>
          <w:b/>
          <w:bCs/>
          <w:i w:val="0"/>
          <w:iCs w:val="0"/>
        </w:rPr>
      </w:pPr>
      <w:r w:rsidRPr="00605003">
        <w:rPr>
          <w:rStyle w:val="Emphasis"/>
          <w:b/>
          <w:bCs/>
        </w:rPr>
        <w:t xml:space="preserve">Оборудование </w:t>
      </w:r>
      <w:r w:rsidRPr="00605003">
        <w:rPr>
          <w:rStyle w:val="Emphasis"/>
          <w:b/>
          <w:bCs/>
          <w:i w:val="0"/>
          <w:iCs w:val="0"/>
        </w:rPr>
        <w:t>:</w:t>
      </w:r>
      <w:r w:rsidRPr="00605003">
        <w:rPr>
          <w:rStyle w:val="Emphasis"/>
          <w:i w:val="0"/>
          <w:iCs w:val="0"/>
        </w:rPr>
        <w:t xml:space="preserve">учебник, </w:t>
      </w:r>
      <w:r w:rsidRPr="00605003">
        <w:rPr>
          <w:rStyle w:val="Emphasis"/>
          <w:i w:val="0"/>
          <w:iCs w:val="0"/>
          <w:lang w:val="uz-Cyrl-UZ"/>
        </w:rPr>
        <w:t>слайд</w:t>
      </w:r>
      <w:r w:rsidRPr="00605003">
        <w:rPr>
          <w:rStyle w:val="Emphasis"/>
          <w:i w:val="0"/>
          <w:iCs w:val="0"/>
        </w:rPr>
        <w:t>ы, карточки картинки о зиме, о ёлке</w:t>
      </w:r>
      <w:r w:rsidRPr="00605003">
        <w:rPr>
          <w:rStyle w:val="Emphasis"/>
          <w:b/>
          <w:bCs/>
          <w:i w:val="0"/>
          <w:iCs w:val="0"/>
        </w:rPr>
        <w:t>------------------------------------------------</w:t>
      </w:r>
    </w:p>
    <w:p w:rsidR="003D25B1" w:rsidRPr="00605003" w:rsidRDefault="003D25B1" w:rsidP="005A4829">
      <w:pPr>
        <w:jc w:val="both"/>
        <w:rPr>
          <w:rStyle w:val="Emphasis"/>
          <w:lang w:val="uz-Cyrl-UZ"/>
        </w:rPr>
      </w:pPr>
      <w:r w:rsidRPr="00605003">
        <w:rPr>
          <w:rStyle w:val="Emphasis"/>
          <w:b/>
          <w:bCs/>
        </w:rPr>
        <w:t>Тип урока</w:t>
      </w:r>
      <w:r w:rsidRPr="00605003">
        <w:rPr>
          <w:rStyle w:val="Emphasis"/>
        </w:rPr>
        <w:t xml:space="preserve">: </w:t>
      </w:r>
      <w:r w:rsidRPr="00605003">
        <w:rPr>
          <w:rStyle w:val="Emphasis"/>
          <w:lang w:val="uz-Cyrl-UZ"/>
        </w:rPr>
        <w:t xml:space="preserve">     Урок объяснения нового материала----------------------------------------</w:t>
      </w:r>
    </w:p>
    <w:p w:rsidR="003D25B1" w:rsidRPr="00605003" w:rsidRDefault="003D25B1" w:rsidP="005A4829">
      <w:pPr>
        <w:jc w:val="both"/>
        <w:rPr>
          <w:rStyle w:val="Emphasis"/>
          <w:lang w:val="uz-Cyrl-UZ"/>
        </w:rPr>
      </w:pPr>
      <w:r w:rsidRPr="00605003">
        <w:rPr>
          <w:rStyle w:val="Emphasis"/>
          <w:b/>
          <w:bCs/>
        </w:rPr>
        <w:t>Метод  урока</w:t>
      </w:r>
      <w:r w:rsidRPr="00605003">
        <w:rPr>
          <w:rStyle w:val="Emphasis"/>
          <w:b/>
          <w:bCs/>
          <w:lang w:val="uz-Cyrl-UZ"/>
        </w:rPr>
        <w:t xml:space="preserve">  </w:t>
      </w:r>
      <w:r w:rsidRPr="00605003">
        <w:rPr>
          <w:rStyle w:val="Emphasis"/>
          <w:lang w:val="uz-Cyrl-UZ"/>
        </w:rPr>
        <w:t>Интерактивный</w:t>
      </w:r>
    </w:p>
    <w:p w:rsidR="003D25B1" w:rsidRPr="00605003" w:rsidRDefault="003D25B1" w:rsidP="005A4829">
      <w:pPr>
        <w:jc w:val="both"/>
        <w:rPr>
          <w:rStyle w:val="Emphasis"/>
          <w:b/>
          <w:bCs/>
        </w:rPr>
      </w:pPr>
      <w:r w:rsidRPr="00605003">
        <w:rPr>
          <w:rStyle w:val="Emphasis"/>
          <w:b/>
          <w:bCs/>
        </w:rPr>
        <w:t>Х О Д       У  Р  О  К А</w:t>
      </w:r>
    </w:p>
    <w:p w:rsidR="003D25B1" w:rsidRPr="00605003" w:rsidRDefault="003D25B1" w:rsidP="005A4829">
      <w:pPr>
        <w:pStyle w:val="ListParagraph"/>
        <w:numPr>
          <w:ilvl w:val="0"/>
          <w:numId w:val="11"/>
        </w:numPr>
        <w:jc w:val="both"/>
        <w:rPr>
          <w:rStyle w:val="Emphasis"/>
          <w:lang w:val="uz-Cyrl-UZ"/>
        </w:rPr>
      </w:pPr>
      <w:r w:rsidRPr="00605003">
        <w:rPr>
          <w:rStyle w:val="Emphasis"/>
          <w:b/>
          <w:bCs/>
        </w:rPr>
        <w:t>Организационный  момент</w:t>
      </w:r>
      <w:r w:rsidRPr="00605003">
        <w:rPr>
          <w:rStyle w:val="Emphasis"/>
        </w:rPr>
        <w:t>: Проверка о  готовности учащихся к уроку</w:t>
      </w:r>
      <w:r w:rsidRPr="00605003">
        <w:rPr>
          <w:rStyle w:val="Emphasis"/>
          <w:lang w:val="uz-Cyrl-UZ"/>
        </w:rPr>
        <w:t xml:space="preserve">              </w:t>
      </w:r>
    </w:p>
    <w:p w:rsidR="003D25B1" w:rsidRPr="00605003" w:rsidRDefault="003D25B1" w:rsidP="005A4829">
      <w:pPr>
        <w:pStyle w:val="ListParagraph"/>
        <w:numPr>
          <w:ilvl w:val="0"/>
          <w:numId w:val="11"/>
        </w:numPr>
        <w:jc w:val="both"/>
        <w:rPr>
          <w:rStyle w:val="Emphasis"/>
          <w:lang w:val="uz-Cyrl-UZ"/>
        </w:rPr>
      </w:pPr>
      <w:r w:rsidRPr="00605003">
        <w:rPr>
          <w:rStyle w:val="Emphasis"/>
          <w:lang w:val="uz-Cyrl-UZ"/>
        </w:rPr>
        <w:t xml:space="preserve"> Рапорт дежурного------------------------------------------------------------------------------------</w:t>
      </w:r>
    </w:p>
    <w:p w:rsidR="003D25B1" w:rsidRPr="00605003" w:rsidRDefault="003D25B1" w:rsidP="005A4829">
      <w:pPr>
        <w:shd w:val="clear" w:color="auto" w:fill="FFFFFF"/>
        <w:spacing w:line="235" w:lineRule="exact"/>
        <w:jc w:val="both"/>
        <w:rPr>
          <w:i/>
          <w:iCs/>
          <w:spacing w:val="1"/>
          <w:lang w:val="uz-Cyrl-UZ"/>
        </w:rPr>
      </w:pPr>
      <w:r w:rsidRPr="00605003">
        <w:rPr>
          <w:b/>
          <w:bCs/>
          <w:i/>
          <w:iCs/>
          <w:spacing w:val="1"/>
          <w:lang w:val="uz-Cyrl-UZ"/>
        </w:rPr>
        <w:t>Разговорная пятиминутка  Беседа на тему:</w:t>
      </w:r>
      <w:r w:rsidRPr="00605003">
        <w:rPr>
          <w:i/>
          <w:iCs/>
          <w:spacing w:val="1"/>
          <w:lang w:val="uz-Cyrl-UZ"/>
        </w:rPr>
        <w:t>Как вы проведёте зимние каникулы-----</w:t>
      </w:r>
    </w:p>
    <w:p w:rsidR="003D25B1" w:rsidRPr="00605003" w:rsidRDefault="003D25B1" w:rsidP="005A4829">
      <w:pPr>
        <w:shd w:val="clear" w:color="auto" w:fill="FFFFFF"/>
        <w:spacing w:line="235" w:lineRule="exact"/>
        <w:jc w:val="both"/>
        <w:rPr>
          <w:i/>
          <w:iCs/>
          <w:spacing w:val="4"/>
          <w:lang w:val="uz-Cyrl-UZ"/>
        </w:rPr>
      </w:pPr>
      <w:r w:rsidRPr="00605003">
        <w:rPr>
          <w:i/>
          <w:iCs/>
          <w:spacing w:val="1"/>
          <w:lang w:val="uz-Cyrl-UZ"/>
        </w:rPr>
        <w:t>Ответы на вопросы----------------------------------------------------------------------------</w:t>
      </w:r>
      <w:r w:rsidRPr="00605003">
        <w:rPr>
          <w:i/>
          <w:iCs/>
          <w:spacing w:val="1"/>
        </w:rPr>
        <w:t>----------------------------------------</w:t>
      </w:r>
    </w:p>
    <w:p w:rsidR="003D25B1" w:rsidRPr="00605003" w:rsidRDefault="003D25B1" w:rsidP="005A4829">
      <w:pPr>
        <w:shd w:val="clear" w:color="auto" w:fill="FFFFFF"/>
        <w:spacing w:before="106" w:line="245" w:lineRule="exact"/>
        <w:jc w:val="both"/>
        <w:rPr>
          <w:rStyle w:val="Emphasis"/>
          <w:lang w:val="uz-Cyrl-UZ"/>
        </w:rPr>
      </w:pPr>
      <w:r w:rsidRPr="00605003">
        <w:rPr>
          <w:rStyle w:val="Emphasis"/>
          <w:b/>
          <w:bCs/>
          <w:lang w:val="uz-Latn-UZ"/>
        </w:rPr>
        <w:t>II.</w:t>
      </w:r>
      <w:r w:rsidRPr="00605003">
        <w:rPr>
          <w:rStyle w:val="Emphasis"/>
        </w:rPr>
        <w:t xml:space="preserve"> </w:t>
      </w:r>
      <w:r w:rsidRPr="00605003">
        <w:rPr>
          <w:rStyle w:val="Emphasis"/>
          <w:b/>
          <w:bCs/>
        </w:rPr>
        <w:t>Повторение материала предыдущего урока</w:t>
      </w:r>
      <w:r w:rsidRPr="00605003">
        <w:rPr>
          <w:rStyle w:val="Emphasis"/>
        </w:rPr>
        <w:t>.</w:t>
      </w:r>
      <w:r w:rsidRPr="00605003">
        <w:rPr>
          <w:rStyle w:val="Emphasis"/>
          <w:lang w:val="uz-Cyrl-UZ"/>
        </w:rPr>
        <w:t>-</w:t>
      </w:r>
    </w:p>
    <w:p w:rsidR="003D25B1" w:rsidRPr="00605003" w:rsidRDefault="003D25B1" w:rsidP="005A4829">
      <w:pPr>
        <w:shd w:val="clear" w:color="auto" w:fill="FFFFFF"/>
        <w:spacing w:before="106" w:line="245" w:lineRule="exact"/>
        <w:jc w:val="both"/>
        <w:rPr>
          <w:rStyle w:val="Emphasis"/>
          <w:lang w:val="uz-Cyrl-UZ"/>
        </w:rPr>
      </w:pPr>
      <w:r w:rsidRPr="00605003">
        <w:rPr>
          <w:rStyle w:val="Emphasis"/>
          <w:lang w:val="uz-Cyrl-UZ"/>
        </w:rPr>
        <w:t>Проверка домашнего задания---</w:t>
      </w:r>
      <w:r w:rsidRPr="00605003">
        <w:rPr>
          <w:rStyle w:val="Emphasis"/>
        </w:rPr>
        <w:t>--------------------------------------------------------------------------------------------------------------------------------------------------------------------------------------</w:t>
      </w:r>
      <w:r w:rsidRPr="00605003">
        <w:rPr>
          <w:rStyle w:val="Emphasis"/>
          <w:lang w:val="uz-Cyrl-UZ"/>
        </w:rPr>
        <w:t>-------------------------</w:t>
      </w:r>
    </w:p>
    <w:p w:rsidR="003D25B1" w:rsidRPr="00605003" w:rsidRDefault="003D25B1" w:rsidP="005A4829">
      <w:pPr>
        <w:jc w:val="both"/>
        <w:rPr>
          <w:rStyle w:val="Emphasis"/>
          <w:lang w:val="uz-Cyrl-UZ"/>
        </w:rPr>
      </w:pPr>
      <w:r>
        <w:rPr>
          <w:noProof/>
        </w:rPr>
        <w:pict>
          <v:shape id="Рисунок 37" o:spid="_x0000_s1047" type="#_x0000_t75" style="position:absolute;left:0;text-align:left;margin-left:89.15pt;margin-top:0;width:129.15pt;height:110.8pt;z-index:251657216;visibility:visible;mso-position-horizontal:right;mso-position-horizontal-relative:margin;mso-position-vertical:center;mso-position-vertical-relative:margin">
            <v:imagedata r:id="rId17" o:title=""/>
            <w10:wrap type="square" anchorx="margin" anchory="margin"/>
          </v:shape>
        </w:pict>
      </w:r>
      <w:r w:rsidRPr="00605003">
        <w:rPr>
          <w:rStyle w:val="Emphasis"/>
          <w:lang w:val="uz-Cyrl-UZ"/>
        </w:rPr>
        <w:t>Взаимопроверка учащихся-----------------------------------------------------------------------------</w:t>
      </w:r>
    </w:p>
    <w:p w:rsidR="003D25B1" w:rsidRPr="00605003" w:rsidRDefault="003D25B1" w:rsidP="005A4829">
      <w:pPr>
        <w:jc w:val="both"/>
        <w:rPr>
          <w:rStyle w:val="Emphasis"/>
          <w:b/>
          <w:bCs/>
        </w:rPr>
      </w:pPr>
      <w:r w:rsidRPr="00605003">
        <w:rPr>
          <w:rStyle w:val="Emphasis"/>
          <w:lang w:val="uz-Cyrl-UZ"/>
        </w:rPr>
        <w:t>Оценивание учащихся---------------------------------------------------------------------------</w:t>
      </w:r>
      <w:r w:rsidRPr="00605003">
        <w:rPr>
          <w:rStyle w:val="Emphasis"/>
          <w:b/>
          <w:bCs/>
          <w:lang w:val="uz-Cyrl-UZ"/>
        </w:rPr>
        <w:t xml:space="preserve">     </w:t>
      </w:r>
      <w:r w:rsidRPr="00605003">
        <w:rPr>
          <w:rStyle w:val="Emphasis"/>
          <w:b/>
          <w:bCs/>
        </w:rPr>
        <w:t xml:space="preserve"> </w:t>
      </w:r>
    </w:p>
    <w:p w:rsidR="003D25B1" w:rsidRPr="00605003" w:rsidRDefault="003D25B1" w:rsidP="005A4829">
      <w:pPr>
        <w:jc w:val="both"/>
        <w:rPr>
          <w:rStyle w:val="Emphasis"/>
          <w:b/>
          <w:bCs/>
          <w:lang w:val="uz-Cyrl-UZ"/>
        </w:rPr>
      </w:pPr>
      <w:r w:rsidRPr="00605003">
        <w:rPr>
          <w:rStyle w:val="Emphasis"/>
          <w:b/>
          <w:bCs/>
        </w:rPr>
        <w:t xml:space="preserve"> </w:t>
      </w:r>
      <w:r w:rsidRPr="00605003">
        <w:rPr>
          <w:rStyle w:val="Emphasis"/>
          <w:b/>
          <w:bCs/>
          <w:lang w:val="uz-Latn-UZ"/>
        </w:rPr>
        <w:t>III.</w:t>
      </w:r>
      <w:r w:rsidRPr="00605003">
        <w:rPr>
          <w:rStyle w:val="Emphasis"/>
          <w:b/>
          <w:bCs/>
        </w:rPr>
        <w:t>Объяснение нового материала.</w:t>
      </w:r>
    </w:p>
    <w:p w:rsidR="003D25B1" w:rsidRPr="00605003" w:rsidRDefault="003D25B1" w:rsidP="005A4829">
      <w:pPr>
        <w:rPr>
          <w:b/>
          <w:bCs/>
        </w:rPr>
      </w:pPr>
      <w:r w:rsidRPr="00605003">
        <w:rPr>
          <w:b/>
          <w:bCs/>
        </w:rPr>
        <w:t xml:space="preserve">                                        Контрольная работа №4</w:t>
      </w:r>
    </w:p>
    <w:p w:rsidR="003D25B1" w:rsidRPr="00605003" w:rsidRDefault="003D25B1" w:rsidP="005A4829">
      <w:pPr>
        <w:rPr>
          <w:lang w:val="uz-Cyrl-UZ"/>
        </w:rPr>
      </w:pPr>
      <w:r w:rsidRPr="00605003">
        <w:rPr>
          <w:lang w:val="uz-Cyrl-UZ"/>
        </w:rPr>
        <w:t>.</w:t>
      </w:r>
    </w:p>
    <w:p w:rsidR="003D25B1" w:rsidRPr="00605003" w:rsidRDefault="003D25B1" w:rsidP="005A4829">
      <w:r>
        <w:rPr>
          <w:noProof/>
        </w:rPr>
        <w:pict>
          <v:shape id="Рисунок 50" o:spid="_x0000_s1048" type="#_x0000_t75" alt="J0196142" style="position:absolute;margin-left:52.2pt;margin-top:18.65pt;width:185.35pt;height:189pt;z-index:-251650048;visibility:visible">
            <v:imagedata r:id="rId13" o:title=""/>
          </v:shape>
        </w:pict>
      </w:r>
      <w:r w:rsidRPr="00605003">
        <w:t>Цель: Выразительно читать стихотворение. Соблюдать интонацию и знаки препинания.</w:t>
      </w:r>
    </w:p>
    <w:p w:rsidR="003D25B1" w:rsidRPr="00605003" w:rsidRDefault="003D25B1" w:rsidP="005A4829">
      <w:r>
        <w:rPr>
          <w:noProof/>
        </w:rPr>
        <w:pict>
          <v:shape id="Рисунок 36" o:spid="_x0000_s1049" type="#_x0000_t75" style="position:absolute;margin-left:414.9pt;margin-top:466.45pt;width:110.1pt;height:110.8pt;z-index:251658240;visibility:visible;mso-position-horizontal-relative:margin;mso-position-vertical-relative:margin">
            <v:imagedata r:id="rId18" o:title=""/>
            <w10:wrap type="square" anchorx="margin" anchory="margin"/>
          </v:shape>
        </w:pict>
      </w:r>
      <w:r w:rsidRPr="00605003">
        <w:t>Задание 1. Чтение наизусть стихотворения. И ответить на вопросы устно.</w:t>
      </w:r>
    </w:p>
    <w:p w:rsidR="003D25B1" w:rsidRPr="00605003" w:rsidRDefault="003D25B1" w:rsidP="005A4829">
      <w:pPr>
        <w:rPr>
          <w:lang w:val="uz-Cyrl-UZ"/>
        </w:rPr>
      </w:pPr>
      <w:r w:rsidRPr="00605003">
        <w:rPr>
          <w:lang w:val="uz-Cyrl-UZ"/>
        </w:rPr>
        <w:t>1.</w:t>
      </w:r>
      <w:r w:rsidRPr="00605003">
        <w:t>Назовите зимние месяцы?</w:t>
      </w:r>
    </w:p>
    <w:p w:rsidR="003D25B1" w:rsidRPr="00605003" w:rsidRDefault="003D25B1" w:rsidP="005A4829">
      <w:r w:rsidRPr="00605003">
        <w:rPr>
          <w:lang w:val="uz-Cyrl-UZ"/>
        </w:rPr>
        <w:t>2.</w:t>
      </w:r>
      <w:r w:rsidRPr="00605003">
        <w:t>Когда дети начинают лепить из снега снежную бабу?</w:t>
      </w:r>
    </w:p>
    <w:p w:rsidR="003D25B1" w:rsidRPr="00605003" w:rsidRDefault="003D25B1" w:rsidP="005A4829">
      <w:r w:rsidRPr="00605003">
        <w:rPr>
          <w:lang w:val="uz-Cyrl-UZ"/>
        </w:rPr>
        <w:t>3.</w:t>
      </w:r>
      <w:r w:rsidRPr="00605003">
        <w:t>Где ребята катаются на коньках?</w:t>
      </w:r>
    </w:p>
    <w:p w:rsidR="003D25B1" w:rsidRPr="00605003" w:rsidRDefault="003D25B1" w:rsidP="005A4829">
      <w:r w:rsidRPr="00605003">
        <w:rPr>
          <w:lang w:val="uz-Cyrl-UZ"/>
        </w:rPr>
        <w:t>4.</w:t>
      </w:r>
      <w:r w:rsidRPr="00605003">
        <w:t>На чем дети съезжают с горки?</w:t>
      </w:r>
    </w:p>
    <w:p w:rsidR="003D25B1" w:rsidRPr="00605003" w:rsidRDefault="003D25B1" w:rsidP="005A4829">
      <w:r w:rsidRPr="00605003">
        <w:rPr>
          <w:lang w:val="uz-Cyrl-UZ"/>
        </w:rPr>
        <w:t>5.</w:t>
      </w:r>
      <w:r w:rsidRPr="00605003">
        <w:t xml:space="preserve">Кто на картинке перекидывается снежками? Дайте имена ребятам. </w:t>
      </w:r>
    </w:p>
    <w:p w:rsidR="003D25B1" w:rsidRDefault="003D25B1" w:rsidP="005A4829">
      <w:pPr>
        <w:jc w:val="both"/>
        <w:rPr>
          <w:noProof/>
          <w:color w:val="000000"/>
        </w:rPr>
      </w:pPr>
      <w:r w:rsidRPr="00F91503">
        <w:rPr>
          <w:color w:val="000000"/>
        </w:rPr>
        <w:t>(Наличие картины «Зимние забавы обязательно)</w:t>
      </w:r>
      <w:r w:rsidRPr="00CD6889">
        <w:rPr>
          <w:noProof/>
          <w:color w:val="000000"/>
        </w:rPr>
        <w:t xml:space="preserve"> </w:t>
      </w:r>
    </w:p>
    <w:p w:rsidR="003D25B1" w:rsidRPr="00F91503" w:rsidRDefault="003D25B1" w:rsidP="005A4829">
      <w:pPr>
        <w:jc w:val="both"/>
        <w:rPr>
          <w:color w:val="000000"/>
        </w:rPr>
      </w:pPr>
      <w:r>
        <w:rPr>
          <w:noProof/>
        </w:rPr>
        <w:pict>
          <v:shape id="Рисунок 43" o:spid="_x0000_s1050" type="#_x0000_t75" alt="J0304875" style="position:absolute;left:0;text-align:left;margin-left:263.8pt;margin-top:8.3pt;width:151.05pt;height:160.9pt;z-index:-251656192;visibility:visible">
            <v:imagedata r:id="rId12" o:title=""/>
            <w10:wrap type="through"/>
          </v:shape>
        </w:pict>
      </w:r>
      <w:r>
        <w:rPr>
          <w:noProof/>
          <w:color w:val="000000"/>
        </w:rPr>
        <w:t xml:space="preserve">                                                                             </w:t>
      </w:r>
    </w:p>
    <w:p w:rsidR="003D25B1" w:rsidRDefault="003D25B1" w:rsidP="005A4829">
      <w:pPr>
        <w:jc w:val="both"/>
        <w:rPr>
          <w:b/>
          <w:bCs/>
          <w:color w:val="000000"/>
        </w:rPr>
      </w:pPr>
      <w:r>
        <w:rPr>
          <w:noProof/>
        </w:rPr>
        <w:pict>
          <v:shape id="Рисунок 40" o:spid="_x0000_s1051" type="#_x0000_t75" style="position:absolute;left:0;text-align:left;margin-left:422.55pt;margin-top:663.85pt;width:100.9pt;height:122.1pt;z-index:251659264;visibility:visible;mso-position-horizontal-relative:margin;mso-position-vertical-relative:margin">
            <v:imagedata r:id="rId19" o:title=""/>
            <w10:wrap type="square" anchorx="margin" anchory="margin"/>
          </v:shape>
        </w:pict>
      </w:r>
      <w:r w:rsidRPr="00E90731">
        <w:rPr>
          <w:noProof/>
        </w:rPr>
        <w:pict>
          <v:shape id="Рисунок 42" o:spid="_x0000_i1027" type="#_x0000_t75" alt="5" style="width:117pt;height:157.5pt;visibility:visible">
            <v:imagedata r:id="rId20" o:title=""/>
          </v:shape>
        </w:pict>
      </w:r>
    </w:p>
    <w:p w:rsidR="003D25B1" w:rsidRPr="00605003" w:rsidRDefault="003D25B1" w:rsidP="005A4829">
      <w:pPr>
        <w:jc w:val="both"/>
        <w:rPr>
          <w:b/>
          <w:bCs/>
          <w:color w:val="000000"/>
        </w:rPr>
      </w:pPr>
      <w:r w:rsidRPr="00605003">
        <w:rPr>
          <w:b/>
          <w:bCs/>
          <w:color w:val="000000"/>
        </w:rPr>
        <w:t xml:space="preserve">Подведение итога урока. </w:t>
      </w:r>
      <w:r w:rsidRPr="00605003">
        <w:rPr>
          <w:color w:val="000000"/>
        </w:rPr>
        <w:t>Выставление оценок. Снежинки.</w:t>
      </w:r>
    </w:p>
    <w:p w:rsidR="003D25B1" w:rsidRPr="00F91503" w:rsidRDefault="003D25B1" w:rsidP="005A4829">
      <w:pPr>
        <w:pStyle w:val="NoSpacing"/>
        <w:jc w:val="both"/>
        <w:rPr>
          <w:rFonts w:cs="Times New Roman"/>
          <w:b/>
          <w:bCs/>
        </w:rPr>
      </w:pPr>
      <w:r w:rsidRPr="00605003">
        <w:rPr>
          <w:rFonts w:ascii="Times New Roman" w:hAnsi="Times New Roman" w:cs="Times New Roman"/>
          <w:b/>
          <w:bCs/>
        </w:rPr>
        <w:t xml:space="preserve">Домашнее задание. </w:t>
      </w:r>
      <w:r w:rsidRPr="00605003">
        <w:rPr>
          <w:rFonts w:ascii="Times New Roman" w:hAnsi="Times New Roman" w:cs="Times New Roman"/>
        </w:rPr>
        <w:t xml:space="preserve">Вырезать </w:t>
      </w:r>
      <w:r w:rsidRPr="00605003">
        <w:rPr>
          <w:rFonts w:ascii="Times New Roman" w:hAnsi="Times New Roman" w:cs="Times New Roman"/>
          <w:b/>
          <w:bCs/>
        </w:rPr>
        <w:t xml:space="preserve">4 </w:t>
      </w:r>
      <w:r w:rsidRPr="00605003">
        <w:rPr>
          <w:rFonts w:ascii="Times New Roman" w:hAnsi="Times New Roman" w:cs="Times New Roman"/>
        </w:rPr>
        <w:t>снежинки разной конфигура</w:t>
      </w:r>
      <w:r w:rsidRPr="00605003">
        <w:rPr>
          <w:rFonts w:ascii="Times New Roman" w:hAnsi="Times New Roman" w:cs="Times New Roman"/>
        </w:rPr>
        <w:softHyphen/>
        <w:t>ции</w:t>
      </w:r>
    </w:p>
    <w:p w:rsidR="003D25B1" w:rsidRDefault="003D25B1"/>
    <w:sectPr w:rsidR="003D25B1" w:rsidSect="005A4829">
      <w:pgSz w:w="11906" w:h="16838"/>
      <w:pgMar w:top="426" w:right="850" w:bottom="426" w:left="709" w:header="708" w:footer="708" w:gutter="0"/>
      <w:pgBorders w:offsetFrom="page">
        <w:top w:val="triple" w:sz="4" w:space="24" w:color="auto"/>
        <w:left w:val="triple" w:sz="4" w:space="24" w:color="auto"/>
        <w:bottom w:val="triple" w:sz="4" w:space="24" w:color="auto"/>
        <w:right w:val="triple" w:sz="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Unicode MS">
    <w:altName w:val="Meiryo"/>
    <w:panose1 w:val="020B0604020202020204"/>
    <w:charset w:val="00"/>
    <w:family w:val="roman"/>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ndara">
    <w:panose1 w:val="020E0502030303020204"/>
    <w:charset w:val="CC"/>
    <w:family w:val="swiss"/>
    <w:pitch w:val="variable"/>
    <w:sig w:usb0="A00002EF" w:usb1="4000A44B"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upperRoman"/>
      <w:lvlText w:val="%1."/>
      <w:lvlJc w:val="left"/>
      <w:rPr>
        <w:b w:val="0"/>
        <w:bCs w:val="0"/>
        <w:i w:val="0"/>
        <w:iCs w:val="0"/>
        <w:smallCaps w:val="0"/>
        <w:strike w:val="0"/>
        <w:color w:val="000000"/>
        <w:spacing w:val="0"/>
        <w:w w:val="100"/>
        <w:position w:val="0"/>
        <w:sz w:val="21"/>
        <w:szCs w:val="21"/>
        <w:u w:val="none"/>
      </w:rPr>
    </w:lvl>
    <w:lvl w:ilvl="1">
      <w:start w:val="1"/>
      <w:numFmt w:val="upperRoman"/>
      <w:lvlText w:val="%1."/>
      <w:lvlJc w:val="left"/>
      <w:rPr>
        <w:b w:val="0"/>
        <w:bCs w:val="0"/>
        <w:i w:val="0"/>
        <w:iCs w:val="0"/>
        <w:smallCaps w:val="0"/>
        <w:strike w:val="0"/>
        <w:color w:val="000000"/>
        <w:spacing w:val="0"/>
        <w:w w:val="100"/>
        <w:position w:val="0"/>
        <w:sz w:val="21"/>
        <w:szCs w:val="21"/>
        <w:u w:val="none"/>
      </w:rPr>
    </w:lvl>
    <w:lvl w:ilvl="2">
      <w:start w:val="1"/>
      <w:numFmt w:val="upperRoman"/>
      <w:lvlText w:val="%1."/>
      <w:lvlJc w:val="left"/>
      <w:rPr>
        <w:b w:val="0"/>
        <w:bCs w:val="0"/>
        <w:i w:val="0"/>
        <w:iCs w:val="0"/>
        <w:smallCaps w:val="0"/>
        <w:strike w:val="0"/>
        <w:color w:val="000000"/>
        <w:spacing w:val="0"/>
        <w:w w:val="100"/>
        <w:position w:val="0"/>
        <w:sz w:val="21"/>
        <w:szCs w:val="21"/>
        <w:u w:val="none"/>
      </w:rPr>
    </w:lvl>
    <w:lvl w:ilvl="3">
      <w:start w:val="1"/>
      <w:numFmt w:val="upperRoman"/>
      <w:lvlText w:val="%1."/>
      <w:lvlJc w:val="left"/>
      <w:rPr>
        <w:b w:val="0"/>
        <w:bCs w:val="0"/>
        <w:i w:val="0"/>
        <w:iCs w:val="0"/>
        <w:smallCaps w:val="0"/>
        <w:strike w:val="0"/>
        <w:color w:val="000000"/>
        <w:spacing w:val="0"/>
        <w:w w:val="100"/>
        <w:position w:val="0"/>
        <w:sz w:val="21"/>
        <w:szCs w:val="21"/>
        <w:u w:val="none"/>
      </w:rPr>
    </w:lvl>
    <w:lvl w:ilvl="4">
      <w:start w:val="1"/>
      <w:numFmt w:val="upperRoman"/>
      <w:lvlText w:val="%1."/>
      <w:lvlJc w:val="left"/>
      <w:rPr>
        <w:b w:val="0"/>
        <w:bCs w:val="0"/>
        <w:i w:val="0"/>
        <w:iCs w:val="0"/>
        <w:smallCaps w:val="0"/>
        <w:strike w:val="0"/>
        <w:color w:val="000000"/>
        <w:spacing w:val="0"/>
        <w:w w:val="100"/>
        <w:position w:val="0"/>
        <w:sz w:val="21"/>
        <w:szCs w:val="21"/>
        <w:u w:val="none"/>
      </w:rPr>
    </w:lvl>
    <w:lvl w:ilvl="5">
      <w:start w:val="1"/>
      <w:numFmt w:val="upperRoman"/>
      <w:lvlText w:val="%1."/>
      <w:lvlJc w:val="left"/>
      <w:rPr>
        <w:b w:val="0"/>
        <w:bCs w:val="0"/>
        <w:i w:val="0"/>
        <w:iCs w:val="0"/>
        <w:smallCaps w:val="0"/>
        <w:strike w:val="0"/>
        <w:color w:val="000000"/>
        <w:spacing w:val="0"/>
        <w:w w:val="100"/>
        <w:position w:val="0"/>
        <w:sz w:val="21"/>
        <w:szCs w:val="21"/>
        <w:u w:val="none"/>
      </w:rPr>
    </w:lvl>
    <w:lvl w:ilvl="6">
      <w:start w:val="1"/>
      <w:numFmt w:val="upperRoman"/>
      <w:lvlText w:val="%1."/>
      <w:lvlJc w:val="left"/>
      <w:rPr>
        <w:b w:val="0"/>
        <w:bCs w:val="0"/>
        <w:i w:val="0"/>
        <w:iCs w:val="0"/>
        <w:smallCaps w:val="0"/>
        <w:strike w:val="0"/>
        <w:color w:val="000000"/>
        <w:spacing w:val="0"/>
        <w:w w:val="100"/>
        <w:position w:val="0"/>
        <w:sz w:val="21"/>
        <w:szCs w:val="21"/>
        <w:u w:val="none"/>
      </w:rPr>
    </w:lvl>
    <w:lvl w:ilvl="7">
      <w:start w:val="1"/>
      <w:numFmt w:val="upperRoman"/>
      <w:lvlText w:val="%1."/>
      <w:lvlJc w:val="left"/>
      <w:rPr>
        <w:b w:val="0"/>
        <w:bCs w:val="0"/>
        <w:i w:val="0"/>
        <w:iCs w:val="0"/>
        <w:smallCaps w:val="0"/>
        <w:strike w:val="0"/>
        <w:color w:val="000000"/>
        <w:spacing w:val="0"/>
        <w:w w:val="100"/>
        <w:position w:val="0"/>
        <w:sz w:val="21"/>
        <w:szCs w:val="21"/>
        <w:u w:val="none"/>
      </w:rPr>
    </w:lvl>
    <w:lvl w:ilvl="8">
      <w:start w:val="1"/>
      <w:numFmt w:val="upperRoman"/>
      <w:lvlText w:val="%1."/>
      <w:lvlJc w:val="left"/>
      <w:rPr>
        <w:b w:val="0"/>
        <w:bCs w:val="0"/>
        <w:i w:val="0"/>
        <w:iCs w:val="0"/>
        <w:smallCaps w:val="0"/>
        <w:strike w:val="0"/>
        <w:color w:val="000000"/>
        <w:spacing w:val="0"/>
        <w:w w:val="100"/>
        <w:position w:val="0"/>
        <w:sz w:val="21"/>
        <w:szCs w:val="21"/>
        <w:u w:val="none"/>
      </w:rPr>
    </w:lvl>
  </w:abstractNum>
  <w:abstractNum w:abstractNumId="1">
    <w:nsid w:val="00000003"/>
    <w:multiLevelType w:val="multilevel"/>
    <w:tmpl w:val="00000002"/>
    <w:lvl w:ilvl="0">
      <w:start w:val="1"/>
      <w:numFmt w:val="upperRoman"/>
      <w:lvlText w:val="%1."/>
      <w:lvlJc w:val="left"/>
      <w:rPr>
        <w:b w:val="0"/>
        <w:bCs w:val="0"/>
        <w:i w:val="0"/>
        <w:iCs w:val="0"/>
        <w:smallCaps w:val="0"/>
        <w:strike w:val="0"/>
        <w:color w:val="000000"/>
        <w:spacing w:val="0"/>
        <w:w w:val="100"/>
        <w:position w:val="0"/>
        <w:sz w:val="21"/>
        <w:szCs w:val="21"/>
        <w:u w:val="none"/>
      </w:rPr>
    </w:lvl>
    <w:lvl w:ilvl="1">
      <w:start w:val="1"/>
      <w:numFmt w:val="upperRoman"/>
      <w:lvlText w:val="%1."/>
      <w:lvlJc w:val="left"/>
      <w:rPr>
        <w:b w:val="0"/>
        <w:bCs w:val="0"/>
        <w:i w:val="0"/>
        <w:iCs w:val="0"/>
        <w:smallCaps w:val="0"/>
        <w:strike w:val="0"/>
        <w:color w:val="000000"/>
        <w:spacing w:val="0"/>
        <w:w w:val="100"/>
        <w:position w:val="0"/>
        <w:sz w:val="21"/>
        <w:szCs w:val="21"/>
        <w:u w:val="none"/>
      </w:rPr>
    </w:lvl>
    <w:lvl w:ilvl="2">
      <w:start w:val="1"/>
      <w:numFmt w:val="upperRoman"/>
      <w:lvlText w:val="%1."/>
      <w:lvlJc w:val="left"/>
      <w:rPr>
        <w:b w:val="0"/>
        <w:bCs w:val="0"/>
        <w:i w:val="0"/>
        <w:iCs w:val="0"/>
        <w:smallCaps w:val="0"/>
        <w:strike w:val="0"/>
        <w:color w:val="000000"/>
        <w:spacing w:val="0"/>
        <w:w w:val="100"/>
        <w:position w:val="0"/>
        <w:sz w:val="21"/>
        <w:szCs w:val="21"/>
        <w:u w:val="none"/>
      </w:rPr>
    </w:lvl>
    <w:lvl w:ilvl="3">
      <w:start w:val="1"/>
      <w:numFmt w:val="upperRoman"/>
      <w:lvlText w:val="%1."/>
      <w:lvlJc w:val="left"/>
      <w:rPr>
        <w:b w:val="0"/>
        <w:bCs w:val="0"/>
        <w:i w:val="0"/>
        <w:iCs w:val="0"/>
        <w:smallCaps w:val="0"/>
        <w:strike w:val="0"/>
        <w:color w:val="000000"/>
        <w:spacing w:val="0"/>
        <w:w w:val="100"/>
        <w:position w:val="0"/>
        <w:sz w:val="21"/>
        <w:szCs w:val="21"/>
        <w:u w:val="none"/>
      </w:rPr>
    </w:lvl>
    <w:lvl w:ilvl="4">
      <w:start w:val="1"/>
      <w:numFmt w:val="upperRoman"/>
      <w:lvlText w:val="%1."/>
      <w:lvlJc w:val="left"/>
      <w:rPr>
        <w:b w:val="0"/>
        <w:bCs w:val="0"/>
        <w:i w:val="0"/>
        <w:iCs w:val="0"/>
        <w:smallCaps w:val="0"/>
        <w:strike w:val="0"/>
        <w:color w:val="000000"/>
        <w:spacing w:val="0"/>
        <w:w w:val="100"/>
        <w:position w:val="0"/>
        <w:sz w:val="21"/>
        <w:szCs w:val="21"/>
        <w:u w:val="none"/>
      </w:rPr>
    </w:lvl>
    <w:lvl w:ilvl="5">
      <w:start w:val="1"/>
      <w:numFmt w:val="upperRoman"/>
      <w:lvlText w:val="%1."/>
      <w:lvlJc w:val="left"/>
      <w:rPr>
        <w:b w:val="0"/>
        <w:bCs w:val="0"/>
        <w:i w:val="0"/>
        <w:iCs w:val="0"/>
        <w:smallCaps w:val="0"/>
        <w:strike w:val="0"/>
        <w:color w:val="000000"/>
        <w:spacing w:val="0"/>
        <w:w w:val="100"/>
        <w:position w:val="0"/>
        <w:sz w:val="21"/>
        <w:szCs w:val="21"/>
        <w:u w:val="none"/>
      </w:rPr>
    </w:lvl>
    <w:lvl w:ilvl="6">
      <w:start w:val="1"/>
      <w:numFmt w:val="upperRoman"/>
      <w:lvlText w:val="%1."/>
      <w:lvlJc w:val="left"/>
      <w:rPr>
        <w:b w:val="0"/>
        <w:bCs w:val="0"/>
        <w:i w:val="0"/>
        <w:iCs w:val="0"/>
        <w:smallCaps w:val="0"/>
        <w:strike w:val="0"/>
        <w:color w:val="000000"/>
        <w:spacing w:val="0"/>
        <w:w w:val="100"/>
        <w:position w:val="0"/>
        <w:sz w:val="21"/>
        <w:szCs w:val="21"/>
        <w:u w:val="none"/>
      </w:rPr>
    </w:lvl>
    <w:lvl w:ilvl="7">
      <w:start w:val="1"/>
      <w:numFmt w:val="upperRoman"/>
      <w:lvlText w:val="%1."/>
      <w:lvlJc w:val="left"/>
      <w:rPr>
        <w:b w:val="0"/>
        <w:bCs w:val="0"/>
        <w:i w:val="0"/>
        <w:iCs w:val="0"/>
        <w:smallCaps w:val="0"/>
        <w:strike w:val="0"/>
        <w:color w:val="000000"/>
        <w:spacing w:val="0"/>
        <w:w w:val="100"/>
        <w:position w:val="0"/>
        <w:sz w:val="21"/>
        <w:szCs w:val="21"/>
        <w:u w:val="none"/>
      </w:rPr>
    </w:lvl>
    <w:lvl w:ilvl="8">
      <w:start w:val="1"/>
      <w:numFmt w:val="upperRoman"/>
      <w:lvlText w:val="%1."/>
      <w:lvlJc w:val="left"/>
      <w:rPr>
        <w:b w:val="0"/>
        <w:bCs w:val="0"/>
        <w:i w:val="0"/>
        <w:iCs w:val="0"/>
        <w:smallCaps w:val="0"/>
        <w:strike w:val="0"/>
        <w:color w:val="000000"/>
        <w:spacing w:val="0"/>
        <w:w w:val="100"/>
        <w:position w:val="0"/>
        <w:sz w:val="21"/>
        <w:szCs w:val="21"/>
        <w:u w:val="none"/>
      </w:rPr>
    </w:lvl>
  </w:abstractNum>
  <w:abstractNum w:abstractNumId="2">
    <w:nsid w:val="00000005"/>
    <w:multiLevelType w:val="multilevel"/>
    <w:tmpl w:val="00000004"/>
    <w:lvl w:ilvl="0">
      <w:start w:val="1"/>
      <w:numFmt w:val="decimal"/>
      <w:lvlText w:val="%1."/>
      <w:lvlJc w:val="left"/>
      <w:rPr>
        <w:b w:val="0"/>
        <w:bCs w:val="0"/>
        <w:i w:val="0"/>
        <w:iCs w:val="0"/>
        <w:smallCaps w:val="0"/>
        <w:strike w:val="0"/>
        <w:color w:val="000000"/>
        <w:spacing w:val="0"/>
        <w:w w:val="100"/>
        <w:position w:val="0"/>
        <w:sz w:val="21"/>
        <w:szCs w:val="21"/>
        <w:u w:val="none"/>
      </w:rPr>
    </w:lvl>
    <w:lvl w:ilvl="1">
      <w:start w:val="1"/>
      <w:numFmt w:val="decimal"/>
      <w:lvlText w:val="%1."/>
      <w:lvlJc w:val="left"/>
      <w:rPr>
        <w:b w:val="0"/>
        <w:bCs w:val="0"/>
        <w:i w:val="0"/>
        <w:iCs w:val="0"/>
        <w:smallCaps w:val="0"/>
        <w:strike w:val="0"/>
        <w:color w:val="000000"/>
        <w:spacing w:val="0"/>
        <w:w w:val="100"/>
        <w:position w:val="0"/>
        <w:sz w:val="21"/>
        <w:szCs w:val="21"/>
        <w:u w:val="none"/>
      </w:rPr>
    </w:lvl>
    <w:lvl w:ilvl="2">
      <w:start w:val="1"/>
      <w:numFmt w:val="decimal"/>
      <w:lvlText w:val="%1."/>
      <w:lvlJc w:val="left"/>
      <w:rPr>
        <w:b w:val="0"/>
        <w:bCs w:val="0"/>
        <w:i w:val="0"/>
        <w:iCs w:val="0"/>
        <w:smallCaps w:val="0"/>
        <w:strike w:val="0"/>
        <w:color w:val="000000"/>
        <w:spacing w:val="0"/>
        <w:w w:val="100"/>
        <w:position w:val="0"/>
        <w:sz w:val="21"/>
        <w:szCs w:val="21"/>
        <w:u w:val="none"/>
      </w:rPr>
    </w:lvl>
    <w:lvl w:ilvl="3">
      <w:start w:val="1"/>
      <w:numFmt w:val="decimal"/>
      <w:lvlText w:val="%1."/>
      <w:lvlJc w:val="left"/>
      <w:rPr>
        <w:b w:val="0"/>
        <w:bCs w:val="0"/>
        <w:i w:val="0"/>
        <w:iCs w:val="0"/>
        <w:smallCaps w:val="0"/>
        <w:strike w:val="0"/>
        <w:color w:val="000000"/>
        <w:spacing w:val="0"/>
        <w:w w:val="100"/>
        <w:position w:val="0"/>
        <w:sz w:val="21"/>
        <w:szCs w:val="21"/>
        <w:u w:val="none"/>
      </w:rPr>
    </w:lvl>
    <w:lvl w:ilvl="4">
      <w:start w:val="1"/>
      <w:numFmt w:val="decimal"/>
      <w:lvlText w:val="%1."/>
      <w:lvlJc w:val="left"/>
      <w:rPr>
        <w:b w:val="0"/>
        <w:bCs w:val="0"/>
        <w:i w:val="0"/>
        <w:iCs w:val="0"/>
        <w:smallCaps w:val="0"/>
        <w:strike w:val="0"/>
        <w:color w:val="000000"/>
        <w:spacing w:val="0"/>
        <w:w w:val="100"/>
        <w:position w:val="0"/>
        <w:sz w:val="21"/>
        <w:szCs w:val="21"/>
        <w:u w:val="none"/>
      </w:rPr>
    </w:lvl>
    <w:lvl w:ilvl="5">
      <w:start w:val="1"/>
      <w:numFmt w:val="decimal"/>
      <w:lvlText w:val="%1."/>
      <w:lvlJc w:val="left"/>
      <w:rPr>
        <w:b w:val="0"/>
        <w:bCs w:val="0"/>
        <w:i w:val="0"/>
        <w:iCs w:val="0"/>
        <w:smallCaps w:val="0"/>
        <w:strike w:val="0"/>
        <w:color w:val="000000"/>
        <w:spacing w:val="0"/>
        <w:w w:val="100"/>
        <w:position w:val="0"/>
        <w:sz w:val="21"/>
        <w:szCs w:val="21"/>
        <w:u w:val="none"/>
      </w:rPr>
    </w:lvl>
    <w:lvl w:ilvl="6">
      <w:start w:val="1"/>
      <w:numFmt w:val="decimal"/>
      <w:lvlText w:val="%1."/>
      <w:lvlJc w:val="left"/>
      <w:rPr>
        <w:b w:val="0"/>
        <w:bCs w:val="0"/>
        <w:i w:val="0"/>
        <w:iCs w:val="0"/>
        <w:smallCaps w:val="0"/>
        <w:strike w:val="0"/>
        <w:color w:val="000000"/>
        <w:spacing w:val="0"/>
        <w:w w:val="100"/>
        <w:position w:val="0"/>
        <w:sz w:val="21"/>
        <w:szCs w:val="21"/>
        <w:u w:val="none"/>
      </w:rPr>
    </w:lvl>
    <w:lvl w:ilvl="7">
      <w:start w:val="1"/>
      <w:numFmt w:val="decimal"/>
      <w:lvlText w:val="%1."/>
      <w:lvlJc w:val="left"/>
      <w:rPr>
        <w:b w:val="0"/>
        <w:bCs w:val="0"/>
        <w:i w:val="0"/>
        <w:iCs w:val="0"/>
        <w:smallCaps w:val="0"/>
        <w:strike w:val="0"/>
        <w:color w:val="000000"/>
        <w:spacing w:val="0"/>
        <w:w w:val="100"/>
        <w:position w:val="0"/>
        <w:sz w:val="21"/>
        <w:szCs w:val="21"/>
        <w:u w:val="none"/>
      </w:rPr>
    </w:lvl>
    <w:lvl w:ilvl="8">
      <w:start w:val="1"/>
      <w:numFmt w:val="decimal"/>
      <w:lvlText w:val="%1."/>
      <w:lvlJc w:val="left"/>
      <w:rPr>
        <w:b w:val="0"/>
        <w:bCs w:val="0"/>
        <w:i w:val="0"/>
        <w:iCs w:val="0"/>
        <w:smallCaps w:val="0"/>
        <w:strike w:val="0"/>
        <w:color w:val="000000"/>
        <w:spacing w:val="0"/>
        <w:w w:val="100"/>
        <w:position w:val="0"/>
        <w:sz w:val="21"/>
        <w:szCs w:val="21"/>
        <w:u w:val="none"/>
      </w:rPr>
    </w:lvl>
  </w:abstractNum>
  <w:abstractNum w:abstractNumId="3">
    <w:nsid w:val="00000007"/>
    <w:multiLevelType w:val="multilevel"/>
    <w:tmpl w:val="00000006"/>
    <w:lvl w:ilvl="0">
      <w:start w:val="2"/>
      <w:numFmt w:val="decimal"/>
      <w:lvlText w:val="%1."/>
      <w:lvlJc w:val="left"/>
      <w:rPr>
        <w:b w:val="0"/>
        <w:bCs w:val="0"/>
        <w:i w:val="0"/>
        <w:iCs w:val="0"/>
        <w:smallCaps w:val="0"/>
        <w:strike w:val="0"/>
        <w:color w:val="000000"/>
        <w:spacing w:val="0"/>
        <w:w w:val="100"/>
        <w:position w:val="0"/>
        <w:sz w:val="21"/>
        <w:szCs w:val="21"/>
        <w:u w:val="none"/>
      </w:rPr>
    </w:lvl>
    <w:lvl w:ilvl="1">
      <w:start w:val="2"/>
      <w:numFmt w:val="decimal"/>
      <w:lvlText w:val="%1."/>
      <w:lvlJc w:val="left"/>
      <w:rPr>
        <w:b w:val="0"/>
        <w:bCs w:val="0"/>
        <w:i w:val="0"/>
        <w:iCs w:val="0"/>
        <w:smallCaps w:val="0"/>
        <w:strike w:val="0"/>
        <w:color w:val="000000"/>
        <w:spacing w:val="0"/>
        <w:w w:val="100"/>
        <w:position w:val="0"/>
        <w:sz w:val="21"/>
        <w:szCs w:val="21"/>
        <w:u w:val="none"/>
      </w:rPr>
    </w:lvl>
    <w:lvl w:ilvl="2">
      <w:start w:val="2"/>
      <w:numFmt w:val="decimal"/>
      <w:lvlText w:val="%1."/>
      <w:lvlJc w:val="left"/>
      <w:rPr>
        <w:b w:val="0"/>
        <w:bCs w:val="0"/>
        <w:i w:val="0"/>
        <w:iCs w:val="0"/>
        <w:smallCaps w:val="0"/>
        <w:strike w:val="0"/>
        <w:color w:val="000000"/>
        <w:spacing w:val="0"/>
        <w:w w:val="100"/>
        <w:position w:val="0"/>
        <w:sz w:val="21"/>
        <w:szCs w:val="21"/>
        <w:u w:val="none"/>
      </w:rPr>
    </w:lvl>
    <w:lvl w:ilvl="3">
      <w:start w:val="2"/>
      <w:numFmt w:val="decimal"/>
      <w:lvlText w:val="%1."/>
      <w:lvlJc w:val="left"/>
      <w:rPr>
        <w:b w:val="0"/>
        <w:bCs w:val="0"/>
        <w:i w:val="0"/>
        <w:iCs w:val="0"/>
        <w:smallCaps w:val="0"/>
        <w:strike w:val="0"/>
        <w:color w:val="000000"/>
        <w:spacing w:val="0"/>
        <w:w w:val="100"/>
        <w:position w:val="0"/>
        <w:sz w:val="21"/>
        <w:szCs w:val="21"/>
        <w:u w:val="none"/>
      </w:rPr>
    </w:lvl>
    <w:lvl w:ilvl="4">
      <w:start w:val="2"/>
      <w:numFmt w:val="decimal"/>
      <w:lvlText w:val="%1."/>
      <w:lvlJc w:val="left"/>
      <w:rPr>
        <w:b w:val="0"/>
        <w:bCs w:val="0"/>
        <w:i w:val="0"/>
        <w:iCs w:val="0"/>
        <w:smallCaps w:val="0"/>
        <w:strike w:val="0"/>
        <w:color w:val="000000"/>
        <w:spacing w:val="0"/>
        <w:w w:val="100"/>
        <w:position w:val="0"/>
        <w:sz w:val="21"/>
        <w:szCs w:val="21"/>
        <w:u w:val="none"/>
      </w:rPr>
    </w:lvl>
    <w:lvl w:ilvl="5">
      <w:start w:val="2"/>
      <w:numFmt w:val="decimal"/>
      <w:lvlText w:val="%1."/>
      <w:lvlJc w:val="left"/>
      <w:rPr>
        <w:b w:val="0"/>
        <w:bCs w:val="0"/>
        <w:i w:val="0"/>
        <w:iCs w:val="0"/>
        <w:smallCaps w:val="0"/>
        <w:strike w:val="0"/>
        <w:color w:val="000000"/>
        <w:spacing w:val="0"/>
        <w:w w:val="100"/>
        <w:position w:val="0"/>
        <w:sz w:val="21"/>
        <w:szCs w:val="21"/>
        <w:u w:val="none"/>
      </w:rPr>
    </w:lvl>
    <w:lvl w:ilvl="6">
      <w:start w:val="2"/>
      <w:numFmt w:val="decimal"/>
      <w:lvlText w:val="%1."/>
      <w:lvlJc w:val="left"/>
      <w:rPr>
        <w:b w:val="0"/>
        <w:bCs w:val="0"/>
        <w:i w:val="0"/>
        <w:iCs w:val="0"/>
        <w:smallCaps w:val="0"/>
        <w:strike w:val="0"/>
        <w:color w:val="000000"/>
        <w:spacing w:val="0"/>
        <w:w w:val="100"/>
        <w:position w:val="0"/>
        <w:sz w:val="21"/>
        <w:szCs w:val="21"/>
        <w:u w:val="none"/>
      </w:rPr>
    </w:lvl>
    <w:lvl w:ilvl="7">
      <w:start w:val="2"/>
      <w:numFmt w:val="decimal"/>
      <w:lvlText w:val="%1."/>
      <w:lvlJc w:val="left"/>
      <w:rPr>
        <w:b w:val="0"/>
        <w:bCs w:val="0"/>
        <w:i w:val="0"/>
        <w:iCs w:val="0"/>
        <w:smallCaps w:val="0"/>
        <w:strike w:val="0"/>
        <w:color w:val="000000"/>
        <w:spacing w:val="0"/>
        <w:w w:val="100"/>
        <w:position w:val="0"/>
        <w:sz w:val="21"/>
        <w:szCs w:val="21"/>
        <w:u w:val="none"/>
      </w:rPr>
    </w:lvl>
    <w:lvl w:ilvl="8">
      <w:start w:val="2"/>
      <w:numFmt w:val="decimal"/>
      <w:lvlText w:val="%1."/>
      <w:lvlJc w:val="left"/>
      <w:rPr>
        <w:b w:val="0"/>
        <w:bCs w:val="0"/>
        <w:i w:val="0"/>
        <w:iCs w:val="0"/>
        <w:smallCaps w:val="0"/>
        <w:strike w:val="0"/>
        <w:color w:val="000000"/>
        <w:spacing w:val="0"/>
        <w:w w:val="100"/>
        <w:position w:val="0"/>
        <w:sz w:val="21"/>
        <w:szCs w:val="21"/>
        <w:u w:val="none"/>
      </w:rPr>
    </w:lvl>
  </w:abstractNum>
  <w:abstractNum w:abstractNumId="4">
    <w:nsid w:val="137E7E6B"/>
    <w:multiLevelType w:val="hybridMultilevel"/>
    <w:tmpl w:val="C562DCB2"/>
    <w:lvl w:ilvl="0" w:tplc="AFACDA3C">
      <w:start w:val="1"/>
      <w:numFmt w:val="upperRoman"/>
      <w:lvlText w:val="%1."/>
      <w:lvlJc w:val="left"/>
      <w:pPr>
        <w:ind w:left="1080" w:hanging="720"/>
      </w:pPr>
      <w:rPr>
        <w:rFonts w:hint="default"/>
        <w:b/>
        <w:bC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2C492A95"/>
    <w:multiLevelType w:val="hybridMultilevel"/>
    <w:tmpl w:val="35EA9C8A"/>
    <w:lvl w:ilvl="0" w:tplc="D172BCBA">
      <w:start w:val="1"/>
      <w:numFmt w:val="upperRoman"/>
      <w:lvlText w:val="%1."/>
      <w:lvlJc w:val="left"/>
      <w:pPr>
        <w:ind w:left="1080" w:hanging="720"/>
      </w:pPr>
      <w:rPr>
        <w:rFonts w:hint="default"/>
        <w:b/>
        <w:bC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4EF2688B"/>
    <w:multiLevelType w:val="hybridMultilevel"/>
    <w:tmpl w:val="0736F844"/>
    <w:lvl w:ilvl="0" w:tplc="3F145F32">
      <w:start w:val="1"/>
      <w:numFmt w:val="upperRoman"/>
      <w:lvlText w:val="%1."/>
      <w:lvlJc w:val="left"/>
      <w:pPr>
        <w:ind w:left="1288" w:hanging="720"/>
      </w:pPr>
      <w:rPr>
        <w:rFonts w:hint="default"/>
        <w:b/>
        <w:bC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563D1FEF"/>
    <w:multiLevelType w:val="hybridMultilevel"/>
    <w:tmpl w:val="FF10C2D0"/>
    <w:lvl w:ilvl="0" w:tplc="9940AC16">
      <w:start w:val="1"/>
      <w:numFmt w:val="upperRoman"/>
      <w:lvlText w:val="%1."/>
      <w:lvlJc w:val="left"/>
      <w:pPr>
        <w:ind w:left="840" w:hanging="720"/>
      </w:pPr>
      <w:rPr>
        <w:rFonts w:hint="default"/>
      </w:rPr>
    </w:lvl>
    <w:lvl w:ilvl="1" w:tplc="04190019">
      <w:start w:val="1"/>
      <w:numFmt w:val="lowerLetter"/>
      <w:lvlText w:val="%2."/>
      <w:lvlJc w:val="left"/>
      <w:pPr>
        <w:ind w:left="1200" w:hanging="360"/>
      </w:pPr>
    </w:lvl>
    <w:lvl w:ilvl="2" w:tplc="0419001B">
      <w:start w:val="1"/>
      <w:numFmt w:val="lowerRoman"/>
      <w:lvlText w:val="%3."/>
      <w:lvlJc w:val="right"/>
      <w:pPr>
        <w:ind w:left="1920" w:hanging="180"/>
      </w:pPr>
    </w:lvl>
    <w:lvl w:ilvl="3" w:tplc="0419000F">
      <w:start w:val="1"/>
      <w:numFmt w:val="decimal"/>
      <w:lvlText w:val="%4."/>
      <w:lvlJc w:val="left"/>
      <w:pPr>
        <w:ind w:left="2640" w:hanging="360"/>
      </w:pPr>
    </w:lvl>
    <w:lvl w:ilvl="4" w:tplc="04190019">
      <w:start w:val="1"/>
      <w:numFmt w:val="lowerLetter"/>
      <w:lvlText w:val="%5."/>
      <w:lvlJc w:val="left"/>
      <w:pPr>
        <w:ind w:left="3360" w:hanging="360"/>
      </w:pPr>
    </w:lvl>
    <w:lvl w:ilvl="5" w:tplc="0419001B">
      <w:start w:val="1"/>
      <w:numFmt w:val="lowerRoman"/>
      <w:lvlText w:val="%6."/>
      <w:lvlJc w:val="right"/>
      <w:pPr>
        <w:ind w:left="4080" w:hanging="180"/>
      </w:pPr>
    </w:lvl>
    <w:lvl w:ilvl="6" w:tplc="0419000F">
      <w:start w:val="1"/>
      <w:numFmt w:val="decimal"/>
      <w:lvlText w:val="%7."/>
      <w:lvlJc w:val="left"/>
      <w:pPr>
        <w:ind w:left="4800" w:hanging="360"/>
      </w:pPr>
    </w:lvl>
    <w:lvl w:ilvl="7" w:tplc="04190019">
      <w:start w:val="1"/>
      <w:numFmt w:val="lowerLetter"/>
      <w:lvlText w:val="%8."/>
      <w:lvlJc w:val="left"/>
      <w:pPr>
        <w:ind w:left="5520" w:hanging="360"/>
      </w:pPr>
    </w:lvl>
    <w:lvl w:ilvl="8" w:tplc="0419001B">
      <w:start w:val="1"/>
      <w:numFmt w:val="lowerRoman"/>
      <w:lvlText w:val="%9."/>
      <w:lvlJc w:val="right"/>
      <w:pPr>
        <w:ind w:left="6240" w:hanging="180"/>
      </w:pPr>
    </w:lvl>
  </w:abstractNum>
  <w:abstractNum w:abstractNumId="8">
    <w:nsid w:val="60FB4CE8"/>
    <w:multiLevelType w:val="hybridMultilevel"/>
    <w:tmpl w:val="66CAEC9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71680443"/>
    <w:multiLevelType w:val="hybridMultilevel"/>
    <w:tmpl w:val="D9588CFE"/>
    <w:lvl w:ilvl="0" w:tplc="245C237C">
      <w:start w:val="1"/>
      <w:numFmt w:val="decimal"/>
      <w:lvlText w:val="%1."/>
      <w:lvlJc w:val="left"/>
      <w:pPr>
        <w:ind w:left="720" w:hanging="360"/>
      </w:pPr>
      <w:rPr>
        <w:rFonts w:hint="default"/>
        <w:b/>
        <w:bC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78A11163"/>
    <w:multiLevelType w:val="hybridMultilevel"/>
    <w:tmpl w:val="23DCFCA6"/>
    <w:lvl w:ilvl="0" w:tplc="E6EEF352">
      <w:start w:val="1"/>
      <w:numFmt w:val="upperRoman"/>
      <w:lvlText w:val="%1."/>
      <w:lvlJc w:val="left"/>
      <w:pPr>
        <w:ind w:left="1080" w:hanging="720"/>
      </w:pPr>
      <w:rPr>
        <w:rFonts w:hint="default"/>
        <w:b/>
        <w:bC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79092003"/>
    <w:multiLevelType w:val="hybridMultilevel"/>
    <w:tmpl w:val="E9F897DC"/>
    <w:lvl w:ilvl="0" w:tplc="08889A5A">
      <w:start w:val="1"/>
      <w:numFmt w:val="decimal"/>
      <w:lvlText w:val="%1."/>
      <w:lvlJc w:val="left"/>
      <w:pPr>
        <w:ind w:left="420" w:hanging="360"/>
      </w:pPr>
      <w:rPr>
        <w:rFonts w:hint="default"/>
      </w:rPr>
    </w:lvl>
    <w:lvl w:ilvl="1" w:tplc="04190019">
      <w:start w:val="1"/>
      <w:numFmt w:val="lowerLetter"/>
      <w:lvlText w:val="%2."/>
      <w:lvlJc w:val="left"/>
      <w:pPr>
        <w:ind w:left="1140" w:hanging="360"/>
      </w:pPr>
    </w:lvl>
    <w:lvl w:ilvl="2" w:tplc="0419001B">
      <w:start w:val="1"/>
      <w:numFmt w:val="lowerRoman"/>
      <w:lvlText w:val="%3."/>
      <w:lvlJc w:val="right"/>
      <w:pPr>
        <w:ind w:left="1860" w:hanging="180"/>
      </w:pPr>
    </w:lvl>
    <w:lvl w:ilvl="3" w:tplc="0419000F">
      <w:start w:val="1"/>
      <w:numFmt w:val="decimal"/>
      <w:lvlText w:val="%4."/>
      <w:lvlJc w:val="left"/>
      <w:pPr>
        <w:ind w:left="2580" w:hanging="360"/>
      </w:pPr>
    </w:lvl>
    <w:lvl w:ilvl="4" w:tplc="04190019">
      <w:start w:val="1"/>
      <w:numFmt w:val="lowerLetter"/>
      <w:lvlText w:val="%5."/>
      <w:lvlJc w:val="left"/>
      <w:pPr>
        <w:ind w:left="3300" w:hanging="360"/>
      </w:pPr>
    </w:lvl>
    <w:lvl w:ilvl="5" w:tplc="0419001B">
      <w:start w:val="1"/>
      <w:numFmt w:val="lowerRoman"/>
      <w:lvlText w:val="%6."/>
      <w:lvlJc w:val="right"/>
      <w:pPr>
        <w:ind w:left="4020" w:hanging="180"/>
      </w:pPr>
    </w:lvl>
    <w:lvl w:ilvl="6" w:tplc="0419000F">
      <w:start w:val="1"/>
      <w:numFmt w:val="decimal"/>
      <w:lvlText w:val="%7."/>
      <w:lvlJc w:val="left"/>
      <w:pPr>
        <w:ind w:left="4740" w:hanging="360"/>
      </w:pPr>
    </w:lvl>
    <w:lvl w:ilvl="7" w:tplc="04190019">
      <w:start w:val="1"/>
      <w:numFmt w:val="lowerLetter"/>
      <w:lvlText w:val="%8."/>
      <w:lvlJc w:val="left"/>
      <w:pPr>
        <w:ind w:left="5460" w:hanging="360"/>
      </w:pPr>
    </w:lvl>
    <w:lvl w:ilvl="8" w:tplc="0419001B">
      <w:start w:val="1"/>
      <w:numFmt w:val="lowerRoman"/>
      <w:lvlText w:val="%9."/>
      <w:lvlJc w:val="right"/>
      <w:pPr>
        <w:ind w:left="6180" w:hanging="180"/>
      </w:pPr>
    </w:lvl>
  </w:abstractNum>
  <w:abstractNum w:abstractNumId="12">
    <w:nsid w:val="7CCA136B"/>
    <w:multiLevelType w:val="hybridMultilevel"/>
    <w:tmpl w:val="AB789B3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7D0B5C86"/>
    <w:multiLevelType w:val="multilevel"/>
    <w:tmpl w:val="ACF2587A"/>
    <w:lvl w:ilvl="0">
      <w:start w:val="1"/>
      <w:numFmt w:val="upperRoman"/>
      <w:lvlText w:val="%1."/>
      <w:lvlJc w:val="left"/>
      <w:rPr>
        <w:rFonts w:ascii="Times New Roman" w:eastAsia="Times New Roman" w:hAnsi="Times New Roman"/>
        <w:b/>
        <w:bCs/>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 w:numId="3">
    <w:abstractNumId w:val="2"/>
  </w:num>
  <w:num w:numId="4">
    <w:abstractNumId w:val="3"/>
  </w:num>
  <w:num w:numId="5">
    <w:abstractNumId w:val="11"/>
  </w:num>
  <w:num w:numId="6">
    <w:abstractNumId w:val="13"/>
  </w:num>
  <w:num w:numId="7">
    <w:abstractNumId w:val="4"/>
  </w:num>
  <w:num w:numId="8">
    <w:abstractNumId w:val="7"/>
  </w:num>
  <w:num w:numId="9">
    <w:abstractNumId w:val="12"/>
  </w:num>
  <w:num w:numId="10">
    <w:abstractNumId w:val="10"/>
  </w:num>
  <w:num w:numId="11">
    <w:abstractNumId w:val="5"/>
  </w:num>
  <w:num w:numId="12">
    <w:abstractNumId w:val="6"/>
  </w:num>
  <w:num w:numId="13">
    <w:abstractNumId w:val="8"/>
  </w:num>
  <w:num w:numId="1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A4829"/>
    <w:rsid w:val="000239FB"/>
    <w:rsid w:val="00075ACD"/>
    <w:rsid w:val="00141387"/>
    <w:rsid w:val="001676E3"/>
    <w:rsid w:val="00187F4A"/>
    <w:rsid w:val="00204FFC"/>
    <w:rsid w:val="002535C2"/>
    <w:rsid w:val="00255972"/>
    <w:rsid w:val="003D25B1"/>
    <w:rsid w:val="003E1B73"/>
    <w:rsid w:val="00474668"/>
    <w:rsid w:val="005A4829"/>
    <w:rsid w:val="00605003"/>
    <w:rsid w:val="006E7466"/>
    <w:rsid w:val="007046AF"/>
    <w:rsid w:val="00777D5D"/>
    <w:rsid w:val="00793F99"/>
    <w:rsid w:val="007F4F0F"/>
    <w:rsid w:val="00877E08"/>
    <w:rsid w:val="009161E1"/>
    <w:rsid w:val="00957831"/>
    <w:rsid w:val="00A029EE"/>
    <w:rsid w:val="00A05649"/>
    <w:rsid w:val="00A449E3"/>
    <w:rsid w:val="00AB0A74"/>
    <w:rsid w:val="00C269B2"/>
    <w:rsid w:val="00C617A8"/>
    <w:rsid w:val="00CD6889"/>
    <w:rsid w:val="00D03327"/>
    <w:rsid w:val="00D12030"/>
    <w:rsid w:val="00DA6AF6"/>
    <w:rsid w:val="00E375CA"/>
    <w:rsid w:val="00E6082F"/>
    <w:rsid w:val="00E90731"/>
    <w:rsid w:val="00EA3CF2"/>
    <w:rsid w:val="00F335A5"/>
    <w:rsid w:val="00F91503"/>
    <w:rsid w:val="00FC590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4829"/>
    <w:rPr>
      <w:rFonts w:ascii="Times New Roman" w:eastAsia="Times New Roman" w:hAnsi="Times New Roman"/>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99"/>
    <w:qFormat/>
    <w:rsid w:val="005A4829"/>
    <w:rPr>
      <w:i/>
      <w:iCs/>
    </w:rPr>
  </w:style>
  <w:style w:type="character" w:customStyle="1" w:styleId="1">
    <w:name w:val="Заголовок №1_"/>
    <w:basedOn w:val="DefaultParagraphFont"/>
    <w:link w:val="10"/>
    <w:uiPriority w:val="99"/>
    <w:locked/>
    <w:rsid w:val="005A4829"/>
    <w:rPr>
      <w:rFonts w:ascii="Arial Unicode MS" w:eastAsia="Times New Roman" w:cs="Arial Unicode MS"/>
      <w:sz w:val="39"/>
      <w:szCs w:val="39"/>
      <w:shd w:val="clear" w:color="auto" w:fill="FFFFFF"/>
    </w:rPr>
  </w:style>
  <w:style w:type="paragraph" w:customStyle="1" w:styleId="10">
    <w:name w:val="Заголовок №1"/>
    <w:basedOn w:val="Normal"/>
    <w:link w:val="1"/>
    <w:uiPriority w:val="99"/>
    <w:rsid w:val="005A4829"/>
    <w:pPr>
      <w:widowControl w:val="0"/>
      <w:shd w:val="clear" w:color="auto" w:fill="FFFFFF"/>
      <w:spacing w:before="840" w:after="480" w:line="240" w:lineRule="atLeast"/>
      <w:jc w:val="center"/>
      <w:outlineLvl w:val="0"/>
    </w:pPr>
    <w:rPr>
      <w:rFonts w:ascii="Arial Unicode MS" w:hAnsi="Calibri" w:cs="Arial Unicode MS"/>
      <w:sz w:val="39"/>
      <w:szCs w:val="39"/>
      <w:lang w:eastAsia="en-US"/>
    </w:rPr>
  </w:style>
  <w:style w:type="character" w:customStyle="1" w:styleId="2">
    <w:name w:val="Основной текст (2)_"/>
    <w:basedOn w:val="DefaultParagraphFont"/>
    <w:link w:val="20"/>
    <w:uiPriority w:val="99"/>
    <w:locked/>
    <w:rsid w:val="005A4829"/>
    <w:rPr>
      <w:rFonts w:ascii="Arial Unicode MS" w:eastAsia="Times New Roman" w:cs="Arial Unicode MS"/>
      <w:b/>
      <w:bCs/>
      <w:sz w:val="29"/>
      <w:szCs w:val="29"/>
      <w:shd w:val="clear" w:color="auto" w:fill="FFFFFF"/>
    </w:rPr>
  </w:style>
  <w:style w:type="paragraph" w:customStyle="1" w:styleId="20">
    <w:name w:val="Основной текст (2)"/>
    <w:basedOn w:val="Normal"/>
    <w:link w:val="2"/>
    <w:uiPriority w:val="99"/>
    <w:rsid w:val="005A4829"/>
    <w:pPr>
      <w:widowControl w:val="0"/>
      <w:shd w:val="clear" w:color="auto" w:fill="FFFFFF"/>
      <w:spacing w:after="480" w:line="240" w:lineRule="atLeast"/>
      <w:jc w:val="both"/>
    </w:pPr>
    <w:rPr>
      <w:rFonts w:ascii="Arial Unicode MS" w:hAnsi="Calibri" w:cs="Arial Unicode MS"/>
      <w:b/>
      <w:bCs/>
      <w:sz w:val="29"/>
      <w:szCs w:val="29"/>
      <w:lang w:eastAsia="en-US"/>
    </w:rPr>
  </w:style>
  <w:style w:type="character" w:customStyle="1" w:styleId="BodyTextChar">
    <w:name w:val="Body Text Char"/>
    <w:basedOn w:val="DefaultParagraphFont"/>
    <w:link w:val="BodyText"/>
    <w:uiPriority w:val="99"/>
    <w:locked/>
    <w:rsid w:val="005A4829"/>
    <w:rPr>
      <w:rFonts w:ascii="Arial Unicode MS" w:eastAsia="Times New Roman" w:cs="Arial Unicode MS"/>
      <w:sz w:val="28"/>
      <w:szCs w:val="28"/>
      <w:shd w:val="clear" w:color="auto" w:fill="FFFFFF"/>
    </w:rPr>
  </w:style>
  <w:style w:type="paragraph" w:styleId="BodyText">
    <w:name w:val="Body Text"/>
    <w:basedOn w:val="Normal"/>
    <w:link w:val="BodyTextChar"/>
    <w:uiPriority w:val="99"/>
    <w:rsid w:val="005A4829"/>
    <w:pPr>
      <w:widowControl w:val="0"/>
      <w:shd w:val="clear" w:color="auto" w:fill="FFFFFF"/>
      <w:spacing w:before="420" w:after="120" w:line="240" w:lineRule="atLeast"/>
      <w:ind w:hanging="380"/>
    </w:pPr>
    <w:rPr>
      <w:rFonts w:ascii="Arial Unicode MS" w:hAnsi="Calibri" w:cs="Arial Unicode MS"/>
      <w:sz w:val="28"/>
      <w:szCs w:val="28"/>
      <w:lang w:eastAsia="en-US"/>
    </w:rPr>
  </w:style>
  <w:style w:type="character" w:customStyle="1" w:styleId="BodyTextChar1">
    <w:name w:val="Body Text Char1"/>
    <w:basedOn w:val="DefaultParagraphFont"/>
    <w:link w:val="BodyText"/>
    <w:uiPriority w:val="99"/>
    <w:semiHidden/>
    <w:rsid w:val="00F07B0A"/>
    <w:rPr>
      <w:rFonts w:ascii="Times New Roman" w:eastAsia="Times New Roman" w:hAnsi="Times New Roman"/>
      <w:sz w:val="24"/>
      <w:szCs w:val="24"/>
    </w:rPr>
  </w:style>
  <w:style w:type="character" w:customStyle="1" w:styleId="a">
    <w:name w:val="Основной текст Знак"/>
    <w:basedOn w:val="DefaultParagraphFont"/>
    <w:uiPriority w:val="99"/>
    <w:semiHidden/>
    <w:rsid w:val="005A4829"/>
    <w:rPr>
      <w:rFonts w:ascii="Times New Roman" w:hAnsi="Times New Roman" w:cs="Times New Roman"/>
      <w:sz w:val="24"/>
      <w:szCs w:val="24"/>
      <w:lang w:eastAsia="ru-RU"/>
    </w:rPr>
  </w:style>
  <w:style w:type="paragraph" w:styleId="NoSpacing">
    <w:name w:val="No Spacing"/>
    <w:link w:val="NoSpacingChar"/>
    <w:uiPriority w:val="99"/>
    <w:qFormat/>
    <w:rsid w:val="005A4829"/>
    <w:pPr>
      <w:widowControl w:val="0"/>
    </w:pPr>
    <w:rPr>
      <w:rFonts w:ascii="Courier New" w:eastAsia="Times New Roman" w:hAnsi="Courier New" w:cs="Courier New"/>
      <w:color w:val="000000"/>
      <w:sz w:val="24"/>
      <w:szCs w:val="24"/>
    </w:rPr>
  </w:style>
  <w:style w:type="character" w:customStyle="1" w:styleId="14">
    <w:name w:val="Основной текст + 14"/>
    <w:aliases w:val="5 pt,Полужирный"/>
    <w:basedOn w:val="BodyTextChar"/>
    <w:uiPriority w:val="99"/>
    <w:rsid w:val="005A4829"/>
    <w:rPr>
      <w:b/>
      <w:bCs/>
      <w:sz w:val="29"/>
      <w:szCs w:val="29"/>
      <w:u w:val="none"/>
    </w:rPr>
  </w:style>
  <w:style w:type="character" w:customStyle="1" w:styleId="21">
    <w:name w:val="Заголовок №2_"/>
    <w:basedOn w:val="DefaultParagraphFont"/>
    <w:link w:val="22"/>
    <w:uiPriority w:val="99"/>
    <w:locked/>
    <w:rsid w:val="005A4829"/>
    <w:rPr>
      <w:rFonts w:ascii="Arial Unicode MS" w:eastAsia="Times New Roman" w:cs="Arial Unicode MS"/>
      <w:b/>
      <w:bCs/>
      <w:sz w:val="29"/>
      <w:szCs w:val="29"/>
      <w:shd w:val="clear" w:color="auto" w:fill="FFFFFF"/>
    </w:rPr>
  </w:style>
  <w:style w:type="character" w:customStyle="1" w:styleId="214pt">
    <w:name w:val="Заголовок №2 + 14 pt"/>
    <w:aliases w:val="Не полужирный"/>
    <w:basedOn w:val="21"/>
    <w:uiPriority w:val="99"/>
    <w:rsid w:val="005A4829"/>
    <w:rPr>
      <w:sz w:val="28"/>
      <w:szCs w:val="28"/>
    </w:rPr>
  </w:style>
  <w:style w:type="paragraph" w:customStyle="1" w:styleId="22">
    <w:name w:val="Заголовок №2"/>
    <w:basedOn w:val="Normal"/>
    <w:link w:val="21"/>
    <w:uiPriority w:val="99"/>
    <w:rsid w:val="005A4829"/>
    <w:pPr>
      <w:widowControl w:val="0"/>
      <w:shd w:val="clear" w:color="auto" w:fill="FFFFFF"/>
      <w:spacing w:after="300" w:line="338" w:lineRule="exact"/>
      <w:jc w:val="both"/>
      <w:outlineLvl w:val="1"/>
    </w:pPr>
    <w:rPr>
      <w:rFonts w:ascii="Arial Unicode MS" w:hAnsi="Calibri" w:cs="Arial Unicode MS"/>
      <w:b/>
      <w:bCs/>
      <w:sz w:val="29"/>
      <w:szCs w:val="29"/>
      <w:lang w:eastAsia="en-US"/>
    </w:rPr>
  </w:style>
  <w:style w:type="character" w:customStyle="1" w:styleId="13">
    <w:name w:val="Основной текст + 13"/>
    <w:aliases w:val="5 pt1"/>
    <w:basedOn w:val="BodyTextChar"/>
    <w:uiPriority w:val="99"/>
    <w:rsid w:val="005A4829"/>
    <w:rPr>
      <w:sz w:val="27"/>
      <w:szCs w:val="27"/>
      <w:u w:val="none"/>
    </w:rPr>
  </w:style>
  <w:style w:type="character" w:customStyle="1" w:styleId="13pt">
    <w:name w:val="Основной текст + 13 pt"/>
    <w:aliases w:val="Полужирный1"/>
    <w:basedOn w:val="BodyTextChar"/>
    <w:uiPriority w:val="99"/>
    <w:rsid w:val="005A4829"/>
    <w:rPr>
      <w:b/>
      <w:bCs/>
      <w:sz w:val="26"/>
      <w:szCs w:val="26"/>
      <w:u w:val="none"/>
    </w:rPr>
  </w:style>
  <w:style w:type="character" w:customStyle="1" w:styleId="a0">
    <w:name w:val="Колонтитул_"/>
    <w:basedOn w:val="DefaultParagraphFont"/>
    <w:link w:val="11"/>
    <w:uiPriority w:val="99"/>
    <w:locked/>
    <w:rsid w:val="005A4829"/>
    <w:rPr>
      <w:rFonts w:ascii="Arial Unicode MS" w:eastAsia="Times New Roman" w:cs="Arial Unicode MS"/>
      <w:b/>
      <w:bCs/>
      <w:sz w:val="27"/>
      <w:szCs w:val="27"/>
      <w:shd w:val="clear" w:color="auto" w:fill="FFFFFF"/>
    </w:rPr>
  </w:style>
  <w:style w:type="character" w:customStyle="1" w:styleId="a1">
    <w:name w:val="Колонтитул"/>
    <w:basedOn w:val="a0"/>
    <w:uiPriority w:val="99"/>
    <w:rsid w:val="005A4829"/>
  </w:style>
  <w:style w:type="paragraph" w:customStyle="1" w:styleId="11">
    <w:name w:val="Колонтитул1"/>
    <w:basedOn w:val="Normal"/>
    <w:link w:val="a0"/>
    <w:uiPriority w:val="99"/>
    <w:rsid w:val="005A4829"/>
    <w:pPr>
      <w:widowControl w:val="0"/>
      <w:shd w:val="clear" w:color="auto" w:fill="FFFFFF"/>
      <w:spacing w:line="240" w:lineRule="atLeast"/>
    </w:pPr>
    <w:rPr>
      <w:rFonts w:ascii="Arial Unicode MS" w:hAnsi="Calibri" w:cs="Arial Unicode MS"/>
      <w:b/>
      <w:bCs/>
      <w:sz w:val="27"/>
      <w:szCs w:val="27"/>
      <w:lang w:eastAsia="en-US"/>
    </w:rPr>
  </w:style>
  <w:style w:type="character" w:customStyle="1" w:styleId="2Exact">
    <w:name w:val="Основной текст (2) Exact"/>
    <w:basedOn w:val="DefaultParagraphFont"/>
    <w:uiPriority w:val="99"/>
    <w:rsid w:val="005A4829"/>
    <w:rPr>
      <w:rFonts w:ascii="Arial Unicode MS" w:eastAsia="Times New Roman" w:cs="Arial Unicode MS"/>
      <w:b/>
      <w:bCs/>
      <w:spacing w:val="1"/>
      <w:sz w:val="26"/>
      <w:szCs w:val="26"/>
      <w:u w:val="none"/>
    </w:rPr>
  </w:style>
  <w:style w:type="character" w:customStyle="1" w:styleId="2Exact1">
    <w:name w:val="Основной текст (2) Exact1"/>
    <w:basedOn w:val="2"/>
    <w:uiPriority w:val="99"/>
    <w:rsid w:val="005A4829"/>
    <w:rPr>
      <w:rFonts w:ascii="Times New Roman" w:hAnsi="Times New Roman" w:cs="Times New Roman"/>
      <w:spacing w:val="5"/>
      <w:sz w:val="19"/>
      <w:szCs w:val="19"/>
      <w:u w:val="single"/>
    </w:rPr>
  </w:style>
  <w:style w:type="character" w:customStyle="1" w:styleId="Exact">
    <w:name w:val="Основной текст Exact"/>
    <w:basedOn w:val="DefaultParagraphFont"/>
    <w:uiPriority w:val="99"/>
    <w:rsid w:val="005A4829"/>
    <w:rPr>
      <w:rFonts w:ascii="Times New Roman" w:hAnsi="Times New Roman" w:cs="Times New Roman"/>
      <w:spacing w:val="4"/>
      <w:sz w:val="19"/>
      <w:szCs w:val="19"/>
      <w:u w:val="none"/>
    </w:rPr>
  </w:style>
  <w:style w:type="character" w:customStyle="1" w:styleId="23">
    <w:name w:val="Основной текст (2) + Не полужирный"/>
    <w:basedOn w:val="2"/>
    <w:uiPriority w:val="99"/>
    <w:rsid w:val="005A4829"/>
    <w:rPr>
      <w:rFonts w:ascii="Times New Roman" w:hAnsi="Times New Roman" w:cs="Times New Roman"/>
      <w:sz w:val="22"/>
      <w:szCs w:val="22"/>
      <w:u w:val="none"/>
    </w:rPr>
  </w:style>
  <w:style w:type="character" w:customStyle="1" w:styleId="Exact1">
    <w:name w:val="Основной текст Exact1"/>
    <w:basedOn w:val="BodyTextChar"/>
    <w:uiPriority w:val="99"/>
    <w:rsid w:val="005A4829"/>
    <w:rPr>
      <w:rFonts w:ascii="Times New Roman" w:hAnsi="Times New Roman" w:cs="Times New Roman"/>
      <w:spacing w:val="4"/>
      <w:sz w:val="19"/>
      <w:szCs w:val="19"/>
      <w:u w:val="single"/>
    </w:rPr>
  </w:style>
  <w:style w:type="character" w:customStyle="1" w:styleId="24">
    <w:name w:val="Основной текст + Полужирный2"/>
    <w:aliases w:val="Интервал 0 pt Exact"/>
    <w:basedOn w:val="BodyTextChar"/>
    <w:uiPriority w:val="99"/>
    <w:rsid w:val="005A4829"/>
    <w:rPr>
      <w:rFonts w:ascii="Times New Roman" w:hAnsi="Times New Roman" w:cs="Times New Roman"/>
      <w:b/>
      <w:bCs/>
      <w:spacing w:val="5"/>
      <w:sz w:val="19"/>
      <w:szCs w:val="19"/>
      <w:u w:val="none"/>
    </w:rPr>
  </w:style>
  <w:style w:type="character" w:customStyle="1" w:styleId="a2">
    <w:name w:val="Основной текст + Полужирный"/>
    <w:basedOn w:val="BodyTextChar"/>
    <w:uiPriority w:val="99"/>
    <w:rsid w:val="005A4829"/>
    <w:rPr>
      <w:rFonts w:ascii="Times New Roman" w:hAnsi="Times New Roman" w:cs="Times New Roman"/>
      <w:b/>
      <w:bCs/>
      <w:sz w:val="22"/>
      <w:szCs w:val="22"/>
      <w:u w:val="none"/>
    </w:rPr>
  </w:style>
  <w:style w:type="paragraph" w:styleId="ListParagraph">
    <w:name w:val="List Paragraph"/>
    <w:basedOn w:val="Normal"/>
    <w:uiPriority w:val="99"/>
    <w:qFormat/>
    <w:rsid w:val="005A4829"/>
    <w:pPr>
      <w:ind w:left="720"/>
    </w:pPr>
  </w:style>
  <w:style w:type="paragraph" w:styleId="BalloonText">
    <w:name w:val="Balloon Text"/>
    <w:basedOn w:val="Normal"/>
    <w:link w:val="BalloonTextChar"/>
    <w:uiPriority w:val="99"/>
    <w:semiHidden/>
    <w:rsid w:val="005A4829"/>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A4829"/>
    <w:rPr>
      <w:rFonts w:ascii="Tahoma" w:hAnsi="Tahoma" w:cs="Tahoma"/>
      <w:sz w:val="16"/>
      <w:szCs w:val="16"/>
      <w:lang w:eastAsia="ru-RU"/>
    </w:rPr>
  </w:style>
  <w:style w:type="character" w:customStyle="1" w:styleId="a3">
    <w:name w:val="Основной текст_"/>
    <w:basedOn w:val="DefaultParagraphFont"/>
    <w:link w:val="12"/>
    <w:uiPriority w:val="99"/>
    <w:locked/>
    <w:rsid w:val="005A4829"/>
    <w:rPr>
      <w:rFonts w:ascii="Times New Roman" w:hAnsi="Times New Roman" w:cs="Times New Roman"/>
      <w:sz w:val="21"/>
      <w:szCs w:val="21"/>
      <w:shd w:val="clear" w:color="auto" w:fill="FFFFFF"/>
    </w:rPr>
  </w:style>
  <w:style w:type="paragraph" w:customStyle="1" w:styleId="12">
    <w:name w:val="Основной текст1"/>
    <w:basedOn w:val="Normal"/>
    <w:link w:val="a3"/>
    <w:uiPriority w:val="99"/>
    <w:rsid w:val="005A4829"/>
    <w:pPr>
      <w:widowControl w:val="0"/>
      <w:shd w:val="clear" w:color="auto" w:fill="FFFFFF"/>
      <w:spacing w:line="269" w:lineRule="exact"/>
      <w:ind w:hanging="340"/>
    </w:pPr>
    <w:rPr>
      <w:sz w:val="21"/>
      <w:szCs w:val="21"/>
      <w:lang w:eastAsia="en-US"/>
    </w:rPr>
  </w:style>
  <w:style w:type="character" w:customStyle="1" w:styleId="25">
    <w:name w:val="Подпись к таблице (2)_"/>
    <w:basedOn w:val="DefaultParagraphFont"/>
    <w:link w:val="26"/>
    <w:uiPriority w:val="99"/>
    <w:locked/>
    <w:rsid w:val="005A4829"/>
    <w:rPr>
      <w:rFonts w:ascii="Times New Roman" w:hAnsi="Times New Roman" w:cs="Times New Roman"/>
      <w:b/>
      <w:bCs/>
      <w:sz w:val="21"/>
      <w:szCs w:val="21"/>
      <w:shd w:val="clear" w:color="auto" w:fill="FFFFFF"/>
    </w:rPr>
  </w:style>
  <w:style w:type="paragraph" w:customStyle="1" w:styleId="26">
    <w:name w:val="Подпись к таблице (2)"/>
    <w:basedOn w:val="Normal"/>
    <w:link w:val="25"/>
    <w:uiPriority w:val="99"/>
    <w:rsid w:val="005A4829"/>
    <w:pPr>
      <w:widowControl w:val="0"/>
      <w:shd w:val="clear" w:color="auto" w:fill="FFFFFF"/>
      <w:spacing w:line="437" w:lineRule="exact"/>
      <w:jc w:val="center"/>
    </w:pPr>
    <w:rPr>
      <w:b/>
      <w:bCs/>
      <w:sz w:val="21"/>
      <w:szCs w:val="21"/>
      <w:lang w:eastAsia="en-US"/>
    </w:rPr>
  </w:style>
  <w:style w:type="character" w:customStyle="1" w:styleId="LucidaSansUnicode">
    <w:name w:val="Основной текст + Lucida Sans Unicode"/>
    <w:aliases w:val="10 pt,Интервал 0 pt"/>
    <w:basedOn w:val="a3"/>
    <w:uiPriority w:val="99"/>
    <w:rsid w:val="005A4829"/>
    <w:rPr>
      <w:rFonts w:ascii="Lucida Sans Unicode" w:eastAsia="Times New Roman" w:hAnsi="Lucida Sans Unicode" w:cs="Lucida Sans Unicode"/>
      <w:color w:val="000000"/>
      <w:spacing w:val="-10"/>
      <w:w w:val="100"/>
      <w:position w:val="0"/>
      <w:sz w:val="20"/>
      <w:szCs w:val="20"/>
      <w:u w:val="none"/>
      <w:lang w:val="ru-RU"/>
    </w:rPr>
  </w:style>
  <w:style w:type="paragraph" w:customStyle="1" w:styleId="4">
    <w:name w:val="Основной текст4"/>
    <w:basedOn w:val="Normal"/>
    <w:uiPriority w:val="99"/>
    <w:rsid w:val="005A4829"/>
    <w:pPr>
      <w:widowControl w:val="0"/>
      <w:shd w:val="clear" w:color="auto" w:fill="FFFFFF"/>
      <w:spacing w:line="278" w:lineRule="exact"/>
      <w:ind w:hanging="1980"/>
      <w:jc w:val="both"/>
    </w:pPr>
    <w:rPr>
      <w:color w:val="000000"/>
      <w:sz w:val="21"/>
      <w:szCs w:val="21"/>
    </w:rPr>
  </w:style>
  <w:style w:type="character" w:customStyle="1" w:styleId="2Exact0">
    <w:name w:val="Подпись к таблице (2) Exact"/>
    <w:basedOn w:val="DefaultParagraphFont"/>
    <w:uiPriority w:val="99"/>
    <w:rsid w:val="005A4829"/>
    <w:rPr>
      <w:rFonts w:ascii="Times New Roman" w:hAnsi="Times New Roman" w:cs="Times New Roman"/>
      <w:b/>
      <w:bCs/>
      <w:spacing w:val="6"/>
      <w:sz w:val="18"/>
      <w:szCs w:val="18"/>
      <w:u w:val="none"/>
    </w:rPr>
  </w:style>
  <w:style w:type="character" w:customStyle="1" w:styleId="27">
    <w:name w:val="Подпись к картинке (2)_"/>
    <w:basedOn w:val="DefaultParagraphFont"/>
    <w:link w:val="28"/>
    <w:uiPriority w:val="99"/>
    <w:locked/>
    <w:rsid w:val="005A4829"/>
    <w:rPr>
      <w:rFonts w:ascii="Arial" w:eastAsia="Times New Roman" w:hAnsi="Arial" w:cs="Arial"/>
      <w:sz w:val="28"/>
      <w:szCs w:val="28"/>
      <w:shd w:val="clear" w:color="auto" w:fill="FFFFFF"/>
    </w:rPr>
  </w:style>
  <w:style w:type="paragraph" w:customStyle="1" w:styleId="28">
    <w:name w:val="Подпись к картинке (2)"/>
    <w:basedOn w:val="Normal"/>
    <w:link w:val="27"/>
    <w:uiPriority w:val="99"/>
    <w:rsid w:val="005A4829"/>
    <w:pPr>
      <w:widowControl w:val="0"/>
      <w:shd w:val="clear" w:color="auto" w:fill="FFFFFF"/>
      <w:spacing w:line="240" w:lineRule="atLeast"/>
    </w:pPr>
    <w:rPr>
      <w:rFonts w:ascii="Arial" w:eastAsia="Calibri" w:hAnsi="Arial" w:cs="Arial"/>
      <w:sz w:val="28"/>
      <w:szCs w:val="28"/>
      <w:lang w:eastAsia="en-US"/>
    </w:rPr>
  </w:style>
  <w:style w:type="character" w:customStyle="1" w:styleId="a4">
    <w:name w:val="Подпись к картинке_"/>
    <w:basedOn w:val="DefaultParagraphFont"/>
    <w:link w:val="a5"/>
    <w:uiPriority w:val="99"/>
    <w:locked/>
    <w:rsid w:val="005A4829"/>
    <w:rPr>
      <w:rFonts w:ascii="Arial" w:eastAsia="Times New Roman" w:hAnsi="Arial" w:cs="Arial"/>
      <w:b/>
      <w:bCs/>
      <w:sz w:val="28"/>
      <w:szCs w:val="28"/>
      <w:shd w:val="clear" w:color="auto" w:fill="FFFFFF"/>
    </w:rPr>
  </w:style>
  <w:style w:type="paragraph" w:customStyle="1" w:styleId="a5">
    <w:name w:val="Подпись к картинке"/>
    <w:basedOn w:val="Normal"/>
    <w:link w:val="a4"/>
    <w:uiPriority w:val="99"/>
    <w:rsid w:val="005A4829"/>
    <w:pPr>
      <w:widowControl w:val="0"/>
      <w:shd w:val="clear" w:color="auto" w:fill="FFFFFF"/>
      <w:spacing w:line="360" w:lineRule="exact"/>
    </w:pPr>
    <w:rPr>
      <w:rFonts w:ascii="Arial" w:eastAsia="Calibri" w:hAnsi="Arial" w:cs="Arial"/>
      <w:b/>
      <w:bCs/>
      <w:sz w:val="28"/>
      <w:szCs w:val="28"/>
      <w:lang w:eastAsia="en-US"/>
    </w:rPr>
  </w:style>
  <w:style w:type="character" w:customStyle="1" w:styleId="141">
    <w:name w:val="Основной текст + 141"/>
    <w:aliases w:val="5 pt20,Полужирный18"/>
    <w:basedOn w:val="a3"/>
    <w:uiPriority w:val="99"/>
    <w:rsid w:val="005A4829"/>
    <w:rPr>
      <w:rFonts w:ascii="Arial" w:eastAsia="Times New Roman" w:hAnsi="Arial" w:cs="Arial"/>
      <w:b/>
      <w:bCs/>
      <w:color w:val="000000"/>
      <w:spacing w:val="0"/>
      <w:w w:val="100"/>
      <w:position w:val="0"/>
      <w:sz w:val="29"/>
      <w:szCs w:val="29"/>
      <w:u w:val="none"/>
      <w:lang w:val="ru-RU"/>
    </w:rPr>
  </w:style>
  <w:style w:type="character" w:customStyle="1" w:styleId="NoSpacingChar">
    <w:name w:val="No Spacing Char"/>
    <w:basedOn w:val="DefaultParagraphFont"/>
    <w:link w:val="NoSpacing"/>
    <w:uiPriority w:val="99"/>
    <w:locked/>
    <w:rsid w:val="005A4829"/>
    <w:rPr>
      <w:rFonts w:ascii="Courier New" w:hAnsi="Courier New" w:cs="Courier New"/>
      <w:color w:val="000000"/>
      <w:sz w:val="24"/>
      <w:szCs w:val="24"/>
      <w:lang w:val="ru-RU" w:eastAsia="ru-RU"/>
    </w:rPr>
  </w:style>
  <w:style w:type="character" w:customStyle="1" w:styleId="3">
    <w:name w:val="Основной текст (3)_"/>
    <w:basedOn w:val="DefaultParagraphFont"/>
    <w:link w:val="30"/>
    <w:uiPriority w:val="99"/>
    <w:locked/>
    <w:rsid w:val="005A4829"/>
    <w:rPr>
      <w:rFonts w:ascii="Lucida Sans Unicode" w:eastAsia="Times New Roman" w:hAnsi="Lucida Sans Unicode" w:cs="Lucida Sans Unicode"/>
      <w:sz w:val="8"/>
      <w:szCs w:val="8"/>
      <w:shd w:val="clear" w:color="auto" w:fill="FFFFFF"/>
    </w:rPr>
  </w:style>
  <w:style w:type="paragraph" w:customStyle="1" w:styleId="30">
    <w:name w:val="Основной текст (3)"/>
    <w:basedOn w:val="Normal"/>
    <w:link w:val="3"/>
    <w:uiPriority w:val="99"/>
    <w:rsid w:val="005A4829"/>
    <w:pPr>
      <w:widowControl w:val="0"/>
      <w:shd w:val="clear" w:color="auto" w:fill="FFFFFF"/>
      <w:spacing w:after="60" w:line="240" w:lineRule="atLeast"/>
    </w:pPr>
    <w:rPr>
      <w:rFonts w:ascii="Lucida Sans Unicode" w:eastAsia="Calibri" w:hAnsi="Lucida Sans Unicode" w:cs="Lucida Sans Unicode"/>
      <w:sz w:val="8"/>
      <w:szCs w:val="8"/>
      <w:lang w:eastAsia="en-US"/>
    </w:rPr>
  </w:style>
  <w:style w:type="character" w:customStyle="1" w:styleId="40">
    <w:name w:val="Основной текст (4)_"/>
    <w:basedOn w:val="DefaultParagraphFont"/>
    <w:link w:val="41"/>
    <w:uiPriority w:val="99"/>
    <w:locked/>
    <w:rsid w:val="005A4829"/>
    <w:rPr>
      <w:rFonts w:ascii="Arial" w:eastAsia="Times New Roman" w:hAnsi="Arial" w:cs="Arial"/>
      <w:b/>
      <w:bCs/>
      <w:sz w:val="28"/>
      <w:szCs w:val="28"/>
      <w:shd w:val="clear" w:color="auto" w:fill="FFFFFF"/>
    </w:rPr>
  </w:style>
  <w:style w:type="paragraph" w:customStyle="1" w:styleId="41">
    <w:name w:val="Основной текст (4)"/>
    <w:basedOn w:val="Normal"/>
    <w:link w:val="40"/>
    <w:uiPriority w:val="99"/>
    <w:rsid w:val="005A4829"/>
    <w:pPr>
      <w:widowControl w:val="0"/>
      <w:shd w:val="clear" w:color="auto" w:fill="FFFFFF"/>
      <w:spacing w:after="180" w:line="240" w:lineRule="atLeast"/>
    </w:pPr>
    <w:rPr>
      <w:rFonts w:ascii="Arial" w:eastAsia="Calibri" w:hAnsi="Arial" w:cs="Arial"/>
      <w:b/>
      <w:bCs/>
      <w:sz w:val="28"/>
      <w:szCs w:val="28"/>
      <w:lang w:eastAsia="en-US"/>
    </w:rPr>
  </w:style>
  <w:style w:type="character" w:customStyle="1" w:styleId="42">
    <w:name w:val="Основной текст (4) + Не полужирный"/>
    <w:basedOn w:val="40"/>
    <w:uiPriority w:val="99"/>
    <w:rsid w:val="005A4829"/>
    <w:rPr>
      <w:color w:val="000000"/>
      <w:spacing w:val="0"/>
      <w:w w:val="100"/>
      <w:position w:val="0"/>
      <w:u w:val="none"/>
      <w:lang w:val="ru-RU"/>
    </w:rPr>
  </w:style>
  <w:style w:type="character" w:customStyle="1" w:styleId="120">
    <w:name w:val="Основной текст + 12"/>
    <w:aliases w:val="5 pt19,Полужирный17"/>
    <w:basedOn w:val="a3"/>
    <w:uiPriority w:val="99"/>
    <w:rsid w:val="005A4829"/>
    <w:rPr>
      <w:rFonts w:ascii="Arial" w:eastAsia="Times New Roman" w:hAnsi="Arial" w:cs="Arial"/>
      <w:b/>
      <w:bCs/>
      <w:color w:val="000000"/>
      <w:spacing w:val="0"/>
      <w:w w:val="100"/>
      <w:position w:val="0"/>
      <w:sz w:val="25"/>
      <w:szCs w:val="25"/>
      <w:u w:val="none"/>
      <w:lang w:val="ru-RU"/>
    </w:rPr>
  </w:style>
  <w:style w:type="character" w:customStyle="1" w:styleId="5pt">
    <w:name w:val="Основной текст + 5 pt"/>
    <w:aliases w:val="Полужирный16"/>
    <w:basedOn w:val="a3"/>
    <w:uiPriority w:val="99"/>
    <w:rsid w:val="005A4829"/>
    <w:rPr>
      <w:rFonts w:ascii="Arial" w:eastAsia="Times New Roman" w:hAnsi="Arial" w:cs="Arial"/>
      <w:b/>
      <w:bCs/>
      <w:color w:val="000000"/>
      <w:spacing w:val="0"/>
      <w:w w:val="100"/>
      <w:position w:val="0"/>
      <w:sz w:val="10"/>
      <w:szCs w:val="10"/>
      <w:u w:val="none"/>
      <w:lang w:val="ru-RU"/>
    </w:rPr>
  </w:style>
  <w:style w:type="character" w:customStyle="1" w:styleId="12pt">
    <w:name w:val="Основной текст + 12 pt"/>
    <w:aliases w:val="Полужирный15"/>
    <w:basedOn w:val="a3"/>
    <w:uiPriority w:val="99"/>
    <w:rsid w:val="005A4829"/>
    <w:rPr>
      <w:rFonts w:ascii="Arial" w:eastAsia="Times New Roman" w:hAnsi="Arial" w:cs="Arial"/>
      <w:b/>
      <w:bCs/>
      <w:color w:val="000000"/>
      <w:spacing w:val="0"/>
      <w:w w:val="100"/>
      <w:position w:val="0"/>
      <w:sz w:val="24"/>
      <w:szCs w:val="24"/>
      <w:u w:val="none"/>
      <w:lang w:val="ru-RU"/>
    </w:rPr>
  </w:style>
  <w:style w:type="character" w:customStyle="1" w:styleId="5">
    <w:name w:val="Основной текст (5)_"/>
    <w:basedOn w:val="DefaultParagraphFont"/>
    <w:link w:val="50"/>
    <w:uiPriority w:val="99"/>
    <w:locked/>
    <w:rsid w:val="005A4829"/>
    <w:rPr>
      <w:rFonts w:ascii="Arial" w:eastAsia="Times New Roman" w:hAnsi="Arial" w:cs="Arial"/>
      <w:b/>
      <w:bCs/>
      <w:shd w:val="clear" w:color="auto" w:fill="FFFFFF"/>
    </w:rPr>
  </w:style>
  <w:style w:type="character" w:customStyle="1" w:styleId="513">
    <w:name w:val="Основной текст (5) + 13"/>
    <w:aliases w:val="5 pt18,Не полужирный5"/>
    <w:basedOn w:val="5"/>
    <w:uiPriority w:val="99"/>
    <w:rsid w:val="005A4829"/>
    <w:rPr>
      <w:color w:val="000000"/>
      <w:spacing w:val="0"/>
      <w:w w:val="100"/>
      <w:position w:val="0"/>
      <w:sz w:val="27"/>
      <w:szCs w:val="27"/>
      <w:lang w:val="en-US"/>
    </w:rPr>
  </w:style>
  <w:style w:type="paragraph" w:customStyle="1" w:styleId="50">
    <w:name w:val="Основной текст (5)"/>
    <w:basedOn w:val="Normal"/>
    <w:link w:val="5"/>
    <w:uiPriority w:val="99"/>
    <w:rsid w:val="005A4829"/>
    <w:pPr>
      <w:widowControl w:val="0"/>
      <w:shd w:val="clear" w:color="auto" w:fill="FFFFFF"/>
      <w:spacing w:before="120" w:line="346" w:lineRule="exact"/>
    </w:pPr>
    <w:rPr>
      <w:rFonts w:ascii="Arial" w:eastAsia="Calibri" w:hAnsi="Arial" w:cs="Arial"/>
      <w:b/>
      <w:bCs/>
      <w:sz w:val="22"/>
      <w:szCs w:val="22"/>
      <w:lang w:eastAsia="en-US"/>
    </w:rPr>
  </w:style>
  <w:style w:type="character" w:customStyle="1" w:styleId="51">
    <w:name w:val="Основной текст (5) + Малые прописные"/>
    <w:basedOn w:val="5"/>
    <w:uiPriority w:val="99"/>
    <w:rsid w:val="005A4829"/>
    <w:rPr>
      <w:smallCaps/>
      <w:color w:val="000000"/>
      <w:spacing w:val="0"/>
      <w:w w:val="100"/>
      <w:position w:val="0"/>
      <w:sz w:val="24"/>
      <w:szCs w:val="24"/>
      <w:u w:val="none"/>
      <w:lang w:val="ru-RU"/>
    </w:rPr>
  </w:style>
  <w:style w:type="character" w:customStyle="1" w:styleId="110">
    <w:name w:val="Основной текст + 11"/>
    <w:aliases w:val="5 pt17,Полужирный14"/>
    <w:basedOn w:val="a3"/>
    <w:uiPriority w:val="99"/>
    <w:rsid w:val="005A4829"/>
    <w:rPr>
      <w:rFonts w:ascii="Arial" w:eastAsia="Times New Roman" w:hAnsi="Arial" w:cs="Arial"/>
      <w:b/>
      <w:bCs/>
      <w:color w:val="000000"/>
      <w:spacing w:val="0"/>
      <w:w w:val="100"/>
      <w:position w:val="0"/>
      <w:sz w:val="23"/>
      <w:szCs w:val="23"/>
      <w:u w:val="none"/>
      <w:lang w:val="ru-RU"/>
    </w:rPr>
  </w:style>
  <w:style w:type="character" w:customStyle="1" w:styleId="14pt">
    <w:name w:val="Основной текст + 14 pt"/>
    <w:basedOn w:val="a3"/>
    <w:uiPriority w:val="99"/>
    <w:rsid w:val="005A4829"/>
    <w:rPr>
      <w:rFonts w:ascii="Arial" w:eastAsia="Times New Roman" w:hAnsi="Arial" w:cs="Arial"/>
      <w:color w:val="000000"/>
      <w:spacing w:val="0"/>
      <w:w w:val="100"/>
      <w:position w:val="0"/>
      <w:sz w:val="28"/>
      <w:szCs w:val="28"/>
      <w:u w:val="none"/>
      <w:lang w:val="ru-RU"/>
    </w:rPr>
  </w:style>
  <w:style w:type="character" w:customStyle="1" w:styleId="134">
    <w:name w:val="Основной текст + 134"/>
    <w:aliases w:val="5 pt16,Интервал 0 pt Exact10"/>
    <w:basedOn w:val="a3"/>
    <w:uiPriority w:val="99"/>
    <w:rsid w:val="005A4829"/>
    <w:rPr>
      <w:rFonts w:ascii="Arial" w:eastAsia="Times New Roman" w:hAnsi="Arial" w:cs="Arial"/>
      <w:color w:val="000000"/>
      <w:spacing w:val="3"/>
      <w:w w:val="100"/>
      <w:position w:val="0"/>
      <w:sz w:val="27"/>
      <w:szCs w:val="27"/>
      <w:u w:val="none"/>
      <w:lang w:val="ru-RU"/>
    </w:rPr>
  </w:style>
  <w:style w:type="character" w:customStyle="1" w:styleId="12pt3">
    <w:name w:val="Основной текст + 12 pt3"/>
    <w:aliases w:val="Полужирный13,Интервал 0 pt Exact9"/>
    <w:basedOn w:val="a3"/>
    <w:uiPriority w:val="99"/>
    <w:rsid w:val="005A4829"/>
    <w:rPr>
      <w:rFonts w:ascii="Arial" w:eastAsia="Times New Roman" w:hAnsi="Arial" w:cs="Arial"/>
      <w:b/>
      <w:bCs/>
      <w:color w:val="000000"/>
      <w:spacing w:val="17"/>
      <w:w w:val="100"/>
      <w:position w:val="0"/>
      <w:sz w:val="24"/>
      <w:szCs w:val="24"/>
      <w:u w:val="none"/>
      <w:lang w:val="ru-RU"/>
    </w:rPr>
  </w:style>
  <w:style w:type="character" w:customStyle="1" w:styleId="2Exact2">
    <w:name w:val="Подпись к картинке (2) Exact"/>
    <w:basedOn w:val="DefaultParagraphFont"/>
    <w:uiPriority w:val="99"/>
    <w:rsid w:val="005A4829"/>
    <w:rPr>
      <w:rFonts w:ascii="Arial" w:eastAsia="Times New Roman" w:hAnsi="Arial" w:cs="Arial"/>
      <w:b/>
      <w:bCs/>
      <w:spacing w:val="5"/>
      <w:sz w:val="26"/>
      <w:szCs w:val="26"/>
      <w:u w:val="none"/>
    </w:rPr>
  </w:style>
  <w:style w:type="character" w:customStyle="1" w:styleId="213pt">
    <w:name w:val="Основной текст (2) + 13 pt"/>
    <w:aliases w:val="Интервал 0 pt Exact8"/>
    <w:basedOn w:val="2"/>
    <w:uiPriority w:val="99"/>
    <w:rsid w:val="005A4829"/>
    <w:rPr>
      <w:rFonts w:ascii="Arial" w:hAnsi="Arial" w:cs="Arial"/>
      <w:color w:val="000000"/>
      <w:spacing w:val="5"/>
      <w:w w:val="100"/>
      <w:position w:val="0"/>
      <w:sz w:val="26"/>
      <w:szCs w:val="26"/>
      <w:u w:val="none"/>
      <w:lang w:val="ru-RU"/>
    </w:rPr>
  </w:style>
  <w:style w:type="table" w:styleId="TableGrid">
    <w:name w:val="Table Grid"/>
    <w:basedOn w:val="TableNormal"/>
    <w:uiPriority w:val="99"/>
    <w:rsid w:val="005A4829"/>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pt">
    <w:name w:val="Основной текст + 11 pt"/>
    <w:aliases w:val="Интервал 0 pt4"/>
    <w:basedOn w:val="a3"/>
    <w:uiPriority w:val="99"/>
    <w:rsid w:val="005A4829"/>
    <w:rPr>
      <w:rFonts w:ascii="Arial" w:eastAsia="Times New Roman" w:hAnsi="Arial" w:cs="Arial"/>
      <w:color w:val="000000"/>
      <w:spacing w:val="10"/>
      <w:w w:val="100"/>
      <w:position w:val="0"/>
      <w:sz w:val="22"/>
      <w:szCs w:val="22"/>
      <w:u w:val="none"/>
      <w:lang w:val="en-US"/>
    </w:rPr>
  </w:style>
  <w:style w:type="character" w:customStyle="1" w:styleId="4Exact">
    <w:name w:val="Подпись к картинке (4) Exact"/>
    <w:basedOn w:val="DefaultParagraphFont"/>
    <w:link w:val="43"/>
    <w:uiPriority w:val="99"/>
    <w:locked/>
    <w:rsid w:val="005A4829"/>
    <w:rPr>
      <w:rFonts w:ascii="Arial" w:eastAsia="Times New Roman" w:hAnsi="Arial" w:cs="Arial"/>
      <w:b/>
      <w:bCs/>
      <w:spacing w:val="3"/>
      <w:sz w:val="27"/>
      <w:szCs w:val="27"/>
      <w:shd w:val="clear" w:color="auto" w:fill="FFFFFF"/>
    </w:rPr>
  </w:style>
  <w:style w:type="character" w:customStyle="1" w:styleId="412pt">
    <w:name w:val="Подпись к картинке (4) + 12 pt"/>
    <w:aliases w:val="Интервал 0 pt Exact7"/>
    <w:basedOn w:val="4Exact"/>
    <w:uiPriority w:val="99"/>
    <w:rsid w:val="005A4829"/>
    <w:rPr>
      <w:color w:val="000000"/>
      <w:spacing w:val="6"/>
      <w:w w:val="100"/>
      <w:position w:val="0"/>
      <w:sz w:val="24"/>
      <w:szCs w:val="24"/>
      <w:lang w:val="ru-RU"/>
    </w:rPr>
  </w:style>
  <w:style w:type="paragraph" w:customStyle="1" w:styleId="43">
    <w:name w:val="Подпись к картинке (4)"/>
    <w:basedOn w:val="Normal"/>
    <w:link w:val="4Exact"/>
    <w:uiPriority w:val="99"/>
    <w:rsid w:val="005A4829"/>
    <w:pPr>
      <w:widowControl w:val="0"/>
      <w:shd w:val="clear" w:color="auto" w:fill="FFFFFF"/>
      <w:spacing w:line="240" w:lineRule="atLeast"/>
    </w:pPr>
    <w:rPr>
      <w:rFonts w:ascii="Arial" w:eastAsia="Calibri" w:hAnsi="Arial" w:cs="Arial"/>
      <w:b/>
      <w:bCs/>
      <w:spacing w:val="3"/>
      <w:sz w:val="27"/>
      <w:szCs w:val="27"/>
      <w:lang w:eastAsia="en-US"/>
    </w:rPr>
  </w:style>
  <w:style w:type="character" w:customStyle="1" w:styleId="213">
    <w:name w:val="Основной текст (2) + 13"/>
    <w:aliases w:val="5 pt15"/>
    <w:basedOn w:val="2"/>
    <w:uiPriority w:val="99"/>
    <w:rsid w:val="005A4829"/>
    <w:rPr>
      <w:rFonts w:ascii="Arial" w:hAnsi="Arial" w:cs="Arial"/>
      <w:color w:val="000000"/>
      <w:spacing w:val="0"/>
      <w:w w:val="100"/>
      <w:position w:val="0"/>
      <w:sz w:val="27"/>
      <w:szCs w:val="27"/>
      <w:u w:val="none"/>
      <w:lang w:val="ru-RU"/>
    </w:rPr>
  </w:style>
  <w:style w:type="character" w:customStyle="1" w:styleId="133">
    <w:name w:val="Основной текст + 133"/>
    <w:aliases w:val="5 pt14,Полужирный12"/>
    <w:basedOn w:val="a3"/>
    <w:uiPriority w:val="99"/>
    <w:rsid w:val="005A4829"/>
    <w:rPr>
      <w:rFonts w:ascii="Arial" w:eastAsia="Times New Roman" w:hAnsi="Arial" w:cs="Arial"/>
      <w:b/>
      <w:bCs/>
      <w:color w:val="000000"/>
      <w:spacing w:val="0"/>
      <w:w w:val="100"/>
      <w:position w:val="0"/>
      <w:sz w:val="27"/>
      <w:szCs w:val="27"/>
      <w:u w:val="none"/>
      <w:lang w:val="ru-RU"/>
    </w:rPr>
  </w:style>
  <w:style w:type="character" w:customStyle="1" w:styleId="Exact0">
    <w:name w:val="Подпись к картинке Exact"/>
    <w:basedOn w:val="DefaultParagraphFont"/>
    <w:uiPriority w:val="99"/>
    <w:rsid w:val="005A4829"/>
    <w:rPr>
      <w:rFonts w:ascii="Arial" w:eastAsia="Times New Roman" w:hAnsi="Arial" w:cs="Arial"/>
      <w:spacing w:val="6"/>
      <w:u w:val="none"/>
    </w:rPr>
  </w:style>
  <w:style w:type="character" w:customStyle="1" w:styleId="10pt">
    <w:name w:val="Подпись к картинке + 10 pt"/>
    <w:aliases w:val="Полужирный11,Малые прописные,Интервал 0 pt Exact6"/>
    <w:basedOn w:val="a4"/>
    <w:uiPriority w:val="99"/>
    <w:rsid w:val="005A4829"/>
    <w:rPr>
      <w:smallCaps/>
      <w:color w:val="000000"/>
      <w:spacing w:val="16"/>
      <w:w w:val="100"/>
      <w:position w:val="0"/>
      <w:sz w:val="20"/>
      <w:szCs w:val="20"/>
      <w:u w:val="none"/>
      <w:lang w:val="ru-RU"/>
    </w:rPr>
  </w:style>
  <w:style w:type="paragraph" w:customStyle="1" w:styleId="29">
    <w:name w:val="Основной текст2"/>
    <w:basedOn w:val="Normal"/>
    <w:uiPriority w:val="99"/>
    <w:rsid w:val="005A4829"/>
    <w:pPr>
      <w:widowControl w:val="0"/>
      <w:shd w:val="clear" w:color="auto" w:fill="FFFFFF"/>
      <w:spacing w:after="180" w:line="331" w:lineRule="exact"/>
      <w:ind w:hanging="1040"/>
      <w:jc w:val="both"/>
    </w:pPr>
    <w:rPr>
      <w:rFonts w:ascii="Verdana" w:eastAsia="Calibri" w:hAnsi="Verdana" w:cs="Verdana"/>
      <w:color w:val="000000"/>
      <w:sz w:val="26"/>
      <w:szCs w:val="26"/>
    </w:rPr>
  </w:style>
  <w:style w:type="character" w:customStyle="1" w:styleId="112">
    <w:name w:val="Основной текст + 112"/>
    <w:aliases w:val="5 pt13,Курсив"/>
    <w:basedOn w:val="a3"/>
    <w:uiPriority w:val="99"/>
    <w:rsid w:val="005A4829"/>
    <w:rPr>
      <w:rFonts w:ascii="Verdana" w:eastAsia="Times New Roman" w:hAnsi="Verdana" w:cs="Verdana"/>
      <w:i/>
      <w:iCs/>
      <w:color w:val="000000"/>
      <w:spacing w:val="0"/>
      <w:w w:val="100"/>
      <w:position w:val="0"/>
      <w:sz w:val="23"/>
      <w:szCs w:val="23"/>
      <w:u w:val="none"/>
    </w:rPr>
  </w:style>
  <w:style w:type="character" w:customStyle="1" w:styleId="5Exact">
    <w:name w:val="Основной текст (5) Exact"/>
    <w:basedOn w:val="DefaultParagraphFont"/>
    <w:uiPriority w:val="99"/>
    <w:rsid w:val="005A4829"/>
    <w:rPr>
      <w:rFonts w:ascii="Times New Roman" w:hAnsi="Times New Roman" w:cs="Times New Roman"/>
      <w:b/>
      <w:bCs/>
      <w:sz w:val="29"/>
      <w:szCs w:val="29"/>
      <w:u w:val="none"/>
    </w:rPr>
  </w:style>
  <w:style w:type="character" w:customStyle="1" w:styleId="111">
    <w:name w:val="Основной текст + 111"/>
    <w:aliases w:val="5 pt12,Курсив5,Интервал -1 pt"/>
    <w:basedOn w:val="a3"/>
    <w:uiPriority w:val="99"/>
    <w:rsid w:val="005A4829"/>
    <w:rPr>
      <w:rFonts w:ascii="Verdana" w:eastAsia="Times New Roman" w:hAnsi="Verdana" w:cs="Verdana"/>
      <w:i/>
      <w:iCs/>
      <w:color w:val="000000"/>
      <w:spacing w:val="-20"/>
      <w:w w:val="100"/>
      <w:position w:val="0"/>
      <w:sz w:val="23"/>
      <w:szCs w:val="23"/>
      <w:u w:val="none"/>
      <w:lang w:val="ru-RU"/>
    </w:rPr>
  </w:style>
  <w:style w:type="character" w:customStyle="1" w:styleId="2Arial">
    <w:name w:val="Основной текст (2) + Arial"/>
    <w:aliases w:val="14 pt"/>
    <w:basedOn w:val="2"/>
    <w:uiPriority w:val="99"/>
    <w:rsid w:val="005A4829"/>
    <w:rPr>
      <w:rFonts w:ascii="Arial" w:hAnsi="Arial" w:cs="Arial"/>
      <w:color w:val="000000"/>
      <w:spacing w:val="0"/>
      <w:w w:val="100"/>
      <w:position w:val="0"/>
      <w:sz w:val="28"/>
      <w:szCs w:val="28"/>
      <w:u w:val="none"/>
      <w:lang w:val="ru-RU"/>
    </w:rPr>
  </w:style>
  <w:style w:type="character" w:customStyle="1" w:styleId="2Arial2">
    <w:name w:val="Основной текст (2) + Arial2"/>
    <w:aliases w:val="7 pt,Не полужирный4,Курсив4"/>
    <w:basedOn w:val="2"/>
    <w:uiPriority w:val="99"/>
    <w:rsid w:val="005A4829"/>
    <w:rPr>
      <w:rFonts w:ascii="Arial" w:hAnsi="Arial" w:cs="Arial"/>
      <w:i/>
      <w:iCs/>
      <w:color w:val="000000"/>
      <w:spacing w:val="0"/>
      <w:w w:val="100"/>
      <w:position w:val="0"/>
      <w:sz w:val="14"/>
      <w:szCs w:val="14"/>
      <w:u w:val="none"/>
      <w:lang w:val="ru-RU"/>
    </w:rPr>
  </w:style>
  <w:style w:type="character" w:customStyle="1" w:styleId="2Arial1">
    <w:name w:val="Основной текст (2) + Arial1"/>
    <w:aliases w:val="14 pt4,Не полужирный3"/>
    <w:basedOn w:val="2"/>
    <w:uiPriority w:val="99"/>
    <w:rsid w:val="005A4829"/>
    <w:rPr>
      <w:rFonts w:ascii="Arial" w:hAnsi="Arial" w:cs="Arial"/>
      <w:color w:val="000000"/>
      <w:spacing w:val="0"/>
      <w:w w:val="100"/>
      <w:position w:val="0"/>
      <w:sz w:val="28"/>
      <w:szCs w:val="28"/>
      <w:u w:val="none"/>
      <w:lang w:val="ru-RU"/>
    </w:rPr>
  </w:style>
  <w:style w:type="character" w:customStyle="1" w:styleId="Arial">
    <w:name w:val="Основной текст + Arial"/>
    <w:aliases w:val="14 pt3"/>
    <w:basedOn w:val="a3"/>
    <w:uiPriority w:val="99"/>
    <w:rsid w:val="005A4829"/>
    <w:rPr>
      <w:rFonts w:ascii="Arial" w:eastAsia="Times New Roman" w:hAnsi="Arial" w:cs="Arial"/>
      <w:color w:val="000000"/>
      <w:spacing w:val="0"/>
      <w:w w:val="100"/>
      <w:position w:val="0"/>
      <w:sz w:val="28"/>
      <w:szCs w:val="28"/>
      <w:u w:val="none"/>
      <w:lang w:val="ru-RU"/>
    </w:rPr>
  </w:style>
  <w:style w:type="character" w:customStyle="1" w:styleId="Arial2">
    <w:name w:val="Основной текст + Arial2"/>
    <w:aliases w:val="14 pt2,Полужирный10"/>
    <w:basedOn w:val="a3"/>
    <w:uiPriority w:val="99"/>
    <w:rsid w:val="005A4829"/>
    <w:rPr>
      <w:rFonts w:ascii="Arial" w:eastAsia="Times New Roman" w:hAnsi="Arial" w:cs="Arial"/>
      <w:b/>
      <w:bCs/>
      <w:color w:val="000000"/>
      <w:spacing w:val="0"/>
      <w:w w:val="100"/>
      <w:position w:val="0"/>
      <w:sz w:val="28"/>
      <w:szCs w:val="28"/>
      <w:u w:val="none"/>
      <w:lang w:val="ru-RU"/>
    </w:rPr>
  </w:style>
  <w:style w:type="character" w:customStyle="1" w:styleId="Arial1">
    <w:name w:val="Основной текст + Arial1"/>
    <w:aliases w:val="13,5 pt11,Интервал 0 pt Exact5"/>
    <w:basedOn w:val="a3"/>
    <w:uiPriority w:val="99"/>
    <w:rsid w:val="005A4829"/>
    <w:rPr>
      <w:rFonts w:ascii="Arial" w:eastAsia="Times New Roman" w:hAnsi="Arial" w:cs="Arial"/>
      <w:color w:val="000000"/>
      <w:spacing w:val="3"/>
      <w:w w:val="100"/>
      <w:position w:val="0"/>
      <w:sz w:val="27"/>
      <w:szCs w:val="27"/>
      <w:u w:val="none"/>
      <w:lang w:val="ru-RU"/>
    </w:rPr>
  </w:style>
  <w:style w:type="character" w:customStyle="1" w:styleId="132">
    <w:name w:val="Основной текст + 132"/>
    <w:aliases w:val="5 pt10"/>
    <w:basedOn w:val="a3"/>
    <w:uiPriority w:val="99"/>
    <w:rsid w:val="005A4829"/>
    <w:rPr>
      <w:rFonts w:ascii="Arial" w:eastAsia="Times New Roman" w:hAnsi="Arial" w:cs="Arial"/>
      <w:color w:val="000000"/>
      <w:spacing w:val="0"/>
      <w:w w:val="100"/>
      <w:position w:val="0"/>
      <w:sz w:val="27"/>
      <w:szCs w:val="27"/>
      <w:u w:val="none"/>
    </w:rPr>
  </w:style>
  <w:style w:type="character" w:customStyle="1" w:styleId="Exact2">
    <w:name w:val="Основной текст + Полужирный Exact"/>
    <w:basedOn w:val="a3"/>
    <w:uiPriority w:val="99"/>
    <w:rsid w:val="005A4829"/>
    <w:rPr>
      <w:rFonts w:ascii="Arial" w:eastAsia="Times New Roman" w:hAnsi="Arial" w:cs="Arial"/>
      <w:b/>
      <w:bCs/>
      <w:spacing w:val="2"/>
      <w:sz w:val="27"/>
      <w:szCs w:val="27"/>
      <w:u w:val="none"/>
    </w:rPr>
  </w:style>
  <w:style w:type="character" w:customStyle="1" w:styleId="0ptExact">
    <w:name w:val="Основной текст + Интервал 0 pt Exact"/>
    <w:basedOn w:val="a3"/>
    <w:uiPriority w:val="99"/>
    <w:rsid w:val="005A4829"/>
    <w:rPr>
      <w:rFonts w:ascii="Arial" w:eastAsia="Times New Roman" w:hAnsi="Arial" w:cs="Arial"/>
      <w:color w:val="000000"/>
      <w:spacing w:val="3"/>
      <w:w w:val="100"/>
      <w:position w:val="0"/>
      <w:sz w:val="27"/>
      <w:szCs w:val="27"/>
      <w:u w:val="none"/>
      <w:lang w:val="ru-RU"/>
    </w:rPr>
  </w:style>
  <w:style w:type="character" w:customStyle="1" w:styleId="13pt1">
    <w:name w:val="Основной текст + 13 pt1"/>
    <w:aliases w:val="Полужирный9,Интервал 0 pt Exact4"/>
    <w:basedOn w:val="a3"/>
    <w:uiPriority w:val="99"/>
    <w:rsid w:val="005A4829"/>
    <w:rPr>
      <w:rFonts w:ascii="Arial" w:eastAsia="Times New Roman" w:hAnsi="Arial" w:cs="Arial"/>
      <w:b/>
      <w:bCs/>
      <w:color w:val="000000"/>
      <w:spacing w:val="4"/>
      <w:w w:val="100"/>
      <w:position w:val="0"/>
      <w:sz w:val="26"/>
      <w:szCs w:val="26"/>
      <w:u w:val="none"/>
      <w:lang w:val="ru-RU"/>
    </w:rPr>
  </w:style>
  <w:style w:type="character" w:customStyle="1" w:styleId="130">
    <w:name w:val="Подпись к картинке + 13"/>
    <w:aliases w:val="5 pt9,Полужирный8"/>
    <w:basedOn w:val="a4"/>
    <w:uiPriority w:val="99"/>
    <w:rsid w:val="005A4829"/>
    <w:rPr>
      <w:color w:val="000000"/>
      <w:spacing w:val="0"/>
      <w:w w:val="100"/>
      <w:position w:val="0"/>
      <w:sz w:val="27"/>
      <w:szCs w:val="27"/>
      <w:u w:val="none"/>
      <w:lang w:val="ru-RU"/>
    </w:rPr>
  </w:style>
  <w:style w:type="character" w:customStyle="1" w:styleId="Candara">
    <w:name w:val="Подпись к картинке + Candara"/>
    <w:aliases w:val="12,5 pt8,Полужирный7"/>
    <w:basedOn w:val="a4"/>
    <w:uiPriority w:val="99"/>
    <w:rsid w:val="005A4829"/>
    <w:rPr>
      <w:rFonts w:ascii="Candara" w:hAnsi="Candara" w:cs="Candara"/>
      <w:color w:val="000000"/>
      <w:spacing w:val="0"/>
      <w:w w:val="100"/>
      <w:position w:val="0"/>
      <w:sz w:val="25"/>
      <w:szCs w:val="25"/>
      <w:u w:val="none"/>
    </w:rPr>
  </w:style>
  <w:style w:type="paragraph" w:customStyle="1" w:styleId="31">
    <w:name w:val="Основной текст3"/>
    <w:basedOn w:val="Normal"/>
    <w:uiPriority w:val="99"/>
    <w:rsid w:val="005A4829"/>
    <w:pPr>
      <w:widowControl w:val="0"/>
      <w:shd w:val="clear" w:color="auto" w:fill="FFFFFF"/>
      <w:spacing w:line="331" w:lineRule="exact"/>
    </w:pPr>
    <w:rPr>
      <w:rFonts w:ascii="Arial" w:eastAsia="Calibri" w:hAnsi="Arial" w:cs="Arial"/>
      <w:color w:val="000000"/>
      <w:sz w:val="28"/>
      <w:szCs w:val="28"/>
    </w:rPr>
  </w:style>
  <w:style w:type="character" w:customStyle="1" w:styleId="0ptExact0">
    <w:name w:val="Подпись к картинке + Интервал 0 pt Exact"/>
    <w:basedOn w:val="a4"/>
    <w:uiPriority w:val="99"/>
    <w:rsid w:val="005A4829"/>
    <w:rPr>
      <w:color w:val="000000"/>
      <w:spacing w:val="0"/>
      <w:w w:val="100"/>
      <w:position w:val="0"/>
      <w:sz w:val="27"/>
      <w:szCs w:val="27"/>
      <w:u w:val="none"/>
      <w:lang w:val="ru-RU"/>
    </w:rPr>
  </w:style>
  <w:style w:type="character" w:customStyle="1" w:styleId="13pt0">
    <w:name w:val="Подпись к картинке + 13 pt"/>
    <w:aliases w:val="Полужирный6,Интервал 0 pt Exact3"/>
    <w:basedOn w:val="a4"/>
    <w:uiPriority w:val="99"/>
    <w:rsid w:val="005A4829"/>
    <w:rPr>
      <w:color w:val="000000"/>
      <w:spacing w:val="4"/>
      <w:w w:val="100"/>
      <w:position w:val="0"/>
      <w:sz w:val="26"/>
      <w:szCs w:val="26"/>
      <w:u w:val="none"/>
      <w:lang w:val="ru-RU"/>
    </w:rPr>
  </w:style>
  <w:style w:type="character" w:customStyle="1" w:styleId="Candara0">
    <w:name w:val="Основной текст + Candara"/>
    <w:aliases w:val="132,5 pt7,Полужирный5"/>
    <w:basedOn w:val="a3"/>
    <w:uiPriority w:val="99"/>
    <w:rsid w:val="005A4829"/>
    <w:rPr>
      <w:rFonts w:ascii="Candara" w:eastAsia="Times New Roman" w:hAnsi="Candara" w:cs="Candara"/>
      <w:b/>
      <w:bCs/>
      <w:color w:val="000000"/>
      <w:spacing w:val="0"/>
      <w:w w:val="100"/>
      <w:position w:val="0"/>
      <w:sz w:val="27"/>
      <w:szCs w:val="27"/>
      <w:u w:val="none"/>
    </w:rPr>
  </w:style>
  <w:style w:type="character" w:customStyle="1" w:styleId="131">
    <w:name w:val="Основной текст + 131"/>
    <w:aliases w:val="5 pt6,Полужирный4,Курсив3"/>
    <w:basedOn w:val="a3"/>
    <w:uiPriority w:val="99"/>
    <w:rsid w:val="005A4829"/>
    <w:rPr>
      <w:rFonts w:ascii="Arial" w:eastAsia="Times New Roman" w:hAnsi="Arial" w:cs="Arial"/>
      <w:b/>
      <w:bCs/>
      <w:i/>
      <w:iCs/>
      <w:color w:val="000000"/>
      <w:spacing w:val="0"/>
      <w:w w:val="100"/>
      <w:position w:val="0"/>
      <w:sz w:val="27"/>
      <w:szCs w:val="27"/>
      <w:u w:val="none"/>
      <w:lang w:val="ru-RU"/>
    </w:rPr>
  </w:style>
  <w:style w:type="character" w:customStyle="1" w:styleId="12pt2">
    <w:name w:val="Основной текст + 12 pt2"/>
    <w:basedOn w:val="a3"/>
    <w:uiPriority w:val="99"/>
    <w:rsid w:val="005A4829"/>
    <w:rPr>
      <w:rFonts w:ascii="Arial" w:eastAsia="Times New Roman" w:hAnsi="Arial" w:cs="Arial"/>
      <w:color w:val="000000"/>
      <w:spacing w:val="0"/>
      <w:w w:val="100"/>
      <w:position w:val="0"/>
      <w:sz w:val="24"/>
      <w:szCs w:val="24"/>
      <w:u w:val="none"/>
      <w:lang w:val="ru-RU"/>
    </w:rPr>
  </w:style>
  <w:style w:type="character" w:customStyle="1" w:styleId="a6">
    <w:name w:val="Подпись к картинке + Полужирный"/>
    <w:aliases w:val="Интервал 0 pt Exact2"/>
    <w:basedOn w:val="Exact0"/>
    <w:uiPriority w:val="99"/>
    <w:rsid w:val="005A4829"/>
    <w:rPr>
      <w:b/>
      <w:bCs/>
      <w:color w:val="000000"/>
      <w:spacing w:val="4"/>
      <w:w w:val="100"/>
      <w:position w:val="0"/>
      <w:sz w:val="27"/>
      <w:szCs w:val="27"/>
      <w:lang w:val="ru-RU"/>
    </w:rPr>
  </w:style>
  <w:style w:type="paragraph" w:styleId="NormalWeb">
    <w:name w:val="Normal (Web)"/>
    <w:basedOn w:val="Normal"/>
    <w:uiPriority w:val="99"/>
    <w:semiHidden/>
    <w:rsid w:val="005A4829"/>
    <w:pPr>
      <w:spacing w:before="100" w:beforeAutospacing="1" w:after="100" w:afterAutospacing="1"/>
    </w:pPr>
  </w:style>
  <w:style w:type="character" w:customStyle="1" w:styleId="32">
    <w:name w:val="Основной текст (3) + Полужирный"/>
    <w:basedOn w:val="3"/>
    <w:uiPriority w:val="99"/>
    <w:rsid w:val="005A4829"/>
    <w:rPr>
      <w:rFonts w:ascii="Arial" w:hAnsi="Arial" w:cs="Arial"/>
      <w:b/>
      <w:bCs/>
      <w:color w:val="000000"/>
      <w:spacing w:val="0"/>
      <w:w w:val="100"/>
      <w:position w:val="0"/>
      <w:sz w:val="25"/>
      <w:szCs w:val="25"/>
      <w:u w:val="none"/>
      <w:lang w:val="ru-RU"/>
    </w:rPr>
  </w:style>
  <w:style w:type="character" w:customStyle="1" w:styleId="314pt">
    <w:name w:val="Основной текст (3) + 14 pt"/>
    <w:basedOn w:val="3"/>
    <w:uiPriority w:val="99"/>
    <w:rsid w:val="005A4829"/>
    <w:rPr>
      <w:rFonts w:ascii="Arial" w:hAnsi="Arial" w:cs="Arial"/>
      <w:color w:val="000000"/>
      <w:spacing w:val="0"/>
      <w:w w:val="100"/>
      <w:position w:val="0"/>
      <w:sz w:val="28"/>
      <w:szCs w:val="28"/>
      <w:u w:val="none"/>
      <w:lang w:val="ru-RU"/>
    </w:rPr>
  </w:style>
  <w:style w:type="character" w:customStyle="1" w:styleId="FranklinGothicMedium">
    <w:name w:val="Основной текст + Franklin Gothic Medium"/>
    <w:aliases w:val="131,5 pt5"/>
    <w:basedOn w:val="a3"/>
    <w:uiPriority w:val="99"/>
    <w:rsid w:val="005A4829"/>
    <w:rPr>
      <w:rFonts w:ascii="Franklin Gothic Medium" w:eastAsia="Times New Roman" w:hAnsi="Franklin Gothic Medium" w:cs="Franklin Gothic Medium"/>
      <w:color w:val="000000"/>
      <w:spacing w:val="0"/>
      <w:w w:val="100"/>
      <w:position w:val="0"/>
      <w:sz w:val="27"/>
      <w:szCs w:val="27"/>
      <w:u w:val="none"/>
      <w:lang w:val="ru-RU"/>
    </w:rPr>
  </w:style>
  <w:style w:type="character" w:customStyle="1" w:styleId="2a">
    <w:name w:val="Оглавление (2)_"/>
    <w:basedOn w:val="DefaultParagraphFont"/>
    <w:link w:val="2b"/>
    <w:uiPriority w:val="99"/>
    <w:locked/>
    <w:rsid w:val="005A4829"/>
    <w:rPr>
      <w:rFonts w:ascii="Bookman Old Style" w:eastAsia="Times New Roman" w:hAnsi="Bookman Old Style" w:cs="Bookman Old Style"/>
      <w:b/>
      <w:bCs/>
      <w:spacing w:val="20"/>
      <w:sz w:val="18"/>
      <w:szCs w:val="18"/>
      <w:shd w:val="clear" w:color="auto" w:fill="FFFFFF"/>
    </w:rPr>
  </w:style>
  <w:style w:type="character" w:customStyle="1" w:styleId="240">
    <w:name w:val="Оглавление (2) + 4"/>
    <w:aliases w:val="5 pt4,Курсив2,Интервал 0 pt3"/>
    <w:basedOn w:val="2a"/>
    <w:uiPriority w:val="99"/>
    <w:rsid w:val="005A4829"/>
    <w:rPr>
      <w:i/>
      <w:iCs/>
      <w:color w:val="000000"/>
      <w:spacing w:val="0"/>
      <w:w w:val="100"/>
      <w:position w:val="0"/>
      <w:sz w:val="9"/>
      <w:szCs w:val="9"/>
      <w:lang w:val="ru-RU"/>
    </w:rPr>
  </w:style>
  <w:style w:type="character" w:customStyle="1" w:styleId="2Arial0">
    <w:name w:val="Оглавление (2) + Arial"/>
    <w:aliases w:val="14 pt1,Не полужирный2,Интервал 0 pt2"/>
    <w:basedOn w:val="2a"/>
    <w:uiPriority w:val="99"/>
    <w:rsid w:val="005A4829"/>
    <w:rPr>
      <w:rFonts w:ascii="Arial" w:hAnsi="Arial" w:cs="Arial"/>
      <w:color w:val="000000"/>
      <w:spacing w:val="0"/>
      <w:w w:val="100"/>
      <w:position w:val="0"/>
      <w:sz w:val="28"/>
      <w:szCs w:val="28"/>
      <w:lang w:val="ru-RU"/>
    </w:rPr>
  </w:style>
  <w:style w:type="character" w:customStyle="1" w:styleId="a7">
    <w:name w:val="Оглавление_"/>
    <w:basedOn w:val="DefaultParagraphFont"/>
    <w:uiPriority w:val="99"/>
    <w:rsid w:val="005A4829"/>
    <w:rPr>
      <w:rFonts w:ascii="Arial" w:eastAsia="Times New Roman" w:hAnsi="Arial" w:cs="Arial"/>
      <w:sz w:val="28"/>
      <w:szCs w:val="28"/>
      <w:u w:val="none"/>
    </w:rPr>
  </w:style>
  <w:style w:type="character" w:customStyle="1" w:styleId="a8">
    <w:name w:val="Оглавление"/>
    <w:basedOn w:val="a7"/>
    <w:uiPriority w:val="99"/>
    <w:rsid w:val="005A4829"/>
    <w:rPr>
      <w:strike/>
      <w:color w:val="000000"/>
      <w:spacing w:val="0"/>
      <w:w w:val="100"/>
      <w:position w:val="0"/>
      <w:lang w:val="ru-RU"/>
    </w:rPr>
  </w:style>
  <w:style w:type="character" w:customStyle="1" w:styleId="4pt">
    <w:name w:val="Основной текст + 4 pt"/>
    <w:aliases w:val="Курсив1"/>
    <w:basedOn w:val="a3"/>
    <w:uiPriority w:val="99"/>
    <w:rsid w:val="005A4829"/>
    <w:rPr>
      <w:rFonts w:ascii="Arial" w:eastAsia="Times New Roman" w:hAnsi="Arial" w:cs="Arial"/>
      <w:i/>
      <w:iCs/>
      <w:color w:val="000000"/>
      <w:spacing w:val="0"/>
      <w:w w:val="100"/>
      <w:position w:val="0"/>
      <w:sz w:val="8"/>
      <w:szCs w:val="8"/>
      <w:u w:val="none"/>
      <w:lang w:val="ru-RU"/>
    </w:rPr>
  </w:style>
  <w:style w:type="paragraph" w:customStyle="1" w:styleId="2b">
    <w:name w:val="Оглавление (2)"/>
    <w:basedOn w:val="Normal"/>
    <w:link w:val="2a"/>
    <w:uiPriority w:val="99"/>
    <w:rsid w:val="005A4829"/>
    <w:pPr>
      <w:widowControl w:val="0"/>
      <w:shd w:val="clear" w:color="auto" w:fill="FFFFFF"/>
      <w:spacing w:before="240" w:line="360" w:lineRule="exact"/>
    </w:pPr>
    <w:rPr>
      <w:rFonts w:ascii="Bookman Old Style" w:eastAsia="Calibri" w:hAnsi="Bookman Old Style" w:cs="Bookman Old Style"/>
      <w:b/>
      <w:bCs/>
      <w:spacing w:val="20"/>
      <w:sz w:val="18"/>
      <w:szCs w:val="18"/>
      <w:lang w:eastAsia="en-US"/>
    </w:rPr>
  </w:style>
  <w:style w:type="character" w:customStyle="1" w:styleId="514pt">
    <w:name w:val="Основной текст (5) + 14 pt"/>
    <w:aliases w:val="Не полужирный1"/>
    <w:basedOn w:val="5"/>
    <w:uiPriority w:val="99"/>
    <w:rsid w:val="005A4829"/>
    <w:rPr>
      <w:color w:val="000000"/>
      <w:spacing w:val="0"/>
      <w:w w:val="100"/>
      <w:position w:val="0"/>
      <w:sz w:val="28"/>
      <w:szCs w:val="28"/>
      <w:u w:val="none"/>
      <w:lang w:val="ru-RU"/>
    </w:rPr>
  </w:style>
  <w:style w:type="character" w:customStyle="1" w:styleId="2130">
    <w:name w:val="Подпись к картинке (2) + 13"/>
    <w:aliases w:val="5 pt3,Полужирный3"/>
    <w:basedOn w:val="27"/>
    <w:uiPriority w:val="99"/>
    <w:rsid w:val="005A4829"/>
    <w:rPr>
      <w:b/>
      <w:bCs/>
      <w:color w:val="000000"/>
      <w:spacing w:val="0"/>
      <w:w w:val="100"/>
      <w:position w:val="0"/>
      <w:sz w:val="27"/>
      <w:szCs w:val="27"/>
      <w:u w:val="none"/>
      <w:lang w:val="ru-RU"/>
    </w:rPr>
  </w:style>
  <w:style w:type="character" w:customStyle="1" w:styleId="121">
    <w:name w:val="Заголовок №1 (2)_"/>
    <w:basedOn w:val="DefaultParagraphFont"/>
    <w:link w:val="122"/>
    <w:uiPriority w:val="99"/>
    <w:locked/>
    <w:rsid w:val="005A4829"/>
    <w:rPr>
      <w:rFonts w:ascii="Arial" w:eastAsia="Times New Roman" w:hAnsi="Arial" w:cs="Arial"/>
      <w:sz w:val="28"/>
      <w:szCs w:val="28"/>
      <w:shd w:val="clear" w:color="auto" w:fill="FFFFFF"/>
    </w:rPr>
  </w:style>
  <w:style w:type="paragraph" w:customStyle="1" w:styleId="122">
    <w:name w:val="Заголовок №1 (2)"/>
    <w:basedOn w:val="Normal"/>
    <w:link w:val="121"/>
    <w:uiPriority w:val="99"/>
    <w:rsid w:val="005A4829"/>
    <w:pPr>
      <w:widowControl w:val="0"/>
      <w:shd w:val="clear" w:color="auto" w:fill="FFFFFF"/>
      <w:spacing w:line="437" w:lineRule="exact"/>
      <w:jc w:val="both"/>
      <w:outlineLvl w:val="0"/>
    </w:pPr>
    <w:rPr>
      <w:rFonts w:ascii="Arial" w:eastAsia="Calibri" w:hAnsi="Arial" w:cs="Arial"/>
      <w:sz w:val="28"/>
      <w:szCs w:val="28"/>
      <w:lang w:eastAsia="en-US"/>
    </w:rPr>
  </w:style>
  <w:style w:type="character" w:customStyle="1" w:styleId="2c">
    <w:name w:val="Подпись к картинке (2) + Полужирный"/>
    <w:aliases w:val="Интервал 0 pt Exact1"/>
    <w:basedOn w:val="27"/>
    <w:uiPriority w:val="99"/>
    <w:rsid w:val="005A4829"/>
    <w:rPr>
      <w:b/>
      <w:bCs/>
      <w:spacing w:val="5"/>
      <w:sz w:val="27"/>
      <w:szCs w:val="27"/>
      <w:u w:val="none"/>
    </w:rPr>
  </w:style>
  <w:style w:type="character" w:customStyle="1" w:styleId="12pt1">
    <w:name w:val="Основной текст + 12 pt1"/>
    <w:aliases w:val="Полужирный2,Интервал 0 pt1"/>
    <w:basedOn w:val="a3"/>
    <w:uiPriority w:val="99"/>
    <w:rsid w:val="005A4829"/>
    <w:rPr>
      <w:rFonts w:ascii="Arial" w:eastAsia="Times New Roman" w:hAnsi="Arial" w:cs="Arial"/>
      <w:b/>
      <w:bCs/>
      <w:color w:val="000000"/>
      <w:spacing w:val="10"/>
      <w:w w:val="100"/>
      <w:position w:val="0"/>
      <w:sz w:val="24"/>
      <w:szCs w:val="24"/>
      <w:u w:val="none"/>
      <w:lang w:val="ru-RU"/>
    </w:rPr>
  </w:style>
  <w:style w:type="character" w:customStyle="1" w:styleId="100">
    <w:name w:val="Основной текст + 10"/>
    <w:aliases w:val="5 pt2"/>
    <w:basedOn w:val="a3"/>
    <w:uiPriority w:val="99"/>
    <w:rsid w:val="005A4829"/>
    <w:rPr>
      <w:rFonts w:ascii="Arial" w:eastAsia="Times New Roman" w:hAnsi="Arial" w:cs="Arial"/>
      <w:color w:val="000000"/>
      <w:spacing w:val="0"/>
      <w:w w:val="100"/>
      <w:position w:val="0"/>
      <w:u w:val="none"/>
      <w:lang w:val="ru-RU"/>
    </w:rPr>
  </w:style>
  <w:style w:type="character" w:customStyle="1" w:styleId="15">
    <w:name w:val="Подпись к картинке + Полужирный1"/>
    <w:basedOn w:val="a4"/>
    <w:uiPriority w:val="99"/>
    <w:rsid w:val="005A4829"/>
    <w:rPr>
      <w:color w:val="000000"/>
      <w:spacing w:val="0"/>
      <w:w w:val="100"/>
      <w:position w:val="0"/>
      <w:u w:val="none"/>
      <w:lang w:val="ru-RU"/>
    </w:rPr>
  </w:style>
  <w:style w:type="character" w:customStyle="1" w:styleId="Sylfaen">
    <w:name w:val="Основной текст + Sylfaen"/>
    <w:aliases w:val="10 pt1,Малые прописные1,Интервал 1 pt"/>
    <w:basedOn w:val="a3"/>
    <w:uiPriority w:val="99"/>
    <w:rsid w:val="005A4829"/>
    <w:rPr>
      <w:rFonts w:ascii="Sylfaen" w:eastAsia="Times New Roman" w:hAnsi="Sylfaen" w:cs="Sylfaen"/>
      <w:smallCaps/>
      <w:color w:val="000000"/>
      <w:spacing w:val="20"/>
      <w:w w:val="100"/>
      <w:position w:val="0"/>
      <w:sz w:val="20"/>
      <w:szCs w:val="20"/>
      <w:u w:val="none"/>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wmf"/><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wmf"/><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12</Pages>
  <Words>5393</Words>
  <Characters>30743</Characters>
  <Application>Microsoft Office Outlook</Application>
  <DocSecurity>0</DocSecurity>
  <Lines>0</Lines>
  <Paragraphs>0</Paragraphs>
  <ScaleCrop>false</ScaleCrop>
  <Company>Home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Дата урока:__________________                    3 «АБ»   класс                 2-четверть</dc:title>
  <dc:subject/>
  <dc:creator>User</dc:creator>
  <cp:keywords/>
  <dc:description/>
  <cp:lastModifiedBy>Gloriya</cp:lastModifiedBy>
  <cp:revision>2</cp:revision>
  <cp:lastPrinted>2016-10-06T15:37:00Z</cp:lastPrinted>
  <dcterms:created xsi:type="dcterms:W3CDTF">2017-08-26T08:22:00Z</dcterms:created>
  <dcterms:modified xsi:type="dcterms:W3CDTF">2017-08-26T08:22:00Z</dcterms:modified>
</cp:coreProperties>
</file>