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82" w:rsidRPr="00134589" w:rsidRDefault="00A81782" w:rsidP="009649F7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San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yil</w:t>
      </w:r>
    </w:p>
    <w:p w:rsidR="00A81782" w:rsidRPr="00134589" w:rsidRDefault="00A81782" w:rsidP="009649F7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Sinf: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9-sinf</w:t>
      </w:r>
    </w:p>
    <w:p w:rsidR="00A81782" w:rsidRPr="00134589" w:rsidRDefault="00A81782" w:rsidP="009649F7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Fan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:  Algebra </w:t>
      </w:r>
    </w:p>
    <w:p w:rsidR="00A81782" w:rsidRPr="00134589" w:rsidRDefault="00A81782" w:rsidP="009649F7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Mavzu: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7-</w:t>
      </w:r>
      <w:r w:rsidRPr="00FB2EFB">
        <w:rPr>
          <w:rFonts w:ascii="Times New Roman" w:hAnsi="Times New Roman"/>
          <w:i/>
          <w:sz w:val="24"/>
          <w:szCs w:val="24"/>
          <w:lang w:val="en-US"/>
        </w:rPr>
        <w:t>8-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sinf algebra kursini takrorlash</w:t>
      </w: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Maqsad:    a) ta’limiy: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O’quvchilardan o’tilgan mavzular, tushunchalar,ta’riflarni so’rash orqali bilim, malaka va ko’nikma hosil qilish;</w:t>
      </w: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               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b) tarbiyaviy: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Oquvchilarni shu mavzu asosida Milliy istiqlol ruhida va o’zaro hurmat ruhida tarbiyalash, ajdodlarimiz ijodi bilan tanishtirish;</w:t>
      </w: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            c) rivojlantiruvchi: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o’quvchilar bilimini rivojlantirish, ko’nikma va malakasini o’stirish, dunyoqarashi va fikrlash qobiliyatini riviojlantirish.</w:t>
      </w: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turi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: Aralash dars</w:t>
      </w: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uslubi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: Klaster va BBB , aqliy hujum usullaridan foydalangan holda, venn diagrammasi,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Sherigingni top o’yini, mustaqil ish.</w:t>
      </w: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Darsning xronologik jadvali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2393"/>
        <w:gridCol w:w="2393"/>
      </w:tblGrid>
      <w:tr w:rsidR="00A81782" w:rsidRPr="00844D9B" w:rsidTr="005F26D5">
        <w:trPr>
          <w:trHeight w:val="915"/>
        </w:trPr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t/r 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Dars etaplari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vaqti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Usuli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Tashhkiliy qism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2- minut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Uyga vazifani  so’rash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3-minut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Guruh sardorlari yordamida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O’tgan mavzuni takrorlash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5- minut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BBB usuli yordamida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Yangi mavzu bayoni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20-minut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Guruhlarga bo’lish orqali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Dasrni mustahkamlash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13- minut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Aqliy hujum usulidan 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3600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Uyga vazifa va xulosalash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2-minut</w:t>
            </w:r>
          </w:p>
        </w:tc>
        <w:tc>
          <w:tcPr>
            <w:tcW w:w="2393" w:type="dxa"/>
          </w:tcPr>
          <w:p w:rsidR="00A81782" w:rsidRPr="00844D9B" w:rsidRDefault="00A81782" w:rsidP="005F26D5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</w:tr>
    </w:tbl>
    <w:p w:rsidR="00A81782" w:rsidRPr="000278CE" w:rsidRDefault="00A81782" w:rsidP="000278CE">
      <w:pPr>
        <w:rPr>
          <w:rFonts w:ascii="Times New Roman" w:hAnsi="Times New Roman"/>
          <w:b/>
          <w:i/>
          <w:sz w:val="24"/>
          <w:szCs w:val="24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                       Darsning borishi</w:t>
      </w:r>
    </w:p>
    <w:p w:rsidR="00A81782" w:rsidRPr="000278CE" w:rsidRDefault="00A81782" w:rsidP="000771A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Tashkiliy</w:t>
      </w:r>
      <w:r w:rsidRPr="000278CE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ishlar</w:t>
      </w:r>
      <w:r w:rsidRPr="000278C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278CE">
        <w:rPr>
          <w:rFonts w:ascii="Times New Roman" w:hAnsi="Times New Roman"/>
          <w:i/>
          <w:sz w:val="24"/>
          <w:szCs w:val="24"/>
        </w:rPr>
        <w:t xml:space="preserve"> (2-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minut</w:t>
      </w:r>
      <w:r w:rsidRPr="000278CE">
        <w:rPr>
          <w:rFonts w:ascii="Times New Roman" w:hAnsi="Times New Roman"/>
          <w:i/>
          <w:sz w:val="24"/>
          <w:szCs w:val="24"/>
        </w:rPr>
        <w:t xml:space="preserve">) 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</w:t>
      </w:r>
      <w:r w:rsidRPr="000278CE">
        <w:rPr>
          <w:rFonts w:ascii="Times New Roman" w:hAnsi="Times New Roman"/>
          <w:i/>
          <w:sz w:val="24"/>
          <w:szCs w:val="24"/>
        </w:rPr>
        <w:t>’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quvchilar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sinf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xonasiga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kirib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joylashadilar</w:t>
      </w:r>
      <w:r w:rsidRPr="000278CE">
        <w:rPr>
          <w:rFonts w:ascii="Times New Roman" w:hAnsi="Times New Roman"/>
          <w:i/>
          <w:sz w:val="24"/>
          <w:szCs w:val="24"/>
        </w:rPr>
        <w:t xml:space="preserve"> .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davomat</w:t>
      </w:r>
      <w:r w:rsidRPr="000278CE">
        <w:rPr>
          <w:rFonts w:ascii="Times New Roman" w:hAnsi="Times New Roman"/>
          <w:i/>
          <w:sz w:val="24"/>
          <w:szCs w:val="24"/>
        </w:rPr>
        <w:t xml:space="preserve"> 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aniqlanib</w:t>
      </w:r>
      <w:r w:rsidRPr="000278CE">
        <w:rPr>
          <w:rFonts w:ascii="Times New Roman" w:hAnsi="Times New Roman"/>
          <w:i/>
          <w:sz w:val="24"/>
          <w:szCs w:val="24"/>
        </w:rPr>
        <w:t xml:space="preserve"> ,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darsga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tayyorgarlik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tekshiriladi</w:t>
      </w:r>
      <w:r w:rsidRPr="000278CE">
        <w:rPr>
          <w:rFonts w:ascii="Times New Roman" w:hAnsi="Times New Roman"/>
          <w:i/>
          <w:sz w:val="24"/>
          <w:szCs w:val="24"/>
        </w:rPr>
        <w:t xml:space="preserve"> ,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</w:t>
      </w:r>
      <w:r w:rsidRPr="000278CE">
        <w:rPr>
          <w:rFonts w:ascii="Times New Roman" w:hAnsi="Times New Roman"/>
          <w:i/>
          <w:sz w:val="24"/>
          <w:szCs w:val="24"/>
        </w:rPr>
        <w:t>’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quvchilar</w:t>
      </w:r>
      <w:r w:rsidRPr="000278CE">
        <w:rPr>
          <w:rFonts w:ascii="Times New Roman" w:hAnsi="Times New Roman"/>
          <w:i/>
          <w:sz w:val="24"/>
          <w:szCs w:val="24"/>
        </w:rPr>
        <w:t xml:space="preserve"> 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guruhlarga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bo</w:t>
      </w:r>
      <w:r w:rsidRPr="000278CE">
        <w:rPr>
          <w:rFonts w:ascii="Times New Roman" w:hAnsi="Times New Roman"/>
          <w:i/>
          <w:sz w:val="24"/>
          <w:szCs w:val="24"/>
        </w:rPr>
        <w:t>’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lib</w:t>
      </w:r>
      <w:r w:rsidRPr="000278CE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olinadi</w:t>
      </w:r>
      <w:r w:rsidRPr="000278CE">
        <w:rPr>
          <w:rFonts w:ascii="Times New Roman" w:hAnsi="Times New Roman"/>
          <w:i/>
          <w:sz w:val="24"/>
          <w:szCs w:val="24"/>
        </w:rPr>
        <w:t>.</w:t>
      </w:r>
    </w:p>
    <w:p w:rsidR="00A81782" w:rsidRPr="00134589" w:rsidRDefault="00A81782" w:rsidP="000771A9">
      <w:pPr>
        <w:ind w:left="360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noProof/>
        </w:rPr>
        <w:pict>
          <v:group id="_x0000_s1026" editas="radial" style="position:absolute;left:0;text-align:left;margin-left:116.8pt;margin-top:7.6pt;width:334.4pt;height:156pt;z-index:251625984" coordorigin="358,842" coordsize="5044,2640">
            <o:lock v:ext="edit" aspectratio="t"/>
            <o:diagram v:ext="edit" dgmstyle="0" dgmscalex="34757" dgmscaley="30980" dgmfontsize="5" constrainbounds="1560,842,4200,3482">
              <o:relationtable v:ext="edit">
                <o:rel v:ext="edit" idsrc="#_s1040" iddest="#_s1040"/>
                <o:rel v:ext="edit" idsrc="#_s1039" iddest="#_s1040" idcntr="#_s1038"/>
                <o:rel v:ext="edit" idsrc="#_s1037" iddest="#_s1040" idcntr="#_s1036"/>
                <o:rel v:ext="edit" idsrc="#_s1035" iddest="#_s1040" idcntr="#_s1034"/>
                <o:rel v:ext="edit" idsrc="#_s1033" iddest="#_s1040" idcntr="#_s1032"/>
                <o:rel v:ext="edit" idsrc="#_s1031" iddest="#_s1040" idcntr="#_s1030"/>
                <o:rel v:ext="edit" idsrc="#_s1029" iddest="#_s1040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58;top:842;width:5044;height:2640" o:preferrelative="f">
              <v:fill o:detectmouseclick="t"/>
              <v:path o:extrusionok="t" o:connecttype="none"/>
              <o:lock v:ext="edit" text="t"/>
            </v:shape>
            <v:line id="_s1028" o:spid="_x0000_s1028" style="position:absolute;flip:x y;v-text-anchor:middle" from="2309,1831" to="2595,1997" o:dgmnodekind="65535" strokecolor="white" strokeweight="2.25pt"/>
            <v:oval id="_s1029" o:spid="_x0000_s1029" style="position:absolute;left:1693;top:1336;width:660;height:660;v-text-anchor:middle" o:dgmnodekind="0" fillcolor="#9c0" strokecolor="#060" strokeweight="6pt">
              <v:textbox style="mso-next-textbox:#_s1029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 xml:space="preserve">MURAKKAB 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SON</w:t>
                    </w:r>
                  </w:p>
                </w:txbxContent>
              </v:textbox>
            </v:oval>
            <v:line id="_s1030" o:spid="_x0000_s1030" style="position:absolute;flip:x;v-text-anchor:middle" from="2309,2326" to="2595,2491" o:dgmnodekind="65535" strokecolor="white" strokeweight="2.25pt"/>
            <v:oval id="_s1031" o:spid="_x0000_s1031" style="position:absolute;left:1693;top:2326;width:660;height:660;v-text-anchor:middle" o:dgmnodekind="0" fillcolor="#9c0" strokecolor="#060" strokeweight="6pt">
              <v:textbox style="mso-next-textbox:#_s1031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NATURAL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 xml:space="preserve"> SON</w:t>
                    </w:r>
                  </w:p>
                </w:txbxContent>
              </v:textbox>
            </v:oval>
            <v:line id="_s1032" o:spid="_x0000_s1032" style="position:absolute;v-text-anchor:middle" from="2880,2490" to="2880,2821" o:dgmnodekind="65535" strokecolor="white" strokeweight="2.25pt"/>
            <v:oval id="_s1033" o:spid="_x0000_s1033" style="position:absolute;left:2550;top:2821;width:660;height:660;v-text-anchor:middle" o:dgmnodekind="0" fillcolor="#9c0" strokecolor="#060" strokeweight="6pt">
              <v:textbox style="mso-next-textbox:#_s1033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BUTUN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SON</w:t>
                    </w:r>
                  </w:p>
                </w:txbxContent>
              </v:textbox>
            </v:oval>
            <v:line id="_s1034" o:spid="_x0000_s1034" style="position:absolute;v-text-anchor:middle" from="3165,2326" to="3451,2491" o:dgmnodekind="65535" strokecolor="white" strokeweight="2.25pt"/>
            <v:oval id="_s1035" o:spid="_x0000_s1035" style="position:absolute;left:3407;top:2326;width:660;height:660;v-text-anchor:middle" o:dgmnodekind="0" fillcolor="#9c0" strokecolor="#060" strokeweight="6pt">
              <v:textbox style="mso-next-textbox:#_s1035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 xml:space="preserve">RAQAMLAR 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>YI’G’NDISI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 xml:space="preserve"> 10 GA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 xml:space="preserve"> </w:t>
                    </w: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TENG</w:t>
                    </w:r>
                  </w:p>
                </w:txbxContent>
              </v:textbox>
            </v:oval>
            <v:line id="_s1036" o:spid="_x0000_s1036" style="position:absolute;flip:y;v-text-anchor:middle" from="3165,1832" to="3451,1997" o:dgmnodekind="65535" strokecolor="white" strokeweight="2.25pt"/>
            <v:oval id="_s1037" o:spid="_x0000_s1037" style="position:absolute;left:3407;top:1337;width:660;height:660;v-text-anchor:middle" o:dgmnodekind="0" fillcolor="#9c0" strokecolor="#060" strokeweight="6pt">
              <v:textbox style="mso-next-textbox:#_s1037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 xml:space="preserve">IKKI 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XONALI</w:t>
                    </w: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 xml:space="preserve"> </w:t>
                    </w:r>
                  </w:p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FFFFFF"/>
                        <w:sz w:val="10"/>
                        <w:lang w:val="en-US"/>
                      </w:rPr>
                      <w:t>SON</w:t>
                    </w:r>
                  </w:p>
                </w:txbxContent>
              </v:textbox>
            </v:oval>
            <v:line id="_s1038" o:spid="_x0000_s1038" style="position:absolute;flip:y;v-text-anchor:middle" from="2880,1502" to="2880,1832" o:dgmnodekind="65535" strokecolor="white" strokeweight="2.25pt"/>
            <v:oval id="_s1039" o:spid="_x0000_s1039" style="position:absolute;left:2550;top:842;width:660;height:660;v-text-anchor:middle" o:dgmnodekind="0" fillcolor="#9c0" strokecolor="#060" strokeweight="6pt">
              <v:textbox style="mso-next-textbox:#_s1039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  <w:lang w:val="en-US"/>
                      </w:rPr>
                      <w:t>JUFT SON</w:t>
                    </w:r>
                  </w:p>
                </w:txbxContent>
              </v:textbox>
            </v:oval>
            <v:oval id="_s1040" o:spid="_x0000_s1040" style="position:absolute;left:2550;top:1832;width:660;height:660;v-text-anchor:middle" o:dgmnodekind="0" fillcolor="#9c0" strokecolor="#060" strokeweight="6pt">
              <v:textbox style="mso-next-textbox:#_s1040" inset="0,0,0,0">
                <w:txbxContent>
                  <w:p w:rsidR="00A81782" w:rsidRPr="00F20331" w:rsidRDefault="00A81782" w:rsidP="000771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</w:rPr>
                    </w:pP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20"/>
                        <w:szCs w:val="48"/>
                        <w:lang w:val="en-US"/>
                      </w:rPr>
                      <w:t xml:space="preserve">   28</w:t>
                    </w:r>
                    <w:r w:rsidRPr="00F20331">
                      <w:rPr>
                        <w:rFonts w:ascii="Arial" w:hAnsi="Arial" w:cs="Arial"/>
                        <w:b/>
                        <w:bCs/>
                        <w:color w:val="006600"/>
                        <w:sz w:val="10"/>
                      </w:rPr>
                      <w:tab/>
                    </w:r>
                  </w:p>
                </w:txbxContent>
              </v:textbox>
            </v:oval>
            <v:line id="_x0000_s1041" style="position:absolute" from="2930,2524" to="2930,2735"/>
            <v:line id="_x0000_s1042" style="position:absolute;flip:x" from="2286,2215" to="2608,2532">
              <v:stroke endarrow="block"/>
            </v:line>
            <v:line id="_x0000_s1043" style="position:absolute;flip:x y" from="2286,1792" to="2608,2004">
              <v:stroke endarrow="block"/>
            </v:line>
            <v:line id="_x0000_s1044" style="position:absolute;flip:y" from="2930,1370" to="2930,1792">
              <v:stroke endarrow="block"/>
            </v:line>
            <v:line id="_x0000_s1045" style="position:absolute;flip:y" from="3145,1792" to="3575,2004">
              <v:stroke endarrow="block"/>
            </v:line>
            <v:line id="_x0000_s1046" style="position:absolute" from="3145,2320" to="3468,2532">
              <v:stroke endarrow="block"/>
            </v:line>
            <v:line id="_x0000_s1047" style="position:absolute" from="2930,2532" to="2930,2848">
              <v:stroke endarrow="block"/>
            </v:line>
          </v:group>
        </w:pic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1-guruh: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Xorazmiy</w:t>
      </w:r>
    </w:p>
    <w:p w:rsidR="00A81782" w:rsidRPr="00134589" w:rsidRDefault="00A81782" w:rsidP="000771A9">
      <w:pPr>
        <w:ind w:left="360"/>
        <w:rPr>
          <w:rFonts w:ascii="Times New Roman" w:hAnsi="Times New Roman"/>
          <w:i/>
          <w:sz w:val="24"/>
          <w:szCs w:val="24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2-guruh: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Beruniy</w:t>
      </w:r>
    </w:p>
    <w:p w:rsidR="00A81782" w:rsidRPr="00134589" w:rsidRDefault="00A81782" w:rsidP="000771A9">
      <w:pPr>
        <w:ind w:left="360"/>
        <w:rPr>
          <w:rFonts w:ascii="Times New Roman" w:hAnsi="Times New Roman"/>
          <w:b/>
          <w:i/>
          <w:sz w:val="24"/>
          <w:szCs w:val="24"/>
        </w:rPr>
      </w:pPr>
    </w:p>
    <w:p w:rsidR="00A81782" w:rsidRPr="00134589" w:rsidRDefault="00A81782" w:rsidP="000771A9">
      <w:pPr>
        <w:ind w:left="360"/>
        <w:rPr>
          <w:rFonts w:ascii="Times New Roman" w:hAnsi="Times New Roman"/>
          <w:b/>
          <w:i/>
          <w:sz w:val="24"/>
          <w:szCs w:val="24"/>
        </w:rPr>
      </w:pPr>
    </w:p>
    <w:p w:rsidR="00A81782" w:rsidRPr="00134589" w:rsidRDefault="00A81782" w:rsidP="000771A9">
      <w:pPr>
        <w:rPr>
          <w:i/>
          <w:sz w:val="24"/>
          <w:szCs w:val="24"/>
        </w:rPr>
      </w:pPr>
    </w:p>
    <w:p w:rsidR="00A81782" w:rsidRPr="00134589" w:rsidRDefault="00A81782" w:rsidP="000771A9">
      <w:pPr>
        <w:rPr>
          <w:rFonts w:ascii="Times New Roman" w:hAnsi="Times New Roman"/>
          <w:i/>
          <w:sz w:val="24"/>
          <w:szCs w:val="24"/>
        </w:rPr>
      </w:pPr>
    </w:p>
    <w:p w:rsidR="00A81782" w:rsidRPr="00134589" w:rsidRDefault="00A81782" w:rsidP="000771A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Uyga</w:t>
      </w:r>
      <w:r w:rsidRPr="0013458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vazifani</w:t>
      </w:r>
      <w:r w:rsidRPr="0013458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so</w:t>
      </w:r>
      <w:r w:rsidRPr="00134589">
        <w:rPr>
          <w:rFonts w:ascii="Times New Roman" w:hAnsi="Times New Roman"/>
          <w:b/>
          <w:i/>
          <w:sz w:val="24"/>
          <w:szCs w:val="24"/>
        </w:rPr>
        <w:t>’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rash</w:t>
      </w:r>
      <w:r w:rsidRPr="00134589">
        <w:rPr>
          <w:rFonts w:ascii="Times New Roman" w:hAnsi="Times New Roman"/>
          <w:i/>
          <w:sz w:val="24"/>
          <w:szCs w:val="24"/>
        </w:rPr>
        <w:t xml:space="preserve"> (3-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minut</w:t>
      </w:r>
      <w:r w:rsidRPr="00134589">
        <w:rPr>
          <w:rFonts w:ascii="Times New Roman" w:hAnsi="Times New Roman"/>
          <w:i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yga</w:t>
      </w:r>
      <w:r w:rsidRPr="00134589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vazifa</w:t>
      </w:r>
      <w:r w:rsidRPr="00134589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so</w:t>
      </w:r>
      <w:r w:rsidRPr="00134589">
        <w:rPr>
          <w:rFonts w:ascii="Times New Roman" w:hAnsi="Times New Roman"/>
          <w:i/>
          <w:sz w:val="24"/>
          <w:szCs w:val="24"/>
        </w:rPr>
        <w:t>’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raladi</w:t>
      </w:r>
      <w:r w:rsidRPr="00134589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va</w:t>
      </w:r>
      <w:r w:rsidRPr="00134589">
        <w:rPr>
          <w:rFonts w:ascii="Times New Roman" w:hAnsi="Times New Roman"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teksiriladi</w:t>
      </w:r>
      <w:r w:rsidRPr="00134589">
        <w:rPr>
          <w:rFonts w:ascii="Times New Roman" w:hAnsi="Times New Roman"/>
          <w:i/>
          <w:sz w:val="24"/>
          <w:szCs w:val="24"/>
        </w:rPr>
        <w:t xml:space="preserve"> .</w:t>
      </w:r>
    </w:p>
    <w:p w:rsidR="00A81782" w:rsidRPr="00134589" w:rsidRDefault="00A81782" w:rsidP="000771A9">
      <w:pPr>
        <w:numPr>
          <w:ilvl w:val="0"/>
          <w:numId w:val="1"/>
        </w:numPr>
        <w:spacing w:after="0" w:line="240" w:lineRule="auto"/>
        <w:rPr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O</w:t>
      </w:r>
      <w:r w:rsidRPr="00134589">
        <w:rPr>
          <w:rFonts w:ascii="Times New Roman" w:hAnsi="Times New Roman"/>
          <w:b/>
          <w:i/>
          <w:sz w:val="24"/>
          <w:szCs w:val="24"/>
        </w:rPr>
        <w:t>’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tgan</w:t>
      </w:r>
      <w:r w:rsidRPr="0013458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mavzuni</w:t>
      </w:r>
      <w:r w:rsidRPr="0013458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so</w:t>
      </w:r>
      <w:r w:rsidRPr="00134589">
        <w:rPr>
          <w:rFonts w:ascii="Times New Roman" w:hAnsi="Times New Roman"/>
          <w:b/>
          <w:i/>
          <w:sz w:val="24"/>
          <w:szCs w:val="24"/>
        </w:rPr>
        <w:t>’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rash</w:t>
      </w:r>
      <w:r w:rsidRPr="00134589">
        <w:rPr>
          <w:rFonts w:ascii="Times New Roman" w:hAnsi="Times New Roman"/>
          <w:i/>
          <w:sz w:val="24"/>
          <w:szCs w:val="24"/>
        </w:rPr>
        <w:t xml:space="preserve"> .(5-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minut</w:t>
      </w:r>
      <w:r w:rsidRPr="00134589">
        <w:rPr>
          <w:rFonts w:ascii="Times New Roman" w:hAnsi="Times New Roman"/>
          <w:i/>
          <w:sz w:val="24"/>
          <w:szCs w:val="24"/>
        </w:rPr>
        <w:t>)</w:t>
      </w:r>
    </w:p>
    <w:p w:rsidR="00A81782" w:rsidRPr="009649F7" w:rsidRDefault="00A81782" w:rsidP="009649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i/>
          <w:sz w:val="24"/>
          <w:szCs w:val="24"/>
          <w:lang w:val="en-US"/>
        </w:rPr>
        <w:t>a)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7-</w:t>
      </w:r>
      <w:r>
        <w:rPr>
          <w:rFonts w:ascii="Times New Roman" w:hAnsi="Times New Roman"/>
          <w:i/>
          <w:sz w:val="24"/>
          <w:szCs w:val="24"/>
          <w:lang w:val="en-US"/>
        </w:rPr>
        <w:t>8-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sinf algebrada o’tilgan mavzular  yuzasidan  “aqliy hujum ” o’tkaziladi . Bunda o’quvchilar barchasi ishtiroki ta’minlanadi . Bunda 1-o’quvchi bobga doir  bir termin aytadi . </w:t>
      </w:r>
      <w:r w:rsidRPr="009649F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2-o’quvchi 1-o’quvchi aytgan terminni aytib yana o’zi ham termin aytadi. 3- o’quvchi o’zidan oldinga terminlarni aytib o’zi ham termin aytadi . jarayon shu tarzda davom etadi</w:t>
      </w:r>
    </w:p>
    <w:p w:rsidR="00A81782" w:rsidRPr="009649F7" w:rsidRDefault="00A81782" w:rsidP="009649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i/>
          <w:sz w:val="24"/>
          <w:szCs w:val="24"/>
          <w:lang w:val="en-US"/>
        </w:rPr>
        <w:t xml:space="preserve"> b)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Hisoblang</w:t>
      </w:r>
      <w:r w:rsidRPr="00134589">
        <w:rPr>
          <w:rFonts w:ascii="Times New Roman" w:hAnsi="Times New Roman"/>
          <w:sz w:val="24"/>
          <w:szCs w:val="24"/>
          <w:lang w:val="en-US"/>
        </w:rPr>
        <w:t xml:space="preserve">:  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25" type="#_x0000_t75" style="width:267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229A&quot;/&gt;&lt;wsp:rsid wsp:val=&quot;00FF413F&quot;/&gt;&lt;wsp:rsid wsp:val=&quot;00FF621D&quot;/&gt;&lt;/wsp:rsids&gt;&lt;/w:docPr&gt;&lt;w:body&gt;&lt;w:p wsp:rsidR=&quot;00000000&quot; wsp:rsidRDefault=&quot;00FF229A&quot;&gt;&lt;m:oMathPara&gt;&lt;m:oMath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d&gt;&lt;m:d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dPr&gt;&lt;m:e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,25:3,75+4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9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:3 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3&lt;/m:t&gt;&lt;/m:r&gt;&lt;/m:den&gt;&lt;/m:f&gt;&lt;/m:e&gt;&lt;/m:d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:1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3&lt;/m:t&gt;&lt;/m:r&gt;&lt;/m:den&gt;&lt;/m:f&gt;&lt;/m:num&gt;&lt;m:den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5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8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5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- 0,35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 :13,5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26" type="#_x0000_t75" style="width:267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229A&quot;/&gt;&lt;wsp:rsid wsp:val=&quot;00FF413F&quot;/&gt;&lt;wsp:rsid wsp:val=&quot;00FF621D&quot;/&gt;&lt;/wsp:rsids&gt;&lt;/w:docPr&gt;&lt;w:body&gt;&lt;w:p wsp:rsidR=&quot;00000000&quot; wsp:rsidRDefault=&quot;00FF229A&quot;&gt;&lt;m:oMathPara&gt;&lt;m:oMath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d&gt;&lt;m:d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dPr&gt;&lt;m:e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,25:3,75+4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9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:3 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3&lt;/m:t&gt;&lt;/m:r&gt;&lt;/m:den&gt;&lt;/m:f&gt;&lt;/m:e&gt;&lt;/m:d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:1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3&lt;/m:t&gt;&lt;/m:r&gt;&lt;/m:den&gt;&lt;/m:f&gt;&lt;/m:num&gt;&lt;m:den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5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8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15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- 0,35&lt;/m:t&gt;&lt;/m:r&gt;&lt;/m:den&gt;&lt;/m:f&gt;&lt;m:r&gt;&lt;w:rPr&gt;&lt;w:rFonts w:ascii=&quot;Cambria Math&quot; w:h-ansi=&quot;Cambria Math&quot; w:cs=&quot;Arial&quot;/&gt;&lt;wx:font wx:val=&quot;Cambria Math&quot;/&gt;&lt;w:i/&gt;&lt;w:sz w:val=&quot;24&quot;/&gt;&lt;w:sz-cs w:val=&quot;24&quot;/&gt;&lt;w:lang w:val=&quot;EN-US&quot;/&gt;&lt;/w:rPr&gt;&lt;m:t&gt; :13,5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Pr="00FB2EFB" w:rsidRDefault="00A81782" w:rsidP="000771A9">
      <w:pPr>
        <w:ind w:left="36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Yangi mavzu bayoni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: (20-minut)</w:t>
      </w:r>
    </w:p>
    <w:p w:rsidR="00A81782" w:rsidRDefault="00A81782" w:rsidP="000771A9">
      <w:pPr>
        <w:ind w:left="360"/>
        <w:rPr>
          <w:i/>
          <w:sz w:val="24"/>
          <w:szCs w:val="24"/>
          <w:lang w:val="en-US"/>
        </w:rPr>
      </w:pPr>
      <w:r w:rsidRPr="00844D9B">
        <w:rPr>
          <w:i/>
          <w:noProof/>
          <w:sz w:val="24"/>
          <w:szCs w:val="24"/>
        </w:rPr>
        <w:pict>
          <v:shape id="Рисунок 1" o:spid="_x0000_i1027" type="#_x0000_t75" style="width:312pt;height:47.25pt;visibility:visible">
            <v:imagedata r:id="rId6" o:title=""/>
          </v:shape>
        </w:pict>
      </w:r>
    </w:p>
    <w:p w:rsidR="00A81782" w:rsidRDefault="00A81782" w:rsidP="000771A9">
      <w:pPr>
        <w:ind w:left="360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Javoblari: 1)10a-5b;     2)5a-3b;    3)6a-9b;     4)4a-6b.</w:t>
      </w:r>
    </w:p>
    <w:p w:rsidR="00A81782" w:rsidRDefault="00A81782" w:rsidP="000771A9">
      <w:pPr>
        <w:ind w:left="360"/>
        <w:rPr>
          <w:i/>
          <w:sz w:val="24"/>
          <w:szCs w:val="24"/>
          <w:lang w:val="en-US"/>
        </w:rPr>
      </w:pPr>
      <w:r w:rsidRPr="00844D9B">
        <w:rPr>
          <w:i/>
          <w:noProof/>
          <w:sz w:val="24"/>
          <w:szCs w:val="24"/>
        </w:rPr>
        <w:pict>
          <v:shape id="Рисунок 4" o:spid="_x0000_i1028" type="#_x0000_t75" style="width:357.75pt;height:48.75pt;visibility:visible">
            <v:imagedata r:id="rId7" o:title=""/>
          </v:shape>
        </w:pict>
      </w:r>
    </w:p>
    <w:p w:rsidR="00A81782" w:rsidRPr="00F264D9" w:rsidRDefault="00A81782" w:rsidP="000771A9">
      <w:pPr>
        <w:ind w:left="360"/>
        <w:rPr>
          <w:rFonts w:ascii="Times New Roman" w:hAnsi="Times New Roman"/>
          <w:i/>
          <w:sz w:val="24"/>
          <w:szCs w:val="24"/>
          <w:lang w:val="en-US"/>
        </w:rPr>
      </w:pPr>
      <w:r w:rsidRPr="00F264D9">
        <w:rPr>
          <w:rFonts w:ascii="Times New Roman" w:hAnsi="Times New Roman"/>
          <w:i/>
          <w:sz w:val="24"/>
          <w:szCs w:val="24"/>
          <w:lang w:val="en-US"/>
        </w:rPr>
        <w:t>Javoblari: 1)(x+y)(4a-5b);    2)(x-y)(3a+4);   3)(a-2)(x-y-5);    4)(p-q)(c+a-d).</w:t>
      </w:r>
    </w:p>
    <w:p w:rsidR="00A81782" w:rsidRPr="00F264D9" w:rsidRDefault="00A81782" w:rsidP="000771A9">
      <w:pPr>
        <w:ind w:left="360"/>
        <w:rPr>
          <w:rFonts w:ascii="Times New Roman" w:hAnsi="Times New Roman"/>
          <w:i/>
          <w:sz w:val="24"/>
          <w:szCs w:val="24"/>
          <w:lang w:val="en-US"/>
        </w:rPr>
      </w:pPr>
      <w:r w:rsidRPr="00F264D9">
        <w:rPr>
          <w:rFonts w:ascii="Times New Roman" w:hAnsi="Times New Roman"/>
          <w:i/>
          <w:sz w:val="24"/>
          <w:szCs w:val="24"/>
          <w:lang w:val="en-US"/>
        </w:rPr>
        <w:t>TESTLAR:</w:t>
      </w:r>
    </w:p>
    <w:p w:rsidR="00A81782" w:rsidRPr="00F264D9" w:rsidRDefault="00A81782" w:rsidP="009649F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 xml:space="preserve">1. Hisoblang: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29" type="#_x0000_t75" style="width:256.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E615F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E615F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35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63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99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43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95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30" type="#_x0000_t75" style="width:256.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E615F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E615F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35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63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99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43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95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Pr="00FB2EFB" w:rsidRDefault="00A81782" w:rsidP="009649F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>A)             B)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31" type="#_x0000_t75" style="width:4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0E5B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30E5B&quot;&gt;&lt;m:oMathPara&gt;&lt;m:oMath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8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32" type="#_x0000_t75" style="width:4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0E5B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30E5B&quot;&gt;&lt;m:oMathPara&gt;&lt;m:oMath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8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F264D9">
        <w:rPr>
          <w:rFonts w:ascii="Times New Roman" w:hAnsi="Times New Roman"/>
          <w:sz w:val="24"/>
          <w:szCs w:val="24"/>
          <w:lang w:val="en-US"/>
        </w:rPr>
        <w:t xml:space="preserve">             C)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33" type="#_x0000_t75" style="width:4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3726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37264&quot;&gt;&lt;m:oMathPara&gt;&lt;m:oMath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34" type="#_x0000_t75" style="width:4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3726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37264&quot;&gt;&lt;m:oMathPara&gt;&lt;m:oMath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F264D9">
        <w:rPr>
          <w:rFonts w:ascii="Times New Roman" w:hAnsi="Times New Roman"/>
          <w:sz w:val="24"/>
          <w:szCs w:val="24"/>
          <w:lang w:val="en-US"/>
        </w:rPr>
        <w:t xml:space="preserve">                     D)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35" type="#_x0000_t75" style="width:51.7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640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C6640&quot;&gt;&lt;m:oMathPara&gt;&lt;m:oMath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2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36" type="#_x0000_t75" style="width:51.7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640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C6640&quot;&gt;&lt;m:oMathPara&gt;&lt;m:oMath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2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1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Pr="00F264D9" w:rsidRDefault="00A81782" w:rsidP="009649F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 xml:space="preserve">2.Soddalashtiring: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37" type="#_x0000_t75" style="width:119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2A87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82A87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3&lt;/m:t&gt;&lt;/m:r&gt;&lt;/m:sup&gt;&lt;/m:sSup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8&lt;/m:t&gt;&lt;/m:r&gt;&lt;/m:num&gt;&lt;m:den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2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4&lt;/m:t&gt;&lt;/m:r&gt;&lt;/m:den&gt;&lt;/m:f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38" type="#_x0000_t75" style="width:119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2A87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82A87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3&lt;/m:t&gt;&lt;/m:r&gt;&lt;/m:sup&gt;&lt;/m:sSup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8&lt;/m:t&gt;&lt;/m:r&gt;&lt;/m:num&gt;&lt;m:den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2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4&lt;/m:t&gt;&lt;/m:r&gt;&lt;/m:den&gt;&lt;/m:f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m:r&gt;&lt;w:rPr&gt;&lt;w:rFonts w:ascii=&quot;Times New Roman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Pr="00F264D9" w:rsidRDefault="00A81782" w:rsidP="009649F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>A)4             B)-2x             C)-4                     D)2x</w:t>
      </w:r>
    </w:p>
    <w:p w:rsidR="00A81782" w:rsidRPr="00F264D9" w:rsidRDefault="00A81782" w:rsidP="009649F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 xml:space="preserve">3.Hisoblang: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39" type="#_x0000_t75" style="width:12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C57CE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C57CE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2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2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2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3+&lt;/m:t&gt;&lt;/m:r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3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5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4&lt;/m:t&gt;&lt;/m:r&gt;&lt;m:r&gt;&lt;w:rPr&gt;&lt;w:rFonts w:ascii=&quot;Cambria Math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5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40" type="#_x0000_t75" style="width:126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C57CE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C57CE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2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2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2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3+&lt;/m:t&gt;&lt;/m:r&gt;&lt;m:sSup&gt;&lt;m:sSup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3&lt;/m:t&gt;&lt;/m:r&gt;&lt;/m:e&gt;&lt;m:sup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2&lt;/m:t&gt;&lt;/m:r&gt;&lt;/m:sup&gt;&lt;/m:sSup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5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4&lt;/m:t&gt;&lt;/m:r&gt;&lt;m:r&gt;&lt;w:rPr&gt;&lt;w:rFonts w:ascii=&quot;Cambria Math&quot; w:h-ansi=&quot;Times New Roman&quot;/&gt;&lt;wx:font wx:val=&quot;Times New Roman&quot;/&gt;&lt;w:i/&gt;&lt;w:sz w:val=&quot;24&quot;/&gt;&lt;w:sz-cs w:val=&quot;24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5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&lt;/m:t&gt;&lt;/m:r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0,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F264D9">
        <w:rPr>
          <w:rFonts w:ascii="Times New Roman" w:hAnsi="Times New Roman"/>
          <w:sz w:val="24"/>
          <w:szCs w:val="24"/>
          <w:lang w:val="en-US"/>
        </w:rPr>
        <w:t>=</w:t>
      </w:r>
    </w:p>
    <w:p w:rsidR="00A81782" w:rsidRPr="00F264D9" w:rsidRDefault="00A81782" w:rsidP="009649F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>A)-2,5             B)0,25             C)2,5                     D)-5,2</w:t>
      </w:r>
    </w:p>
    <w:p w:rsidR="00A81782" w:rsidRPr="00F264D9" w:rsidRDefault="00A81782" w:rsidP="009649F7">
      <w:pPr>
        <w:spacing w:after="0"/>
        <w:ind w:left="-709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 xml:space="preserve">4. Bir ishni 10 kishi 8 kunda bajara oladi. 2 kundan so’ng, uchinchi kuni ularga yordam berish uchun bir necha kishi kelib qo’shildi va qolgan ish 4 kunda bajarildi.Nechta ishchi kelib qo’shilgan? </w:t>
      </w:r>
    </w:p>
    <w:p w:rsidR="00A81782" w:rsidRPr="00F264D9" w:rsidRDefault="00A81782" w:rsidP="009649F7">
      <w:pPr>
        <w:spacing w:after="0"/>
        <w:ind w:left="-709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 xml:space="preserve">  A) 3ta               B)4ta                C)5ta                 D)6ta</w:t>
      </w:r>
    </w:p>
    <w:p w:rsidR="00A81782" w:rsidRPr="00F264D9" w:rsidRDefault="00A81782" w:rsidP="009649F7">
      <w:pPr>
        <w:spacing w:after="0"/>
        <w:ind w:left="-567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>5. Hisoblang: 4,21(31)+3,31(21)</w:t>
      </w:r>
    </w:p>
    <w:p w:rsidR="00A81782" w:rsidRDefault="00A81782" w:rsidP="009649F7">
      <w:pPr>
        <w:spacing w:after="0"/>
        <w:ind w:left="-567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>A)7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41" type="#_x0000_t75" style="width:14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1CA4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91CA4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52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42" type="#_x0000_t75" style="width:14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1CA4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91CA4&quot;&gt;&lt;m:oMathPara&gt;&lt;m:oMath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52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9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F264D9">
        <w:rPr>
          <w:rFonts w:ascii="Times New Roman" w:hAnsi="Times New Roman"/>
          <w:sz w:val="24"/>
          <w:szCs w:val="24"/>
          <w:lang w:val="en-US"/>
        </w:rPr>
        <w:t xml:space="preserve">                 B)7,52                C)7,(51)               D)7,51(9)</w:t>
      </w:r>
    </w:p>
    <w:p w:rsidR="00A81782" w:rsidRPr="00F264D9" w:rsidRDefault="00A81782" w:rsidP="009649F7">
      <w:pPr>
        <w:spacing w:after="0"/>
        <w:ind w:left="-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KALIT: 1-C;  2-C;   3-A;   4-C;  5-A.</w:t>
      </w:r>
    </w:p>
    <w:p w:rsidR="00A81782" w:rsidRPr="00F264D9" w:rsidRDefault="00A81782" w:rsidP="009649F7">
      <w:pPr>
        <w:spacing w:after="0"/>
        <w:rPr>
          <w:rFonts w:ascii="Times New Roman" w:hAnsi="Times New Roman"/>
          <w:b/>
          <w:i/>
          <w:sz w:val="24"/>
          <w:szCs w:val="24"/>
          <w:lang w:val="en-US"/>
        </w:rPr>
      </w:pPr>
      <w:r w:rsidRPr="00F264D9">
        <w:rPr>
          <w:rFonts w:ascii="Times New Roman" w:hAnsi="Times New Roman"/>
          <w:b/>
          <w:i/>
          <w:sz w:val="24"/>
          <w:szCs w:val="24"/>
          <w:lang w:val="en-US"/>
        </w:rPr>
        <w:t xml:space="preserve"> DARSNI   MUSTAHKAMLASH</w:t>
      </w:r>
    </w:p>
    <w:p w:rsidR="00A81782" w:rsidRPr="00F264D9" w:rsidRDefault="00A81782" w:rsidP="009649F7">
      <w:pPr>
        <w:spacing w:after="0"/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 xml:space="preserve">Tenglamalar sistemasini yeching: {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043" type="#_x0000_t75" style="width:51.7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09CB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F09CB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mPr&gt;&lt;m:mr&gt;&lt;m:e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y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2&lt;/m:t&gt;&lt;/m:r&gt;&lt;/m:e&gt;&lt;/m:mr&gt;&lt;m:mr&gt;&lt;m:e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6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y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3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2&lt;/m:t&gt;&lt;/m:r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044" type="#_x0000_t75" style="width:51.7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09CB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F09CB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mPr&gt;&lt;m:mr&gt;&lt;m:e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y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4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2&lt;/m:t&gt;&lt;/m:r&gt;&lt;/m:e&gt;&lt;/m:mr&gt;&lt;m:mr&gt;&lt;m:e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x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6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y&lt;/m:t&gt;&lt;/m:r&gt;&lt;/m:num&gt;&lt;m:den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3&lt;/m:t&gt;&lt;/m:r&gt;&lt;/m:den&gt;&lt;/m:f&gt;&lt;m:r&gt;&lt;w:rPr&gt;&lt;w:rFonts w:ascii=&quot;Cambria Math&quot; w:h-ansi=&quot;Times New Roman&quot;/&gt;&lt;wx:font wx:val=&quot;Cambria Math&quot;/&gt;&lt;w:i/&gt;&lt;w:sz w:val=&quot;24&quot;/&gt;&lt;w:sz-cs w:val=&quot;24&quot;/&gt;&lt;w:lang w:val=&quot;EN-US&quot;/&gt;&lt;/w:rPr&gt;&lt;m:t&gt;=2&lt;/m:t&gt;&lt;/m:r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Pr="00F264D9" w:rsidRDefault="00A81782" w:rsidP="009649F7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F264D9">
        <w:rPr>
          <w:rFonts w:ascii="Times New Roman" w:hAnsi="Times New Roman"/>
          <w:sz w:val="24"/>
          <w:szCs w:val="24"/>
          <w:lang w:val="en-US"/>
        </w:rPr>
        <w:t>A)(-4;4)             B)(4;4)                C)(-4;4)                  D)(4;-4)</w:t>
      </w:r>
    </w:p>
    <w:p w:rsidR="00A81782" w:rsidRPr="00F264D9" w:rsidRDefault="00A81782" w:rsidP="009649F7">
      <w:pPr>
        <w:spacing w:after="0"/>
        <w:rPr>
          <w:rFonts w:ascii="Times New Roman" w:hAnsi="Times New Roman"/>
          <w:b/>
          <w:i/>
          <w:sz w:val="24"/>
          <w:szCs w:val="24"/>
          <w:lang w:val="en-US"/>
        </w:rPr>
      </w:pPr>
      <w:r w:rsidRPr="00F264D9">
        <w:rPr>
          <w:rFonts w:ascii="Times New Roman" w:hAnsi="Times New Roman"/>
          <w:b/>
          <w:i/>
          <w:sz w:val="24"/>
          <w:szCs w:val="24"/>
          <w:lang w:val="en-US"/>
        </w:rPr>
        <w:t>Baholash:</w:t>
      </w:r>
    </w:p>
    <w:p w:rsidR="00A81782" w:rsidRPr="00F264D9" w:rsidRDefault="00A81782" w:rsidP="009649F7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F264D9">
        <w:rPr>
          <w:rFonts w:ascii="Times New Roman" w:hAnsi="Times New Roman"/>
          <w:b/>
          <w:i/>
          <w:sz w:val="24"/>
          <w:szCs w:val="24"/>
          <w:lang w:val="en-US"/>
        </w:rPr>
        <w:t>Uyga vazifa: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264D9">
        <w:rPr>
          <w:rFonts w:ascii="Times New Roman" w:hAnsi="Times New Roman"/>
          <w:i/>
          <w:sz w:val="24"/>
          <w:szCs w:val="24"/>
          <w:lang w:val="en-US"/>
        </w:rPr>
        <w:t>6-7 – misollarni yechib kelish.</w:t>
      </w:r>
    </w:p>
    <w:p w:rsidR="00A81782" w:rsidRPr="00134589" w:rsidRDefault="00A81782" w:rsidP="002B6835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9C73CC" w:rsidRDefault="00A81782" w:rsidP="00FB2EFB">
      <w:pPr>
        <w:spacing w:after="0"/>
        <w:rPr>
          <w:rFonts w:ascii="Times New Roman" w:hAnsi="Times New Roman"/>
          <w:b/>
          <w:sz w:val="30"/>
          <w:szCs w:val="30"/>
          <w:lang w:val="en-US"/>
        </w:rPr>
      </w:pPr>
    </w:p>
    <w:p w:rsidR="00A81782" w:rsidRPr="009C73CC" w:rsidRDefault="00A81782" w:rsidP="00FB2EFB">
      <w:pPr>
        <w:spacing w:after="0"/>
        <w:rPr>
          <w:rFonts w:ascii="Times New Roman" w:hAnsi="Times New Roman"/>
          <w:b/>
          <w:sz w:val="30"/>
          <w:szCs w:val="30"/>
          <w:lang w:val="en-US"/>
        </w:rPr>
      </w:pP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smartTag w:uri="urn:schemas-microsoft-com:office:smarttags" w:element="place">
        <w:smartTag w:uri="urn:schemas-microsoft-com:office:smarttags" w:element="City">
          <w:r w:rsidRPr="00FB2EFB">
            <w:rPr>
              <w:rFonts w:ascii="Times New Roman" w:hAnsi="Times New Roman"/>
              <w:b/>
              <w:sz w:val="30"/>
              <w:szCs w:val="30"/>
              <w:lang w:val="en-US"/>
            </w:rPr>
            <w:t>Sana</w:t>
          </w:r>
        </w:smartTag>
      </w:smartTag>
      <w:r w:rsidRPr="00FB2EFB">
        <w:rPr>
          <w:rFonts w:ascii="Times New Roman" w:hAnsi="Times New Roman"/>
          <w:b/>
          <w:sz w:val="30"/>
          <w:szCs w:val="30"/>
          <w:lang w:val="en-US"/>
        </w:rPr>
        <w:t>:</w:t>
      </w:r>
      <w:r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9C73CC">
        <w:rPr>
          <w:rFonts w:ascii="Times New Roman" w:hAnsi="Times New Roman"/>
          <w:sz w:val="30"/>
          <w:szCs w:val="30"/>
          <w:lang w:val="en-US"/>
        </w:rPr>
        <w:t xml:space="preserve">            </w:t>
      </w:r>
      <w:r w:rsidRPr="00FB2EFB">
        <w:rPr>
          <w:rFonts w:ascii="Times New Roman" w:hAnsi="Times New Roman"/>
          <w:sz w:val="30"/>
          <w:szCs w:val="30"/>
          <w:lang w:val="en-US"/>
        </w:rPr>
        <w:t>yil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Sinf: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9-sinf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Fan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:  Algebra 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Mavzu: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  8-sinf algebra kursini takrorlash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Maqsad:    a) ta’limiy: 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O’quvchilardan o’tilgan mavzular, tushunchalar,ta’riflarni so’rash orqali bilim, malaka va ko’nikma hosil qilish;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                   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b) tarbiyaviy: </w:t>
      </w:r>
      <w:r w:rsidRPr="00FB2EFB">
        <w:rPr>
          <w:rFonts w:ascii="Times New Roman" w:hAnsi="Times New Roman"/>
          <w:sz w:val="30"/>
          <w:szCs w:val="30"/>
          <w:lang w:val="en-US"/>
        </w:rPr>
        <w:t>Oquvchilarni shu mavzu asosida Milliy istiqlol ruhida va o’zaro hurmat ruhida tarbiyalash, ajdodlarimiz ijodi bilan tanishtirish;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                    c) rivojlantiruvchi: </w:t>
      </w:r>
      <w:r w:rsidRPr="00FB2EFB">
        <w:rPr>
          <w:rFonts w:ascii="Times New Roman" w:hAnsi="Times New Roman"/>
          <w:sz w:val="30"/>
          <w:szCs w:val="30"/>
          <w:lang w:val="en-US"/>
        </w:rPr>
        <w:t>o’quvchilar bilimini rivojlantirish, ko’nikma va malakasini o’stirish, dunyoqarashi va fikrlash qobiliyatini riviojlantirish.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Dars turi</w:t>
      </w:r>
      <w:r w:rsidRPr="00FB2EFB">
        <w:rPr>
          <w:rFonts w:ascii="Times New Roman" w:hAnsi="Times New Roman"/>
          <w:sz w:val="30"/>
          <w:szCs w:val="30"/>
          <w:lang w:val="en-US"/>
        </w:rPr>
        <w:t>: Aralash dars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Dars uslubi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: Klaster , aqliy hujum usullari,sherigingni top o’yini, mustaqil ish.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 Darsning xronologik jadvali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2393"/>
        <w:gridCol w:w="2393"/>
      </w:tblGrid>
      <w:tr w:rsidR="00A81782" w:rsidRPr="00844D9B" w:rsidTr="005F26D5">
        <w:trPr>
          <w:trHeight w:val="915"/>
        </w:trPr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 xml:space="preserve">t/r 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Dars etaplari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vaqti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Usuli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1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Tashhkiliy qism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2- minut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2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Uyga vazifani  so’rash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3-minut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Guruh sardorlari yordamida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3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O’tgan mavzuni takrorlash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5- minut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BBB usuli yordamida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4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Yangi mavzu bayoni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20-minut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Guruhlarga bo’lish orqali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5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Dasrni mustahkamlash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13- minut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 xml:space="preserve">Aqliy hujum usulidan </w:t>
            </w:r>
          </w:p>
        </w:tc>
      </w:tr>
      <w:tr w:rsidR="00A81782" w:rsidRPr="00844D9B" w:rsidTr="005F26D5">
        <w:tc>
          <w:tcPr>
            <w:tcW w:w="648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5</w:t>
            </w:r>
          </w:p>
        </w:tc>
        <w:tc>
          <w:tcPr>
            <w:tcW w:w="3600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Uyga vazifa va xulosalash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 w:rsidRPr="00844D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2-minut</w:t>
            </w:r>
          </w:p>
        </w:tc>
        <w:tc>
          <w:tcPr>
            <w:tcW w:w="2393" w:type="dxa"/>
          </w:tcPr>
          <w:p w:rsidR="00A81782" w:rsidRPr="00844D9B" w:rsidRDefault="00A81782" w:rsidP="00FB2EFB">
            <w:pPr>
              <w:spacing w:after="0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</w:p>
        </w:tc>
      </w:tr>
    </w:tbl>
    <w:p w:rsidR="00A81782" w:rsidRPr="00FB2EFB" w:rsidRDefault="00A81782" w:rsidP="00FB2EFB">
      <w:pPr>
        <w:spacing w:after="0"/>
        <w:jc w:val="center"/>
        <w:rPr>
          <w:rFonts w:ascii="Times New Roman" w:hAnsi="Times New Roman"/>
          <w:b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Darsning borishi:</w:t>
      </w:r>
    </w:p>
    <w:p w:rsidR="00A81782" w:rsidRPr="00FB2EFB" w:rsidRDefault="00A81782" w:rsidP="00FB2EF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Tashkiliy  ishlar 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(2-minut)  O’quvchilar sinf xonasiga kirib joylashadilar . davomat  aniqlanib , darsga tayyorgarlik tekshiriladi ,o’quvchilar  guruhlarga bo’lib olinadi.</w:t>
      </w:r>
    </w:p>
    <w:p w:rsidR="00A81782" w:rsidRPr="00FB2EFB" w:rsidRDefault="00A81782" w:rsidP="00FB2EF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30"/>
          <w:szCs w:val="30"/>
          <w:lang w:val="en-US"/>
        </w:rPr>
      </w:pPr>
      <w:r w:rsidRPr="00FB2EFB">
        <w:rPr>
          <w:sz w:val="30"/>
          <w:szCs w:val="30"/>
          <w:lang w:val="en-US"/>
        </w:rPr>
        <w:t xml:space="preserve"> 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>Uyga vazifani so’rash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(3-minut) Oldingi dars mavzusi  va uyga vazifa so’raladi va teksiriladi .</w:t>
      </w:r>
    </w:p>
    <w:p w:rsidR="00A81782" w:rsidRPr="00FB2EFB" w:rsidRDefault="00A81782" w:rsidP="00FB2EFB">
      <w:pPr>
        <w:numPr>
          <w:ilvl w:val="0"/>
          <w:numId w:val="1"/>
        </w:numPr>
        <w:spacing w:after="0" w:line="240" w:lineRule="auto"/>
        <w:rPr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O</w:t>
      </w:r>
      <w:r w:rsidRPr="00FB2EFB">
        <w:rPr>
          <w:rFonts w:ascii="Times New Roman" w:hAnsi="Times New Roman"/>
          <w:b/>
          <w:sz w:val="30"/>
          <w:szCs w:val="30"/>
        </w:rPr>
        <w:t>’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>tgan</w:t>
      </w:r>
      <w:r w:rsidRPr="00FB2EFB">
        <w:rPr>
          <w:rFonts w:ascii="Times New Roman" w:hAnsi="Times New Roman"/>
          <w:b/>
          <w:sz w:val="30"/>
          <w:szCs w:val="30"/>
        </w:rPr>
        <w:t xml:space="preserve"> 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>mavzuni</w:t>
      </w:r>
      <w:r w:rsidRPr="00FB2EFB">
        <w:rPr>
          <w:rFonts w:ascii="Times New Roman" w:hAnsi="Times New Roman"/>
          <w:b/>
          <w:sz w:val="30"/>
          <w:szCs w:val="30"/>
        </w:rPr>
        <w:t xml:space="preserve"> 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>so</w:t>
      </w:r>
      <w:r w:rsidRPr="00FB2EFB">
        <w:rPr>
          <w:rFonts w:ascii="Times New Roman" w:hAnsi="Times New Roman"/>
          <w:b/>
          <w:sz w:val="30"/>
          <w:szCs w:val="30"/>
        </w:rPr>
        <w:t>’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>rash</w:t>
      </w:r>
      <w:r w:rsidRPr="00FB2EFB">
        <w:rPr>
          <w:rFonts w:ascii="Times New Roman" w:hAnsi="Times New Roman"/>
          <w:sz w:val="30"/>
          <w:szCs w:val="30"/>
        </w:rPr>
        <w:t xml:space="preserve"> .(5-</w:t>
      </w:r>
      <w:r w:rsidRPr="00FB2EFB">
        <w:rPr>
          <w:rFonts w:ascii="Times New Roman" w:hAnsi="Times New Roman"/>
          <w:sz w:val="30"/>
          <w:szCs w:val="30"/>
          <w:lang w:val="en-US"/>
        </w:rPr>
        <w:t>minut</w:t>
      </w:r>
      <w:r w:rsidRPr="00FB2EFB">
        <w:rPr>
          <w:rFonts w:ascii="Times New Roman" w:hAnsi="Times New Roman"/>
          <w:sz w:val="30"/>
          <w:szCs w:val="30"/>
        </w:rPr>
        <w:t>)</w:t>
      </w:r>
    </w:p>
    <w:p w:rsidR="00A81782" w:rsidRPr="00FB2EFB" w:rsidRDefault="00A81782" w:rsidP="00FB2EFB">
      <w:pPr>
        <w:spacing w:after="0"/>
        <w:ind w:left="72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 8-sinf algebrada o’tilgan mavzular  yuzasidan  “aqliy hujum ” o’tkaziladi . Bunda o’quvchilar barchasi ishtiroki ta’minlanadi . Bunda 1-o’quvchi bobga doir  bir termin aytadi . 2-o’quvchi 1-o’quvchi aytgan terminni aytib yana o’zi ham termin aytadi. 3- o’quvchi o’zidan oldinga terminlarni aytib o’zi ham termin aytadi . jarayon shu tarzda davom etadi</w:t>
      </w:r>
    </w:p>
    <w:p w:rsidR="00A81782" w:rsidRPr="00FB2EFB" w:rsidRDefault="00A81782" w:rsidP="00FB2EFB">
      <w:pPr>
        <w:spacing w:after="0"/>
        <w:ind w:left="36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Yangi mavzu bayoni</w:t>
      </w:r>
      <w:r w:rsidRPr="00FB2EFB">
        <w:rPr>
          <w:rFonts w:ascii="Times New Roman" w:hAnsi="Times New Roman"/>
          <w:sz w:val="30"/>
          <w:szCs w:val="30"/>
          <w:lang w:val="en-US"/>
        </w:rPr>
        <w:t>: (20-minut)</w:t>
      </w:r>
    </w:p>
    <w:p w:rsidR="00A81782" w:rsidRPr="00FB2EFB" w:rsidRDefault="00A81782" w:rsidP="00FB2EFB">
      <w:pPr>
        <w:spacing w:after="0"/>
        <w:ind w:left="36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1.Tenglamalar sistemasini yeching: {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45" type="#_x0000_t75" style="width:60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0E6B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80E6B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mP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6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46" type="#_x0000_t75" style="width:60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0E6B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80E6B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mP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6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</w:p>
    <w:p w:rsidR="00A81782" w:rsidRPr="00FB2EFB" w:rsidRDefault="00A81782" w:rsidP="00FB2EFB">
      <w:pPr>
        <w:spacing w:after="0"/>
        <w:ind w:left="-284" w:hanging="283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A)(-4;4)             B)(4;4)                C)(-4;4)                  D)(4;-4)</w:t>
      </w:r>
    </w:p>
    <w:p w:rsidR="00A81782" w:rsidRPr="00FB2EFB" w:rsidRDefault="00A81782" w:rsidP="00FB2EFB">
      <w:pPr>
        <w:spacing w:after="0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2.Hisoblang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:  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</w:t>
      </w:r>
    </w:p>
    <w:p w:rsidR="00A81782" w:rsidRPr="00FB2EFB" w:rsidRDefault="00A81782" w:rsidP="00FB2EFB">
      <w:pPr>
        <w:spacing w:after="0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3.Hisoblang: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47" type="#_x0000_t75" style="width:104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D5DFA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D5DFA&quot;&gt;&lt;m:oMathPara&gt;&lt;m:oMath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6&lt;/m:t&gt;&lt;/m:r&gt;&lt;/m:e&gt;&lt;/m:rad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9&lt;/m:t&gt;&lt;/m:r&gt;&lt;/m:e&gt;&lt;/m:rad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81&lt;/m:t&gt;&lt;/m:r&gt;&lt;/m:e&gt;&lt;/m:rad&gt;&lt;/m:num&gt;&lt;m:den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16&lt;/m:t&gt;&lt;/m:r&gt;&lt;/m:e&gt;&lt;/m:rad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5&lt;/m:t&gt;&lt;/m:r&gt;&lt;/m:e&gt;&lt;/m:rad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48" type="#_x0000_t75" style="width:104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D5DFA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D5DFA&quot;&gt;&lt;m:oMathPara&gt;&lt;m:oMath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6&lt;/m:t&gt;&lt;/m:r&gt;&lt;/m:e&gt;&lt;/m:rad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9&lt;/m:t&gt;&lt;/m:r&gt;&lt;/m:e&gt;&lt;/m:rad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81&lt;/m:t&gt;&lt;/m:r&gt;&lt;/m:e&gt;&lt;/m:rad&gt;&lt;/m:num&gt;&lt;m:den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16&lt;/m:t&gt;&lt;/m:r&gt;&lt;/m:e&gt;&lt;/m:rad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5&lt;/m:t&gt;&lt;/m:r&gt;&lt;/m:e&gt;&lt;/m:rad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A)-4                      B)4                       C)-5                          D)5</w:t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4.Tenglamani yeching: 6-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49" type="#_x0000_t75" style="width:117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8757E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8757E&quot;&gt;&lt;m:oMathPara&gt;&lt;m:oMath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-&lt;/m:t&gt;&lt;/m:r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1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m:r&gt;&lt;m:rPr&gt;&lt;m:sty m:val=&quot;p&quot;/&gt;&lt;/m:rPr&gt;&lt;w:rPr&gt;&lt;w:rFonts w:ascii=&quot;Cambria Math&quot; w:h-ansi=&quot;Times New Roman&quot;/&gt;&lt;wx:font wx:val=&quot;Times New Roman&quot;/&gt;&lt;w:sz w:val=&quot;30&quot;/&gt;&lt;w:sz-cs w:val=&quot;30&quot;/&gt;&lt;w:lang w:val=&quot;EN-US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-&lt;/m:t&gt;&lt;/m:r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50" type="#_x0000_t75" style="width:117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8757E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8757E&quot;&gt;&lt;m:oMathPara&gt;&lt;m:oMath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-&lt;/m:t&gt;&lt;/m:r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1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m:r&gt;&lt;m:rPr&gt;&lt;m:sty m:val=&quot;p&quot;/&gt;&lt;/m:rPr&gt;&lt;w:rPr&gt;&lt;w:rFonts w:ascii=&quot;Cambria Math&quot; w:h-ansi=&quot;Times New Roman&quot;/&gt;&lt;wx:font wx:val=&quot;Times New Roman&quot;/&gt;&lt;w:sz w:val=&quot;30&quot;/&gt;&lt;w:sz-cs w:val=&quot;30&quot;/&gt;&lt;w:lang w:val=&quot;EN-US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-&lt;/m:t&gt;&lt;/m:r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5.Tenglamalar sistemasini yeching: {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51" type="#_x0000_t75" style="width:60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2953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02953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mP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6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52" type="#_x0000_t75" style="width:60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2953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02953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mP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4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m:mr&gt;&lt;m:e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x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6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0&quot;/&gt;&lt;w:sz-cs w:val=&quot;30&quot;/&gt;&lt;w:lang w:val=&quot;EN-US&quot;/&gt;&lt;/w:rPr&gt;&lt;m:t&gt;y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3&lt;/m:t&gt;&lt;/m:r&gt;&lt;/m:den&gt;&lt;/m:f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=2&lt;/m:t&gt;&lt;/m:r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A)(-4;4)             B)(4;4)                C)(-4;4)                  D)(4;-4)</w:t>
      </w:r>
    </w:p>
    <w:p w:rsidR="00A81782" w:rsidRPr="00FB2EFB" w:rsidRDefault="00A81782" w:rsidP="00FB2EFB">
      <w:pPr>
        <w:pStyle w:val="ListParagraph"/>
        <w:spacing w:after="0"/>
        <w:ind w:left="-349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6. Taqqoslang: 10</w:t>
      </w:r>
      <w:r w:rsidRPr="00FB2EFB">
        <w:rPr>
          <w:rFonts w:ascii="Times New Roman" w:hAnsi="Times New Roman"/>
          <w:sz w:val="30"/>
          <w:szCs w:val="30"/>
          <w:vertAlign w:val="superscript"/>
          <w:lang w:val="en-US"/>
        </w:rPr>
        <w:t>20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va 20</w:t>
      </w:r>
      <w:r w:rsidRPr="00FB2EFB">
        <w:rPr>
          <w:rFonts w:ascii="Times New Roman" w:hAnsi="Times New Roman"/>
          <w:sz w:val="30"/>
          <w:szCs w:val="30"/>
          <w:vertAlign w:val="superscript"/>
          <w:lang w:val="en-US"/>
        </w:rPr>
        <w:t>10</w:t>
      </w:r>
    </w:p>
    <w:p w:rsidR="00A81782" w:rsidRPr="00FB2EFB" w:rsidRDefault="00A81782" w:rsidP="00FB2EFB">
      <w:pPr>
        <w:pStyle w:val="ListParagraph"/>
        <w:spacing w:after="0"/>
        <w:ind w:left="-349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A) &gt;                     B)&lt;                       C)≥                       D)≤</w:t>
      </w:r>
    </w:p>
    <w:p w:rsidR="00A81782" w:rsidRPr="00FB2EFB" w:rsidRDefault="00A81782" w:rsidP="00FB2EFB">
      <w:pPr>
        <w:spacing w:after="0"/>
        <w:rPr>
          <w:rFonts w:ascii="Times New Roman" w:hAnsi="Times New Roman"/>
          <w:b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 DARSNI   MUSTAHKAMLASH</w:t>
      </w:r>
    </w:p>
    <w:p w:rsidR="00A81782" w:rsidRPr="00FB2EFB" w:rsidRDefault="00A81782" w:rsidP="00FB2EFB">
      <w:pPr>
        <w:spacing w:after="0"/>
        <w:rPr>
          <w:rFonts w:ascii="Times New Roman" w:hAnsi="Times New Roman"/>
          <w:b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7.Tengsizliklar sistemasini yeching:  </w:t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8.Tengsizlikni yeching: I3x-1I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53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252C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B252C&quot;&gt;&lt;m:oMathPara&gt;&lt;m:oMath&gt;&lt;m:r&gt;&lt;m:rPr&gt;&lt;m:sty m:val=&quot;p&quot;/&gt;&lt;/m:rPr&gt;&lt;w:rPr&gt;&lt;w:rFonts w:ascii=&quot;Cambria Math&quot; w:h-ansi=&quot;Times New Roman&quot;/&gt;&lt;wx:font wx:val=&quot;Times New Roman&quot;/&gt;&lt;w:sz w:val=&quot;30&quot;/&gt;&lt;w:sz-cs w:val=&quot;30&quot;/&gt;&lt;w:lang w:val=&quot;EN-US&quot;/&gt;&lt;/w:rPr&gt;&lt;m:t&gt;в‰¤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54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252C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B252C&quot;&gt;&lt;m:oMathPara&gt;&lt;m:oMath&gt;&lt;m:r&gt;&lt;m:rPr&gt;&lt;m:sty m:val=&quot;p&quot;/&gt;&lt;/m:rPr&gt;&lt;w:rPr&gt;&lt;w:rFonts w:ascii=&quot;Cambria Math&quot; w:h-ansi=&quot;Times New Roman&quot;/&gt;&lt;wx:font wx:val=&quot;Times New Roman&quot;/&gt;&lt;w:sz w:val=&quot;30&quot;/&gt;&lt;w:sz-cs w:val=&quot;30&quot;/&gt;&lt;w:lang w:val=&quot;EN-US&quot;/&gt;&lt;/w:rPr&gt;&lt;m:t&gt;в‰¤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 w:rsidRPr="00FB2EFB">
        <w:rPr>
          <w:rFonts w:ascii="Times New Roman" w:hAnsi="Times New Roman"/>
          <w:sz w:val="30"/>
          <w:szCs w:val="30"/>
          <w:lang w:val="en-US"/>
        </w:rPr>
        <w:t>4</w:t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>A)[-1; ]                B)[-1;5]                 C)(1;]                    D)(-1;)</w:t>
      </w:r>
    </w:p>
    <w:p w:rsidR="00A81782" w:rsidRPr="00FB2EFB" w:rsidRDefault="00A81782" w:rsidP="00FB2EFB">
      <w:pPr>
        <w:spacing w:after="0"/>
        <w:ind w:left="-426"/>
        <w:jc w:val="both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9.Sonlarni taqqoslang: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55" type="#_x0000_t75" style="width:2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0526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00526&quot;&gt;&lt;m:oMathPara&gt;&lt;m:oMath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56" type="#_x0000_t75" style="width:2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0526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00526&quot;&gt;&lt;m:oMathPara&gt;&lt;m:oMath&gt;&lt;m:rad&gt;&lt;m:radPr&gt;&lt;m:degHide m:val=&quot;on&quot;/&gt;&lt;m:ctrl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/m:ctrlPr&gt;&lt;/m:radPr&gt;&lt;m:deg/&gt;&lt;m:e&gt;&lt;m:r&gt;&lt;m:rPr&gt;&lt;m:sty m:val=&quot;p&quot;/&gt;&lt;/m:rPr&gt;&lt;w:rPr&gt;&lt;w:rFonts w:ascii=&quot;Cambria Math&quot; w:h-ansi=&quot;Times New Roman&quot;/&gt;&lt;wx:font wx:val=&quot;Cambria Math&quot;/&gt;&lt;w:sz w:val=&quot;30&quot;/&gt;&lt;w:sz-cs w:val=&quot;30&quot;/&gt;&lt;w:lang w:val=&quot;EN-US&quot;/&gt;&lt;/w:rPr&gt;&lt;m:t&gt;2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va 5</w:t>
      </w:r>
    </w:p>
    <w:p w:rsidR="00A81782" w:rsidRPr="00FB2EFB" w:rsidRDefault="00A81782" w:rsidP="00FB2EFB">
      <w:pPr>
        <w:spacing w:after="0"/>
        <w:rPr>
          <w:rFonts w:ascii="Times New Roman" w:hAnsi="Times New Roman"/>
          <w:b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Baholash:</w:t>
      </w:r>
    </w:p>
    <w:p w:rsidR="00A81782" w:rsidRPr="00FB2EFB" w:rsidRDefault="00A81782" w:rsidP="00FB2EFB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Uyga vazifa: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12-13misollar.</w:t>
      </w:r>
    </w:p>
    <w:p w:rsidR="00A81782" w:rsidRPr="00134589" w:rsidRDefault="00A81782" w:rsidP="002B6835">
      <w:pPr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674DD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674DD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674DD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674DD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9C73C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9C73C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9C73C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9C73CC" w:rsidRDefault="00A81782" w:rsidP="0043545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0C029A" w:rsidRDefault="00A81782" w:rsidP="000F763F">
      <w:pPr>
        <w:spacing w:after="0"/>
        <w:ind w:left="-567"/>
        <w:rPr>
          <w:rFonts w:ascii="Times New Roman" w:hAnsi="Times New Roman"/>
          <w:b/>
          <w:sz w:val="30"/>
          <w:szCs w:val="30"/>
          <w:lang w:val="en-US"/>
        </w:rPr>
      </w:pP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smartTag w:uri="urn:schemas-microsoft-com:office:smarttags" w:element="place">
        <w:smartTag w:uri="urn:schemas-microsoft-com:office:smarttags" w:element="City">
          <w:r w:rsidRPr="00FB2EFB">
            <w:rPr>
              <w:rFonts w:ascii="Times New Roman" w:hAnsi="Times New Roman"/>
              <w:b/>
              <w:sz w:val="30"/>
              <w:szCs w:val="30"/>
              <w:lang w:val="en-US"/>
            </w:rPr>
            <w:t>Sana</w:t>
          </w:r>
        </w:smartTag>
      </w:smartTag>
      <w:r w:rsidRPr="00FB2EFB">
        <w:rPr>
          <w:rFonts w:ascii="Times New Roman" w:hAnsi="Times New Roman"/>
          <w:b/>
          <w:sz w:val="30"/>
          <w:szCs w:val="30"/>
          <w:lang w:val="en-US"/>
        </w:rPr>
        <w:t>:</w:t>
      </w:r>
      <w:r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9C73CC">
        <w:rPr>
          <w:rFonts w:ascii="Times New Roman" w:hAnsi="Times New Roman"/>
          <w:sz w:val="30"/>
          <w:szCs w:val="30"/>
          <w:lang w:val="en-US"/>
        </w:rPr>
        <w:t xml:space="preserve">         </w:t>
      </w:r>
      <w:r w:rsidRPr="00FB2EFB">
        <w:rPr>
          <w:rFonts w:ascii="Times New Roman" w:hAnsi="Times New Roman"/>
          <w:sz w:val="30"/>
          <w:szCs w:val="30"/>
          <w:lang w:val="en-US"/>
        </w:rPr>
        <w:t>yil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Sinf: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9-sinf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Fan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:  Algebra 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Mavzu: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  8-sinf algebra kursini takrorlash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Maqsad:    a) ta’limiy: 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O’</w:t>
      </w:r>
      <w:r>
        <w:rPr>
          <w:rFonts w:ascii="Times New Roman" w:hAnsi="Times New Roman"/>
          <w:sz w:val="30"/>
          <w:szCs w:val="30"/>
          <w:lang w:val="en-US"/>
        </w:rPr>
        <w:t>quvchilardan o’tilgan mavzular,</w:t>
      </w:r>
      <w:r w:rsidRPr="00674DDC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FB2EFB">
        <w:rPr>
          <w:rFonts w:ascii="Times New Roman" w:hAnsi="Times New Roman"/>
          <w:sz w:val="30"/>
          <w:szCs w:val="30"/>
          <w:lang w:val="en-US"/>
        </w:rPr>
        <w:t>tushunchalar,</w:t>
      </w:r>
      <w:r w:rsidRPr="00674DDC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FB2EFB">
        <w:rPr>
          <w:rFonts w:ascii="Times New Roman" w:hAnsi="Times New Roman"/>
          <w:sz w:val="30"/>
          <w:szCs w:val="30"/>
          <w:lang w:val="en-US"/>
        </w:rPr>
        <w:t>ta’riflarni so’rash orqali bilim, malaka va ko’nikma hosil qilish;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sz w:val="30"/>
          <w:szCs w:val="30"/>
          <w:lang w:val="en-US"/>
        </w:rPr>
        <w:t xml:space="preserve">                   </w:t>
      </w: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b) tarbiyaviy: </w:t>
      </w:r>
      <w:r w:rsidRPr="00FB2EFB">
        <w:rPr>
          <w:rFonts w:ascii="Times New Roman" w:hAnsi="Times New Roman"/>
          <w:sz w:val="30"/>
          <w:szCs w:val="30"/>
          <w:lang w:val="en-US"/>
        </w:rPr>
        <w:t>O</w:t>
      </w:r>
      <w:r>
        <w:rPr>
          <w:rFonts w:ascii="Times New Roman" w:hAnsi="Times New Roman"/>
          <w:sz w:val="30"/>
          <w:szCs w:val="30"/>
          <w:lang w:val="en-US"/>
        </w:rPr>
        <w:t>’</w:t>
      </w:r>
      <w:r w:rsidRPr="00FB2EFB">
        <w:rPr>
          <w:rFonts w:ascii="Times New Roman" w:hAnsi="Times New Roman"/>
          <w:sz w:val="30"/>
          <w:szCs w:val="30"/>
          <w:lang w:val="en-US"/>
        </w:rPr>
        <w:t>quvchilarni shu mavzu asosida Milliy istiqlol ruhida va o’zaro hurmat ruhida tarbiyalash, ajdodlarimiz ijodi bilan tanishtirish;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 xml:space="preserve">                    c) rivojlantiruvchi: </w:t>
      </w:r>
      <w:r>
        <w:rPr>
          <w:rFonts w:ascii="Times New Roman" w:hAnsi="Times New Roman"/>
          <w:sz w:val="30"/>
          <w:szCs w:val="30"/>
          <w:lang w:val="en-US"/>
        </w:rPr>
        <w:t>O</w:t>
      </w:r>
      <w:r w:rsidRPr="00FB2EFB">
        <w:rPr>
          <w:rFonts w:ascii="Times New Roman" w:hAnsi="Times New Roman"/>
          <w:sz w:val="30"/>
          <w:szCs w:val="30"/>
          <w:lang w:val="en-US"/>
        </w:rPr>
        <w:t>’quvchilar bilimini rivojlantirish, ko’nikma va malakasini o’stirish, dunyoqarashi va fikrlash qobiliyatini riviojlantirish.</w:t>
      </w:r>
    </w:p>
    <w:p w:rsidR="00A81782" w:rsidRPr="00FB2EFB" w:rsidRDefault="00A81782" w:rsidP="000F763F">
      <w:pPr>
        <w:spacing w:after="0"/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Dars turi</w:t>
      </w:r>
      <w:r w:rsidRPr="00FB2EFB">
        <w:rPr>
          <w:rFonts w:ascii="Times New Roman" w:hAnsi="Times New Roman"/>
          <w:sz w:val="30"/>
          <w:szCs w:val="30"/>
          <w:lang w:val="en-US"/>
        </w:rPr>
        <w:t>: Aralash dars</w:t>
      </w:r>
    </w:p>
    <w:p w:rsidR="00A81782" w:rsidRDefault="00A81782" w:rsidP="000F763F">
      <w:pPr>
        <w:ind w:left="-567"/>
        <w:rPr>
          <w:rFonts w:ascii="Times New Roman" w:hAnsi="Times New Roman"/>
          <w:sz w:val="30"/>
          <w:szCs w:val="30"/>
          <w:lang w:val="en-US"/>
        </w:rPr>
      </w:pPr>
      <w:r w:rsidRPr="00FB2EFB">
        <w:rPr>
          <w:rFonts w:ascii="Times New Roman" w:hAnsi="Times New Roman"/>
          <w:b/>
          <w:sz w:val="30"/>
          <w:szCs w:val="30"/>
          <w:lang w:val="en-US"/>
        </w:rPr>
        <w:t>Dars uslubi</w:t>
      </w:r>
      <w:r w:rsidRPr="00FB2EFB">
        <w:rPr>
          <w:rFonts w:ascii="Times New Roman" w:hAnsi="Times New Roman"/>
          <w:sz w:val="30"/>
          <w:szCs w:val="30"/>
          <w:lang w:val="en-US"/>
        </w:rPr>
        <w:t xml:space="preserve"> : Klaster , aqliy hujum</w:t>
      </w:r>
      <w:r>
        <w:rPr>
          <w:rFonts w:ascii="Times New Roman" w:hAnsi="Times New Roman"/>
          <w:sz w:val="30"/>
          <w:szCs w:val="30"/>
          <w:lang w:val="en-US"/>
        </w:rPr>
        <w:t xml:space="preserve"> usuli</w:t>
      </w:r>
      <w:r w:rsidRPr="00FB2EFB">
        <w:rPr>
          <w:rFonts w:ascii="Times New Roman" w:hAnsi="Times New Roman"/>
          <w:sz w:val="30"/>
          <w:szCs w:val="30"/>
          <w:lang w:val="en-US"/>
        </w:rPr>
        <w:t>, mustaqil</w:t>
      </w:r>
      <w:r>
        <w:rPr>
          <w:rFonts w:ascii="Times New Roman" w:hAnsi="Times New Roman"/>
          <w:sz w:val="30"/>
          <w:szCs w:val="30"/>
          <w:lang w:val="en-US"/>
        </w:rPr>
        <w:t xml:space="preserve"> ish</w:t>
      </w:r>
    </w:p>
    <w:p w:rsidR="00A81782" w:rsidRDefault="00A81782" w:rsidP="000F763F">
      <w:pPr>
        <w:ind w:left="-567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Dars jihozi: tarqatmalar, darslik</w:t>
      </w:r>
    </w:p>
    <w:p w:rsidR="00A81782" w:rsidRPr="00394B29" w:rsidRDefault="00A81782" w:rsidP="000F763F">
      <w:pPr>
        <w:pStyle w:val="ListParagraph"/>
        <w:numPr>
          <w:ilvl w:val="0"/>
          <w:numId w:val="74"/>
        </w:numPr>
        <w:ind w:left="-567" w:firstLine="0"/>
        <w:rPr>
          <w:rFonts w:ascii="Times New Roman" w:hAnsi="Times New Roman"/>
          <w:b/>
          <w:sz w:val="24"/>
          <w:szCs w:val="24"/>
          <w:lang w:val="en-US"/>
        </w:rPr>
      </w:pPr>
      <w:r w:rsidRPr="00394B29">
        <w:rPr>
          <w:rFonts w:ascii="Times New Roman" w:hAnsi="Times New Roman"/>
          <w:b/>
          <w:sz w:val="30"/>
          <w:szCs w:val="30"/>
          <w:lang w:val="en-US"/>
        </w:rPr>
        <w:t>Tashkiliy qism.</w:t>
      </w:r>
    </w:p>
    <w:p w:rsidR="00A81782" w:rsidRDefault="00A81782" w:rsidP="000F763F">
      <w:pPr>
        <w:ind w:left="-567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308.25pt;margin-top:26.8pt;width:0;height:50.25pt;flip:y;z-index:251665920" o:connectortype="straight">
            <v:stroke endarrow="block"/>
          </v:shape>
        </w:pict>
      </w:r>
      <w:r>
        <w:rPr>
          <w:rFonts w:ascii="Times New Roman" w:hAnsi="Times New Roman"/>
          <w:sz w:val="30"/>
          <w:szCs w:val="30"/>
          <w:lang w:val="en-US"/>
        </w:rPr>
        <w:t>Salomlashish. Navbatchi axborotini tinglash. O’quvchilar davomatini olish.</w:t>
      </w:r>
    </w:p>
    <w:p w:rsidR="00A81782" w:rsidRPr="00394B29" w:rsidRDefault="00A81782" w:rsidP="000F763F">
      <w:pPr>
        <w:pStyle w:val="ListParagraph"/>
        <w:numPr>
          <w:ilvl w:val="0"/>
          <w:numId w:val="74"/>
        </w:numPr>
        <w:ind w:left="-567" w:firstLine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w:pict>
          <v:shape id="_x0000_s1049" type="#_x0000_t32" style="position:absolute;left:0;text-align:left;margin-left:255pt;margin-top:11.2pt;width:24.75pt;height:44.5pt;flip:x y;z-index:251671040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left:0;text-align:left;margin-left:327.75pt;margin-top:11.25pt;width:42.75pt;height:40.5pt;flip:y;z-index:251666944" o:connectortype="straight">
            <v:stroke endarrow="block"/>
          </v:shape>
        </w:pict>
      </w:r>
      <w:r w:rsidRPr="00394B29">
        <w:rPr>
          <w:rFonts w:ascii="Times New Roman" w:hAnsi="Times New Roman"/>
          <w:b/>
          <w:sz w:val="30"/>
          <w:szCs w:val="30"/>
          <w:lang w:val="en-US"/>
        </w:rPr>
        <w:t>O’tilgan mavzuni takrorlash.</w:t>
      </w:r>
    </w:p>
    <w:p w:rsidR="00A81782" w:rsidRDefault="00A81782" w:rsidP="000F763F">
      <w:pPr>
        <w:ind w:left="-567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pict>
          <v:shape id="_x0000_s1051" type="#_x0000_t32" style="position:absolute;left:0;text-align:left;margin-left:213pt;margin-top:21.9pt;width:54.75pt;height:18.75pt;flip:x y;z-index:251672064" o:connectortype="straight">
            <v:stroke endarrow="block"/>
          </v:shape>
        </w:pict>
      </w:r>
      <w:r>
        <w:rPr>
          <w:noProof/>
        </w:rPr>
        <w:pict>
          <v:oval id="_x0000_s1052" style="position:absolute;left:0;text-align:left;margin-left:267.75pt;margin-top:17.4pt;width:79.5pt;height:69.75pt;z-index:251664896"/>
        </w:pict>
      </w:r>
      <w:r>
        <w:rPr>
          <w:rFonts w:ascii="Times New Roman" w:hAnsi="Times New Roman"/>
          <w:sz w:val="30"/>
          <w:szCs w:val="30"/>
          <w:lang w:val="en-US"/>
        </w:rPr>
        <w:t>Uyga vazifani so’rash.</w:t>
      </w:r>
    </w:p>
    <w:p w:rsidR="00A81782" w:rsidRDefault="00A81782" w:rsidP="000F763F">
      <w:pPr>
        <w:ind w:left="-567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pict>
          <v:shape id="_x0000_s1053" type="#_x0000_t32" style="position:absolute;left:0;text-align:left;margin-left:347.25pt;margin-top:28.85pt;width:51pt;height:12pt;z-index:251668992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left:0;text-align:left;margin-left:343.5pt;margin-top:2.6pt;width:54.75pt;height:4.5pt;flip:y;z-index:251667968" o:connectortype="straight">
            <v:stroke endarrow="block"/>
          </v:shape>
        </w:pict>
      </w:r>
      <w:r>
        <w:rPr>
          <w:rFonts w:ascii="Times New Roman" w:hAnsi="Times New Roman"/>
          <w:sz w:val="30"/>
          <w:szCs w:val="30"/>
          <w:lang w:val="en-US"/>
        </w:rPr>
        <w:t xml:space="preserve">“Klaster” usuli:    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pict>
          <v:shape id="_x0000_s1055" type="#_x0000_t32" style="position:absolute;left:0;text-align:left;margin-left:255pt;margin-top:21.5pt;width:30.75pt;height:48pt;flip:x;z-index:251674112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left:0;text-align:left;margin-left:308.25pt;margin-top:27.5pt;width:0;height:54pt;z-index:251675136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left:0;text-align:left;margin-left:213pt;margin-top:3.5pt;width:54.75pt;height:18pt;flip:x;z-index:251673088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left:0;text-align:left;margin-left:332.25pt;margin-top:21.5pt;width:31.5pt;height:41.25pt;z-index:251670016" o:connectortype="straight">
            <v:stroke endarrow="block"/>
          </v:shape>
        </w:pict>
      </w:r>
      <w:r>
        <w:rPr>
          <w:rFonts w:ascii="Times New Roman" w:hAnsi="Times New Roman"/>
          <w:sz w:val="30"/>
          <w:szCs w:val="30"/>
          <w:lang w:val="en-US"/>
        </w:rPr>
        <w:t>Bir o’quvchi doskada matematik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terminlarni yozadi: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kvadrat ildiz, tenglama, teorema,…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 xml:space="preserve">Mustaqil  ish: 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 w:rsidRPr="00844D9B">
        <w:rPr>
          <w:rFonts w:ascii="Times New Roman" w:hAnsi="Times New Roman"/>
          <w:noProof/>
          <w:sz w:val="30"/>
          <w:szCs w:val="30"/>
        </w:rPr>
        <w:pict>
          <v:shape id="_x0000_i1057" type="#_x0000_t75" style="width:299.25pt;height:53.25pt;visibility:visible">
            <v:imagedata r:id="rId20" o:title="" gain="109227f" blacklevel="-3277f"/>
          </v:shape>
        </w:pict>
      </w:r>
      <w:r>
        <w:rPr>
          <w:rFonts w:ascii="Times New Roman" w:hAnsi="Times New Roman"/>
          <w:sz w:val="30"/>
          <w:szCs w:val="30"/>
          <w:lang w:val="en-US"/>
        </w:rPr>
        <w:t xml:space="preserve"> 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left:0;text-align:left;margin-left:34.85pt;margin-top:5.3pt;width:7.15pt;height:45.75pt;z-index:251676160"/>
        </w:pict>
      </w:r>
      <w:r>
        <w:rPr>
          <w:rFonts w:ascii="Times New Roman" w:hAnsi="Times New Roman"/>
          <w:sz w:val="30"/>
          <w:szCs w:val="30"/>
          <w:lang w:val="en-US"/>
        </w:rPr>
        <w:t>Yechish:    6y-x=8                                     x=6*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58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540E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0540E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59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540E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0540E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>
        <w:rPr>
          <w:rFonts w:ascii="Times New Roman" w:hAnsi="Times New Roman"/>
          <w:sz w:val="30"/>
          <w:szCs w:val="30"/>
          <w:lang w:val="en-US"/>
        </w:rPr>
        <w:t xml:space="preserve"> -8=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60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90070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90070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9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61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90070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90070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9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>
        <w:rPr>
          <w:rFonts w:ascii="Times New Roman" w:hAnsi="Times New Roman"/>
          <w:sz w:val="30"/>
          <w:szCs w:val="30"/>
          <w:lang w:val="en-US"/>
        </w:rPr>
        <w:t xml:space="preserve"> -8= -2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62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8519A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8519A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5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63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8519A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8519A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5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>
        <w:rPr>
          <w:rFonts w:ascii="Times New Roman" w:hAnsi="Times New Roman"/>
          <w:sz w:val="30"/>
          <w:szCs w:val="30"/>
          <w:lang w:val="en-US"/>
        </w:rPr>
        <w:t xml:space="preserve"> .</w:t>
      </w:r>
    </w:p>
    <w:p w:rsidR="00A81782" w:rsidRDefault="00A81782" w:rsidP="000F763F">
      <w:pPr>
        <w:ind w:left="-426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pict>
          <v:shape id="_x0000_s1060" type="#_x0000_t32" style="position:absolute;left:0;text-align:left;margin-left:28.5pt;margin-top:21.25pt;width:91.5pt;height:0;z-index:251677184" o:connectortype="straight"/>
        </w:pict>
      </w:r>
      <w:r>
        <w:rPr>
          <w:rFonts w:ascii="Times New Roman" w:hAnsi="Times New Roman"/>
          <w:sz w:val="30"/>
          <w:szCs w:val="30"/>
          <w:lang w:val="en-US"/>
        </w:rPr>
        <w:t xml:space="preserve">                   x+13y=8</w:t>
      </w:r>
    </w:p>
    <w:p w:rsidR="00A81782" w:rsidRDefault="00A81782" w:rsidP="00674DDC">
      <w:pPr>
        <w:ind w:left="360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 xml:space="preserve">             19y=16;    y=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64" type="#_x0000_t75" style="width:2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118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62118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 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65" type="#_x0000_t75" style="width:2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118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62118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 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>
        <w:rPr>
          <w:rFonts w:ascii="Times New Roman" w:hAnsi="Times New Roman"/>
          <w:sz w:val="30"/>
          <w:szCs w:val="30"/>
          <w:lang w:val="en-US"/>
        </w:rPr>
        <w:t xml:space="preserve">                        J: (-2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66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46016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46016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5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67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46016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46016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5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>
        <w:rPr>
          <w:rFonts w:ascii="Times New Roman" w:hAnsi="Times New Roman"/>
          <w:sz w:val="30"/>
          <w:szCs w:val="30"/>
          <w:lang w:val="en-US"/>
        </w:rPr>
        <w:t xml:space="preserve"> ; </w: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begin"/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QUOTE </w:instrText>
      </w:r>
      <w:r w:rsidRPr="00844D9B">
        <w:pict>
          <v:shape id="_x0000_i1068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42BD7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42BD7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instrText xml:space="preserve"> </w:instrTex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separate"/>
      </w:r>
      <w:r w:rsidRPr="00844D9B">
        <w:pict>
          <v:shape id="_x0000_i1069" type="#_x0000_t75" style="width:1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42BD7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42BD7&quot;&gt;&lt;m:oMathPara&gt;&lt;m:oMath&gt;&lt;m:f&gt;&lt;m:fPr&gt;&lt;m:ctrlP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6&lt;/m:t&gt;&lt;/m:r&gt;&lt;/m:num&gt;&lt;m:den&gt;&lt;m:r&gt;&lt;w:rPr&gt;&lt;w:rFonts w:ascii=&quot;Cambria Math&quot; w:h-ansi=&quot;Cambria Math&quot;/&gt;&lt;wx:font wx:val=&quot;Cambria Math&quot;/&gt;&lt;w:i/&gt;&lt;w:sz w:val=&quot;30&quot;/&gt;&lt;w:sz-cs w:val=&quot;30&quot;/&gt;&lt;w:lang w:val=&quot;EN-US&quot;/&gt;&lt;/w:rPr&gt;&lt;m:t&gt;1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844D9B">
        <w:rPr>
          <w:rFonts w:ascii="Times New Roman" w:hAnsi="Times New Roman"/>
          <w:sz w:val="30"/>
          <w:szCs w:val="30"/>
          <w:lang w:val="en-US"/>
        </w:rPr>
        <w:fldChar w:fldCharType="end"/>
      </w:r>
      <w:r>
        <w:rPr>
          <w:rFonts w:ascii="Times New Roman" w:hAnsi="Times New Roman"/>
          <w:sz w:val="30"/>
          <w:szCs w:val="30"/>
          <w:lang w:val="en-US"/>
        </w:rPr>
        <w:t xml:space="preserve"> )</w:t>
      </w:r>
    </w:p>
    <w:p w:rsidR="00A81782" w:rsidRDefault="00A81782" w:rsidP="00394B29">
      <w:pPr>
        <w:pStyle w:val="ListParagraph"/>
        <w:numPr>
          <w:ilvl w:val="0"/>
          <w:numId w:val="74"/>
        </w:numPr>
        <w:ind w:left="284" w:hanging="568"/>
        <w:rPr>
          <w:rFonts w:ascii="Times New Roman" w:hAnsi="Times New Roman"/>
          <w:b/>
          <w:sz w:val="30"/>
          <w:szCs w:val="30"/>
          <w:lang w:val="en-US"/>
        </w:rPr>
      </w:pPr>
      <w:r w:rsidRPr="00394B29">
        <w:rPr>
          <w:rFonts w:ascii="Times New Roman" w:hAnsi="Times New Roman"/>
          <w:b/>
          <w:sz w:val="30"/>
          <w:szCs w:val="30"/>
          <w:lang w:val="en-US"/>
        </w:rPr>
        <w:t>Yangi mavzuning bayoni.</w:t>
      </w:r>
    </w:p>
    <w:p w:rsidR="00A81782" w:rsidRDefault="00A81782" w:rsidP="00394B29">
      <w:pPr>
        <w:pStyle w:val="ListParagraph"/>
        <w:ind w:left="-284"/>
        <w:rPr>
          <w:rFonts w:ascii="Times New Roman" w:hAnsi="Times New Roman"/>
          <w:sz w:val="30"/>
          <w:szCs w:val="30"/>
          <w:lang w:val="en-US"/>
        </w:rPr>
      </w:pPr>
      <w:r w:rsidRPr="00844D9B">
        <w:rPr>
          <w:rFonts w:ascii="Times New Roman" w:hAnsi="Times New Roman"/>
          <w:noProof/>
          <w:sz w:val="30"/>
          <w:szCs w:val="30"/>
        </w:rPr>
        <w:pict>
          <v:shape id="_x0000_i1070" type="#_x0000_t75" style="width:318pt;height:54pt;visibility:visible">
            <v:imagedata r:id="rId25" o:title="" gain="109227f" blacklevel="-3277f"/>
          </v:shape>
        </w:pict>
      </w:r>
    </w:p>
    <w:p w:rsidR="00A81782" w:rsidRDefault="00A81782" w:rsidP="002A3423">
      <w:pPr>
        <w:pStyle w:val="ListParagraph"/>
        <w:spacing w:after="0"/>
        <w:ind w:left="-284"/>
        <w:rPr>
          <w:rFonts w:ascii="Times New Roman" w:hAnsi="Times New Roman"/>
          <w:sz w:val="30"/>
          <w:szCs w:val="30"/>
          <w:vertAlign w:val="superscript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Yechish: 1) (x+3)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 (x-3)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vertAlign w:val="superscript"/>
          <w:lang w:val="en-US"/>
        </w:rPr>
        <w:t xml:space="preserve">                            </w:t>
      </w:r>
      <w:r w:rsidRPr="002A3423">
        <w:rPr>
          <w:rFonts w:ascii="Times New Roman" w:hAnsi="Times New Roman"/>
          <w:sz w:val="30"/>
          <w:szCs w:val="30"/>
          <w:lang w:val="en-US"/>
        </w:rPr>
        <w:t>3)</w:t>
      </w:r>
      <w:r>
        <w:rPr>
          <w:rFonts w:ascii="Times New Roman" w:hAnsi="Times New Roman"/>
          <w:sz w:val="30"/>
          <w:szCs w:val="30"/>
          <w:vertAlign w:val="superscript"/>
          <w:lang w:val="en-US"/>
        </w:rPr>
        <w:t xml:space="preserve">  </w:t>
      </w:r>
      <w:r>
        <w:rPr>
          <w:rFonts w:ascii="Times New Roman" w:hAnsi="Times New Roman"/>
          <w:sz w:val="30"/>
          <w:szCs w:val="30"/>
          <w:lang w:val="en-US"/>
        </w:rPr>
        <w:t>(x+6)</w:t>
      </w:r>
      <w:r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=(x+10)</w:t>
      </w:r>
      <w:r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</w:p>
    <w:p w:rsidR="00A81782" w:rsidRPr="002A3423" w:rsidRDefault="00A81782" w:rsidP="002A3423">
      <w:pPr>
        <w:pStyle w:val="ListParagraph"/>
        <w:spacing w:after="0"/>
        <w:ind w:left="-284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 xml:space="preserve">            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+6x+9=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-6x+9</w:t>
      </w:r>
      <w:r>
        <w:rPr>
          <w:rFonts w:ascii="Times New Roman" w:hAnsi="Times New Roman"/>
          <w:sz w:val="30"/>
          <w:szCs w:val="30"/>
          <w:lang w:val="en-US"/>
        </w:rPr>
        <w:tab/>
        <w:t xml:space="preserve">          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+12x+36=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+20x+100</w:t>
      </w:r>
    </w:p>
    <w:p w:rsidR="00A81782" w:rsidRPr="00394B29" w:rsidRDefault="00A81782" w:rsidP="002A3423">
      <w:pPr>
        <w:pStyle w:val="ListParagraph"/>
        <w:tabs>
          <w:tab w:val="center" w:pos="4535"/>
        </w:tabs>
        <w:spacing w:after="0"/>
        <w:ind w:left="-284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 xml:space="preserve">              12x=0;   x=0.</w:t>
      </w:r>
      <w:r>
        <w:rPr>
          <w:rFonts w:ascii="Times New Roman" w:hAnsi="Times New Roman"/>
          <w:sz w:val="30"/>
          <w:szCs w:val="30"/>
          <w:lang w:val="en-US"/>
        </w:rPr>
        <w:tab/>
        <w:t xml:space="preserve">                     -8x=64;    x= -8.</w:t>
      </w:r>
    </w:p>
    <w:p w:rsidR="00A81782" w:rsidRDefault="00A81782" w:rsidP="002A3423">
      <w:pPr>
        <w:tabs>
          <w:tab w:val="center" w:pos="4677"/>
        </w:tabs>
        <w:spacing w:after="0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2) (1-x)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 (x+2)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 xml:space="preserve">                      4) (x+5)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 (x-7)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vertAlign w:val="superscript"/>
          <w:lang w:val="en-US"/>
        </w:rPr>
        <w:t xml:space="preserve">                            </w:t>
      </w:r>
    </w:p>
    <w:p w:rsidR="00A81782" w:rsidRDefault="00A81782" w:rsidP="002A3423">
      <w:pPr>
        <w:spacing w:after="0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1-2x+x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+4x+4                   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+10x+25= x</w:t>
      </w:r>
      <w:r w:rsidRPr="00394B29">
        <w:rPr>
          <w:rFonts w:ascii="Times New Roman" w:hAnsi="Times New Roman"/>
          <w:sz w:val="30"/>
          <w:szCs w:val="30"/>
          <w:vertAlign w:val="super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-14x+49</w:t>
      </w:r>
    </w:p>
    <w:p w:rsidR="00A81782" w:rsidRDefault="00A81782" w:rsidP="002A3423">
      <w:pPr>
        <w:tabs>
          <w:tab w:val="left" w:pos="4215"/>
        </w:tabs>
        <w:spacing w:after="0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-6x=3;      x= -0,5.</w:t>
      </w:r>
      <w:r>
        <w:rPr>
          <w:rFonts w:ascii="Times New Roman" w:hAnsi="Times New Roman"/>
          <w:sz w:val="30"/>
          <w:szCs w:val="30"/>
          <w:lang w:val="en-US"/>
        </w:rPr>
        <w:tab/>
        <w:t>24x=24;         x=1.</w:t>
      </w:r>
    </w:p>
    <w:p w:rsidR="00A81782" w:rsidRDefault="00A81782" w:rsidP="002A3423">
      <w:pPr>
        <w:tabs>
          <w:tab w:val="left" w:pos="4215"/>
        </w:tabs>
        <w:spacing w:after="0"/>
        <w:ind w:left="-284"/>
        <w:rPr>
          <w:rFonts w:ascii="Times New Roman" w:hAnsi="Times New Roman"/>
          <w:sz w:val="30"/>
          <w:szCs w:val="30"/>
          <w:lang w:val="en-US"/>
        </w:rPr>
      </w:pPr>
      <w:r w:rsidRPr="00844D9B">
        <w:rPr>
          <w:rFonts w:ascii="Times New Roman" w:hAnsi="Times New Roman"/>
          <w:noProof/>
          <w:sz w:val="30"/>
          <w:szCs w:val="30"/>
        </w:rPr>
        <w:pict>
          <v:shape id="Рисунок 7" o:spid="_x0000_i1071" type="#_x0000_t75" style="width:181.5pt;height:82.5pt;visibility:visible">
            <v:imagedata r:id="rId26" o:title="" gain="109227f" blacklevel="-3277f"/>
          </v:shape>
        </w:pict>
      </w:r>
      <w:r>
        <w:rPr>
          <w:rFonts w:ascii="Times New Roman" w:hAnsi="Times New Roman"/>
          <w:sz w:val="30"/>
          <w:szCs w:val="30"/>
          <w:lang w:val="en-US"/>
        </w:rPr>
        <w:t xml:space="preserve">  </w:t>
      </w:r>
    </w:p>
    <w:p w:rsidR="00A81782" w:rsidRDefault="00A81782" w:rsidP="002A3423">
      <w:pPr>
        <w:tabs>
          <w:tab w:val="left" w:pos="4215"/>
        </w:tabs>
        <w:spacing w:after="0"/>
        <w:ind w:left="-284"/>
        <w:rPr>
          <w:rFonts w:ascii="Times New Roman" w:hAnsi="Times New Roman"/>
          <w:sz w:val="30"/>
          <w:szCs w:val="30"/>
          <w:lang w:val="en-US"/>
        </w:rPr>
      </w:pPr>
      <w:r w:rsidRPr="00844D9B">
        <w:rPr>
          <w:rFonts w:ascii="Times New Roman" w:hAnsi="Times New Roman"/>
          <w:noProof/>
          <w:sz w:val="30"/>
          <w:szCs w:val="30"/>
        </w:rPr>
        <w:pict>
          <v:shape id="Рисунок 10" o:spid="_x0000_i1072" type="#_x0000_t75" style="width:381pt;height:69pt;visibility:visible">
            <v:imagedata r:id="rId27" o:title="" gain="109227f" blacklevel="-3277f"/>
          </v:shape>
        </w:pict>
      </w:r>
    </w:p>
    <w:p w:rsidR="00A81782" w:rsidRPr="00394B29" w:rsidRDefault="00A81782" w:rsidP="002A3423">
      <w:pPr>
        <w:tabs>
          <w:tab w:val="left" w:pos="4215"/>
        </w:tabs>
        <w:spacing w:after="0"/>
        <w:ind w:left="-284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Yechish: 1) x</w:t>
      </w:r>
      <w:r w:rsidRPr="002A3423">
        <w:rPr>
          <w:rFonts w:ascii="Times New Roman" w:hAnsi="Times New Roman"/>
          <w:sz w:val="30"/>
          <w:szCs w:val="30"/>
          <w:vertAlign w:val="subscript"/>
          <w:lang w:val="en-US"/>
        </w:rPr>
        <w:t>1</w:t>
      </w:r>
      <w:r>
        <w:rPr>
          <w:rFonts w:ascii="Times New Roman" w:hAnsi="Times New Roman"/>
          <w:sz w:val="30"/>
          <w:szCs w:val="30"/>
          <w:lang w:val="en-US"/>
        </w:rPr>
        <w:t>=4;   x</w:t>
      </w:r>
      <w:r w:rsidRPr="002A3423">
        <w:rPr>
          <w:rFonts w:ascii="Times New Roman" w:hAnsi="Times New Roman"/>
          <w:sz w:val="30"/>
          <w:szCs w:val="30"/>
          <w:vertAlign w:val="sub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=-1.      2) x</w:t>
      </w:r>
      <w:r w:rsidRPr="002A3423">
        <w:rPr>
          <w:rFonts w:ascii="Times New Roman" w:hAnsi="Times New Roman"/>
          <w:sz w:val="30"/>
          <w:szCs w:val="30"/>
          <w:vertAlign w:val="subscript"/>
          <w:lang w:val="en-US"/>
        </w:rPr>
        <w:t>1</w:t>
      </w:r>
      <w:r>
        <w:rPr>
          <w:rFonts w:ascii="Times New Roman" w:hAnsi="Times New Roman"/>
          <w:sz w:val="30"/>
          <w:szCs w:val="30"/>
          <w:lang w:val="en-US"/>
        </w:rPr>
        <w:t>= ;   x</w:t>
      </w:r>
      <w:r w:rsidRPr="002A3423">
        <w:rPr>
          <w:rFonts w:ascii="Times New Roman" w:hAnsi="Times New Roman"/>
          <w:sz w:val="30"/>
          <w:szCs w:val="30"/>
          <w:vertAlign w:val="sub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=1.    3) x</w:t>
      </w:r>
      <w:r w:rsidRPr="002A3423">
        <w:rPr>
          <w:rFonts w:ascii="Times New Roman" w:hAnsi="Times New Roman"/>
          <w:sz w:val="30"/>
          <w:szCs w:val="30"/>
          <w:vertAlign w:val="subscript"/>
          <w:lang w:val="en-US"/>
        </w:rPr>
        <w:t>1</w:t>
      </w:r>
      <w:r>
        <w:rPr>
          <w:rFonts w:ascii="Times New Roman" w:hAnsi="Times New Roman"/>
          <w:sz w:val="30"/>
          <w:szCs w:val="30"/>
          <w:lang w:val="en-US"/>
        </w:rPr>
        <w:t>=7;   x</w:t>
      </w:r>
      <w:r w:rsidRPr="002A3423">
        <w:rPr>
          <w:rFonts w:ascii="Times New Roman" w:hAnsi="Times New Roman"/>
          <w:sz w:val="30"/>
          <w:szCs w:val="30"/>
          <w:vertAlign w:val="subscript"/>
          <w:lang w:val="en-US"/>
        </w:rPr>
        <w:t>2</w:t>
      </w:r>
      <w:r>
        <w:rPr>
          <w:rFonts w:ascii="Times New Roman" w:hAnsi="Times New Roman"/>
          <w:sz w:val="30"/>
          <w:szCs w:val="30"/>
          <w:lang w:val="en-US"/>
        </w:rPr>
        <w:t>= -11.</w:t>
      </w:r>
    </w:p>
    <w:p w:rsidR="00A81782" w:rsidRDefault="00A81782" w:rsidP="008000ED">
      <w:pPr>
        <w:pStyle w:val="ListParagraph"/>
        <w:numPr>
          <w:ilvl w:val="0"/>
          <w:numId w:val="74"/>
        </w:numPr>
        <w:ind w:left="0" w:hanging="567"/>
        <w:rPr>
          <w:rFonts w:ascii="Times New Roman" w:hAnsi="Times New Roman"/>
          <w:b/>
          <w:sz w:val="30"/>
          <w:szCs w:val="30"/>
          <w:lang w:val="en-US"/>
        </w:rPr>
      </w:pPr>
      <w:r w:rsidRPr="008000ED">
        <w:rPr>
          <w:rFonts w:ascii="Times New Roman" w:hAnsi="Times New Roman"/>
          <w:b/>
          <w:sz w:val="30"/>
          <w:szCs w:val="30"/>
          <w:lang w:val="en-US"/>
        </w:rPr>
        <w:t>Mustahkamlash.</w:t>
      </w:r>
    </w:p>
    <w:p w:rsidR="00A81782" w:rsidRDefault="00A81782" w:rsidP="008000ED">
      <w:pPr>
        <w:pStyle w:val="ListParagraph"/>
        <w:ind w:left="0"/>
        <w:rPr>
          <w:rFonts w:ascii="Times New Roman" w:hAnsi="Times New Roman"/>
          <w:sz w:val="30"/>
          <w:szCs w:val="30"/>
          <w:lang w:val="en-US"/>
        </w:rPr>
      </w:pPr>
      <w:r w:rsidRPr="00844D9B">
        <w:rPr>
          <w:rFonts w:ascii="Times New Roman" w:hAnsi="Times New Roman"/>
          <w:noProof/>
          <w:sz w:val="30"/>
          <w:szCs w:val="30"/>
        </w:rPr>
        <w:pict>
          <v:shape id="Рисунок 13" o:spid="_x0000_i1073" type="#_x0000_t75" style="width:335.25pt;height:54.75pt;visibility:visible">
            <v:imagedata r:id="rId28" o:title="" gain="109227f" blacklevel="-3277f"/>
          </v:shape>
        </w:pict>
      </w:r>
    </w:p>
    <w:p w:rsidR="00A81782" w:rsidRDefault="00A81782" w:rsidP="001A072F">
      <w:pPr>
        <w:pStyle w:val="ListParagraph"/>
        <w:ind w:left="-567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Yechish: 1)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8000ED">
      <w:pPr>
        <w:pStyle w:val="ListParagraph"/>
        <w:ind w:left="0"/>
        <w:rPr>
          <w:rFonts w:ascii="Times New Roman" w:hAnsi="Times New Roman"/>
          <w:sz w:val="30"/>
          <w:szCs w:val="30"/>
          <w:lang w:val="en-US"/>
        </w:rPr>
      </w:pPr>
    </w:p>
    <w:p w:rsidR="00A81782" w:rsidRDefault="00A81782" w:rsidP="001A072F">
      <w:pPr>
        <w:pStyle w:val="ListParagraph"/>
        <w:numPr>
          <w:ilvl w:val="0"/>
          <w:numId w:val="75"/>
        </w:numPr>
        <w:ind w:left="142" w:hanging="568"/>
        <w:rPr>
          <w:rFonts w:ascii="Times New Roman" w:hAnsi="Times New Roman"/>
          <w:sz w:val="30"/>
          <w:szCs w:val="30"/>
          <w:lang w:val="en-US"/>
        </w:rPr>
      </w:pPr>
      <w:r w:rsidRPr="008000ED">
        <w:rPr>
          <w:rFonts w:ascii="Times New Roman" w:hAnsi="Times New Roman"/>
          <w:b/>
          <w:sz w:val="30"/>
          <w:szCs w:val="30"/>
          <w:lang w:val="en-US"/>
        </w:rPr>
        <w:t>Baholash.</w:t>
      </w:r>
      <w:r>
        <w:rPr>
          <w:rFonts w:ascii="Times New Roman" w:hAnsi="Times New Roman"/>
          <w:sz w:val="30"/>
          <w:szCs w:val="30"/>
          <w:lang w:val="en-US"/>
        </w:rPr>
        <w:t xml:space="preserve"> O’quvchilar bilimini baholash.</w:t>
      </w:r>
    </w:p>
    <w:p w:rsidR="00A81782" w:rsidRPr="008000ED" w:rsidRDefault="00A81782" w:rsidP="001A072F">
      <w:pPr>
        <w:pStyle w:val="ListParagraph"/>
        <w:numPr>
          <w:ilvl w:val="0"/>
          <w:numId w:val="75"/>
        </w:numPr>
        <w:ind w:left="142" w:hanging="568"/>
        <w:rPr>
          <w:rFonts w:ascii="Times New Roman" w:hAnsi="Times New Roman"/>
          <w:b/>
          <w:sz w:val="30"/>
          <w:szCs w:val="30"/>
          <w:lang w:val="en-US"/>
        </w:rPr>
      </w:pPr>
      <w:r w:rsidRPr="008000ED">
        <w:rPr>
          <w:rFonts w:ascii="Times New Roman" w:hAnsi="Times New Roman"/>
          <w:b/>
          <w:sz w:val="30"/>
          <w:szCs w:val="30"/>
          <w:lang w:val="en-US"/>
        </w:rPr>
        <w:t>Uyga vazifa.</w:t>
      </w:r>
      <w:r>
        <w:rPr>
          <w:rFonts w:ascii="Times New Roman" w:hAnsi="Times New Roman"/>
          <w:b/>
          <w:sz w:val="30"/>
          <w:szCs w:val="30"/>
          <w:lang w:val="en-US"/>
        </w:rPr>
        <w:t xml:space="preserve"> </w:t>
      </w:r>
      <w:r w:rsidRPr="001A072F">
        <w:rPr>
          <w:rFonts w:ascii="Times New Roman" w:hAnsi="Times New Roman"/>
          <w:sz w:val="30"/>
          <w:szCs w:val="30"/>
        </w:rPr>
        <w:t>№</w:t>
      </w:r>
      <w:r w:rsidRPr="001A072F">
        <w:rPr>
          <w:rFonts w:ascii="Times New Roman" w:hAnsi="Times New Roman"/>
          <w:sz w:val="30"/>
          <w:szCs w:val="30"/>
          <w:lang w:val="en-US"/>
        </w:rPr>
        <w:t xml:space="preserve">12(2,4) ; </w:t>
      </w:r>
      <w:r w:rsidRPr="001A072F">
        <w:rPr>
          <w:rFonts w:ascii="Times New Roman" w:hAnsi="Times New Roman"/>
          <w:sz w:val="30"/>
          <w:szCs w:val="30"/>
        </w:rPr>
        <w:t>№</w:t>
      </w:r>
      <w:r w:rsidRPr="001A072F">
        <w:rPr>
          <w:rFonts w:ascii="Times New Roman" w:hAnsi="Times New Roman"/>
          <w:sz w:val="30"/>
          <w:szCs w:val="30"/>
          <w:lang w:val="en-US"/>
        </w:rPr>
        <w:t>13- misollar.</w:t>
      </w:r>
    </w:p>
    <w:p w:rsidR="00A81782" w:rsidRPr="008000ED" w:rsidRDefault="00A81782" w:rsidP="008000ED">
      <w:pPr>
        <w:pStyle w:val="ListParagraph"/>
        <w:ind w:left="1080"/>
        <w:rPr>
          <w:rFonts w:ascii="Times New Roman" w:hAnsi="Times New Roman"/>
          <w:sz w:val="30"/>
          <w:szCs w:val="30"/>
          <w:lang w:val="en-US"/>
        </w:rPr>
      </w:pPr>
    </w:p>
    <w:p w:rsidR="00A81782" w:rsidRDefault="00A81782" w:rsidP="00674DDC">
      <w:pPr>
        <w:ind w:left="360"/>
        <w:rPr>
          <w:rFonts w:ascii="Times New Roman" w:hAnsi="Times New Roman"/>
          <w:sz w:val="30"/>
          <w:szCs w:val="30"/>
          <w:lang w:val="en-US"/>
        </w:rPr>
      </w:pPr>
    </w:p>
    <w:p w:rsidR="00A81782" w:rsidRDefault="00A81782" w:rsidP="00D161C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1782" w:rsidRPr="000C029A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smartTag w:uri="urn:schemas-microsoft-com:office:smarttags" w:element="place">
        <w:smartTag w:uri="urn:schemas-microsoft-com:office:smarttags" w:element="City">
          <w:r w:rsidRPr="00D161C3">
            <w:rPr>
              <w:rFonts w:ascii="Times New Roman" w:hAnsi="Times New Roman"/>
              <w:b/>
              <w:sz w:val="28"/>
              <w:szCs w:val="28"/>
              <w:lang w:val="en-US"/>
            </w:rPr>
            <w:t>Sana</w:t>
          </w:r>
        </w:smartTag>
      </w:smartTag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 y= ax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>+bx+c  funksiya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O’quvchilarga kvadrat funksiya, uning ta’rifini o’rgatish  orqali bilim, malaka va ko’nikma hosil qilish;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D161C3">
        <w:rPr>
          <w:rFonts w:ascii="Times New Roman" w:hAnsi="Times New Roman"/>
          <w:sz w:val="28"/>
          <w:szCs w:val="28"/>
          <w:lang w:val="en-US"/>
        </w:rPr>
        <w:t>Oquvchilarni shu mavzu asosida Milliy istiqlol ruhida va o’zaro hurmat ruhida tarbiyalash, ajdodlarimiz ijodi bilan tanishtirish;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D161C3">
        <w:rPr>
          <w:rFonts w:ascii="Times New Roman" w:hAnsi="Times New Roman"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D161C3">
        <w:rPr>
          <w:rFonts w:ascii="Times New Roman" w:hAnsi="Times New Roman"/>
          <w:sz w:val="28"/>
          <w:szCs w:val="28"/>
          <w:lang w:val="en-US"/>
        </w:rPr>
        <w:t>: Yangi bilim berish.</w:t>
      </w:r>
    </w:p>
    <w:p w:rsidR="00A81782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D161C3" w:rsidRDefault="00A81782" w:rsidP="00D161C3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Jihozlar: Chizg’ich, tarqatmalar, rangli shakllar.</w:t>
      </w:r>
    </w:p>
    <w:p w:rsidR="00A81782" w:rsidRPr="00D161C3" w:rsidRDefault="00A81782" w:rsidP="0043545E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D161C3" w:rsidRDefault="00A81782" w:rsidP="000B2A4D">
      <w:pPr>
        <w:pStyle w:val="ListParagraph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D161C3" w:rsidRDefault="00A81782" w:rsidP="000B2A4D">
      <w:pPr>
        <w:pStyle w:val="ListParagraph"/>
        <w:ind w:left="1080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D161C3" w:rsidRDefault="00A81782" w:rsidP="0043545E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D161C3" w:rsidRDefault="00A81782" w:rsidP="0043545E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D161C3" w:rsidRDefault="00A81782" w:rsidP="0043545E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Mustaqil ish:</w:t>
      </w:r>
    </w:p>
    <w:p w:rsidR="00A81782" w:rsidRPr="00D161C3" w:rsidRDefault="00A81782" w:rsidP="0043545E">
      <w:pPr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1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instrText xml:space="preserve"> QUOTE </w:instrText>
      </w:r>
      <w:r w:rsidRPr="00844D9B">
        <w:pict>
          <v:shape id="_x0000_i1074" type="#_x0000_t75" style="width:128.25pt;height:9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C3D14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C3D14&quot;&gt;&lt;m:oMathPara&gt;&lt;m:oMath&gt;&lt;m:d&gt;&lt;m:dPr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num&gt;&lt;m:den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Times New Roman&quot; w:h-ansi=&quot;Times New Roman&quot;/&gt;&lt;wx:font wx:val=&quot;Times New Roman&quot;/&gt;&lt;w:b/&gt;&lt;w:sz w:val=&quot;28&quot;/&gt;&lt;w:sz-cs w:val=&quot;28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den&gt;&lt;/m:f&gt;&lt;m:r&gt;&lt;m:rPr&gt;&lt;m:sty m:val=&quot;b&quot;/&gt;&lt;/m:r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Times New Roman&quot; w:h-ansi=&quot;Times New Roman&quot;/&gt;&lt;wx:font wx:val=&quot;Times New Roman&quot;/&gt;&lt;w:b/&gt;&lt;w:sz w:val=&quot;28&quot;/&gt;&lt;w:sz-cs w:val=&quot;28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num&gt;&lt;m:den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fldChar w:fldCharType="separate"/>
      </w:r>
      <w:r w:rsidRPr="00844D9B">
        <w:pict>
          <v:shape id="_x0000_i1075" type="#_x0000_t75" style="width:128.25pt;height:9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C3D14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C3D14&quot;&gt;&lt;m:oMathPara&gt;&lt;m:oMath&gt;&lt;m:d&gt;&lt;m:dPr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num&gt;&lt;m:den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Times New Roman&quot; w:h-ansi=&quot;Times New Roman&quot;/&gt;&lt;wx:font wx:val=&quot;Times New Roman&quot;/&gt;&lt;w:b/&gt;&lt;w:sz w:val=&quot;28&quot;/&gt;&lt;w:sz-cs w:val=&quot;28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den&gt;&lt;/m:f&gt;&lt;m:r&gt;&lt;m:rPr&gt;&lt;m:sty m:val=&quot;b&quot;/&gt;&lt;/m:r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m:t&gt;+&lt;/m:t&gt;&lt;/m:r&gt;&lt;m:f&gt;&lt;m:fPr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Times New Roman&quot; w:h-ansi=&quot;Times New Roman&quot;/&gt;&lt;wx:font wx:val=&quot;Times New Roman&quot;/&gt;&lt;w:b/&gt;&lt;w:sz w:val=&quot;28&quot;/&gt;&lt;w:sz-cs w:val=&quot;28&quot;/&gt;&lt;w:lang w:val=&quot;EN-US&quot;/&gt;&lt;/w:rPr&gt;&lt;m:t&gt;-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num&gt;&lt;m:den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&lt;/m:t&gt;&lt;/m:r&gt;&lt;m:r&gt;&lt;m:rPr&gt;&lt;m:sty m:val=&quot;b&quot;/&gt;&lt;/m:r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Times New Roman&quot;/&gt;&lt;wx:font wx:val=&quot;Cambria Math&quot;/&gt;&lt;w:b/&gt;&lt;w:sz w:val=&quot;28&quot;/&gt;&lt;w:sz-cs w:val=&quot;28&quot;/&gt;&lt;w:lang w:val=&quot;EN-US&quot;/&gt;&lt;/w:rPr&gt;&lt;/m:ctrlPr&gt;&lt;/m:radPr&gt;&lt;m:deg/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e&gt;&lt;/m:rad&gt;&lt;/m:e&gt;&lt;/m:rad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fldChar w:fldCharType="end"/>
      </w:r>
      <w:r w:rsidRPr="00D161C3">
        <w:rPr>
          <w:rFonts w:ascii="Times New Roman" w:hAnsi="Times New Roman"/>
          <w:b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ni hisoblang.</w:t>
      </w:r>
    </w:p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A)16;                B)18;            C)14;             D)12;</w:t>
      </w:r>
    </w:p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2.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1998 </w:t>
      </w:r>
      <w:r w:rsidRPr="00D161C3">
        <w:rPr>
          <w:rFonts w:ascii="Times New Roman" w:hAnsi="Times New Roman"/>
          <w:b/>
          <w:sz w:val="28"/>
          <w:szCs w:val="28"/>
          <w:vertAlign w:val="superscript"/>
          <w:lang w:val="en-US"/>
        </w:rPr>
        <w:t>2002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+ 1997 </w:t>
      </w:r>
      <w:r w:rsidRPr="00D161C3">
        <w:rPr>
          <w:rFonts w:ascii="Times New Roman" w:hAnsi="Times New Roman"/>
          <w:b/>
          <w:sz w:val="28"/>
          <w:szCs w:val="28"/>
          <w:vertAlign w:val="superscript"/>
          <w:lang w:val="en-US"/>
        </w:rPr>
        <w:t>2001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yig’indining oxirgi raqamini toping.</w:t>
      </w:r>
    </w:p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A)1;                B)5;            C)3;             D)7</w:t>
      </w:r>
    </w:p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III.  Yangi mavzuning bayoni</w:t>
      </w:r>
    </w:p>
    <w:p w:rsidR="00A81782" w:rsidRDefault="00A81782" w:rsidP="00D161C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076" type="#_x0000_t75" style="width:440.25pt;height:108.75pt;visibility:visible">
            <v:imagedata r:id="rId30" o:title="" gain="109227f" blacklevel="-3277f"/>
          </v:shape>
        </w:pict>
      </w:r>
    </w:p>
    <w:p w:rsidR="00A81782" w:rsidRPr="00D161C3" w:rsidRDefault="00A81782" w:rsidP="00D161C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077" type="#_x0000_t75" style="width:337.5pt;height:96pt;visibility:visible">
            <v:imagedata r:id="rId31" o:title="" gain="109227f" blacklevel="-6554f"/>
          </v:shape>
        </w:pict>
      </w:r>
    </w:p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992"/>
        <w:gridCol w:w="1134"/>
        <w:gridCol w:w="1134"/>
        <w:gridCol w:w="992"/>
        <w:gridCol w:w="1134"/>
        <w:gridCol w:w="1134"/>
        <w:gridCol w:w="1134"/>
      </w:tblGrid>
      <w:tr w:rsidR="00A81782" w:rsidRPr="00844D9B" w:rsidTr="00844D9B">
        <w:tc>
          <w:tcPr>
            <w:tcW w:w="1668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992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-3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-1</w:t>
            </w:r>
          </w:p>
        </w:tc>
        <w:tc>
          <w:tcPr>
            <w:tcW w:w="992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  <w:tr w:rsidR="00A81782" w:rsidRPr="00844D9B" w:rsidTr="00844D9B">
        <w:tc>
          <w:tcPr>
            <w:tcW w:w="1668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pict>
                <v:shape id="_x0000_s1061" style="position:absolute;left:0;text-align:left;margin-left:31.2pt;margin-top:14.05pt;width:135.75pt;height:143.6pt;z-index:251629056;mso-position-horizontal-relative:text;mso-position-vertical-relative:text" coordsize="1260,2872" path="m,45c165,1458,330,2872,540,2865,750,2858,1140,477,1260,e" filled="f">
                  <v:path arrowok="t"/>
                </v:shape>
              </w:pict>
            </w: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Y= x</w:t>
            </w:r>
            <w:r w:rsidRPr="00844D9B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-2x+3</w:t>
            </w:r>
          </w:p>
        </w:tc>
        <w:tc>
          <w:tcPr>
            <w:tcW w:w="992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A81782" w:rsidRPr="00D161C3" w:rsidRDefault="00A81782" w:rsidP="0043545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_x0000_s1062" type="#_x0000_t32" style="position:absolute;left:0;text-align:left;margin-left:70.2pt;margin-top:13.95pt;width:.75pt;height:133.5pt;z-index:251628032;mso-position-horizontal-relative:text;mso-position-vertical-relative:text" o:connectortype="straight"/>
        </w:pict>
      </w: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pict>
          <v:shape id="_x0000_s1063" type="#_x0000_t32" style="position:absolute;left:0;text-align:left;margin-left:31.2pt;margin-top:9.45pt;width:196.5pt;height:0;z-index:251627008" o:connectortype="straight">
            <v:stroke endarrow="block"/>
          </v:shape>
        </w:pict>
      </w: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IV.Mustahkamlash.24-26 –misollar.</w:t>
      </w:r>
    </w:p>
    <w:p w:rsidR="00A81782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78" type="#_x0000_t75" style="width:450pt;height:203.25pt;visibility:visible">
            <v:imagedata r:id="rId32" o:title="" gain="109227f" blacklevel="-6554f"/>
          </v:shape>
        </w:pict>
      </w: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79" type="#_x0000_t75" style="width:409.5pt;height:36.75pt;visibility:visible">
            <v:imagedata r:id="rId33" o:title="" gain="109227f" blacklevel="-3277f"/>
          </v:shape>
        </w:pict>
      </w:r>
    </w:p>
    <w:p w:rsidR="00A81782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/>
          <w:b/>
          <w:sz w:val="28"/>
          <w:szCs w:val="28"/>
          <w:lang w:val="en-US"/>
        </w:rPr>
        <w:t>Baholash.</w:t>
      </w:r>
    </w:p>
    <w:p w:rsidR="00A81782" w:rsidRPr="00D161C3" w:rsidRDefault="00A81782" w:rsidP="00843B80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Darsda faol qatnashgan o’quvchilarni baholash.</w:t>
      </w:r>
    </w:p>
    <w:p w:rsidR="00A81782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vazifa. </w:t>
      </w:r>
      <w:r w:rsidRPr="00D161C3">
        <w:rPr>
          <w:rFonts w:ascii="Times New Roman" w:hAnsi="Times New Roman"/>
          <w:sz w:val="28"/>
          <w:szCs w:val="28"/>
          <w:lang w:val="en-US"/>
        </w:rPr>
        <w:t>6-7 –misollar.</w:t>
      </w:r>
    </w:p>
    <w:p w:rsidR="00A81782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0" type="#_x0000_t75" style="width:409.5pt;height:96pt;visibility:visible">
            <v:imagedata r:id="rId34" o:title="" gain="109227f" blacklevel="-6554f"/>
          </v:shape>
        </w:pict>
      </w:r>
    </w:p>
    <w:p w:rsidR="00A81782" w:rsidRDefault="00A81782" w:rsidP="009F72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F72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F72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F72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1782" w:rsidRPr="009C73CC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 xml:space="preserve">y= </w:t>
      </w:r>
      <w:r w:rsidRPr="00D161C3">
        <w:rPr>
          <w:rFonts w:ascii="Times New Roman" w:hAnsi="Times New Roman"/>
          <w:sz w:val="28"/>
          <w:szCs w:val="28"/>
          <w:lang w:val="en-US"/>
        </w:rPr>
        <w:t>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funksiya</w:t>
      </w:r>
    </w:p>
    <w:p w:rsidR="00A81782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O’quvchilarga </w:t>
      </w:r>
      <w:r>
        <w:rPr>
          <w:rFonts w:ascii="Times New Roman" w:hAnsi="Times New Roman"/>
          <w:sz w:val="28"/>
          <w:szCs w:val="28"/>
          <w:lang w:val="en-US"/>
        </w:rPr>
        <w:t xml:space="preserve">y= </w:t>
      </w:r>
      <w:r w:rsidRPr="00D161C3">
        <w:rPr>
          <w:rFonts w:ascii="Times New Roman" w:hAnsi="Times New Roman"/>
          <w:sz w:val="28"/>
          <w:szCs w:val="28"/>
          <w:lang w:val="en-US"/>
        </w:rPr>
        <w:t>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funksiya, uning  grafigi va 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xossalar</w:t>
      </w:r>
      <w:r w:rsidRPr="00D161C3">
        <w:rPr>
          <w:rFonts w:ascii="Times New Roman" w:hAnsi="Times New Roman"/>
          <w:sz w:val="28"/>
          <w:szCs w:val="28"/>
          <w:lang w:val="en-US"/>
        </w:rPr>
        <w:t>ini o’rgatish  orqali bilim, malaka va ko’nikma hosil qilish;</w:t>
      </w:r>
    </w:p>
    <w:p w:rsidR="00A81782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D161C3">
        <w:rPr>
          <w:rFonts w:ascii="Times New Roman" w:hAnsi="Times New Roman"/>
          <w:sz w:val="28"/>
          <w:szCs w:val="28"/>
          <w:lang w:val="en-US"/>
        </w:rPr>
        <w:t>Oquvchilarni shu mavzu a</w:t>
      </w:r>
      <w:r>
        <w:rPr>
          <w:rFonts w:ascii="Times New Roman" w:hAnsi="Times New Roman"/>
          <w:sz w:val="28"/>
          <w:szCs w:val="28"/>
          <w:lang w:val="en-US"/>
        </w:rPr>
        <w:t xml:space="preserve">sosida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o’zaro hurmat ruhida 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D161C3">
        <w:rPr>
          <w:rFonts w:ascii="Times New Roman" w:hAnsi="Times New Roman"/>
          <w:sz w:val="28"/>
          <w:szCs w:val="28"/>
          <w:lang w:val="en-US"/>
        </w:rPr>
        <w:t>tarbiyalash, ajdodlarimiz ijodi bilan tanishtirish;</w:t>
      </w:r>
    </w:p>
    <w:p w:rsidR="00A81782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D161C3">
        <w:rPr>
          <w:rFonts w:ascii="Times New Roman" w:hAnsi="Times New Roman"/>
          <w:sz w:val="28"/>
          <w:szCs w:val="28"/>
          <w:lang w:val="en-US"/>
        </w:rPr>
        <w:t>o’quvchilar bilimin</w:t>
      </w:r>
      <w:r>
        <w:rPr>
          <w:rFonts w:ascii="Times New Roman" w:hAnsi="Times New Roman"/>
          <w:sz w:val="28"/>
          <w:szCs w:val="28"/>
          <w:lang w:val="en-US"/>
        </w:rPr>
        <w:t xml:space="preserve">i rivojlantirish,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dunyoqarashi 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D161C3">
        <w:rPr>
          <w:rFonts w:ascii="Times New Roman" w:hAnsi="Times New Roman"/>
          <w:sz w:val="28"/>
          <w:szCs w:val="28"/>
          <w:lang w:val="en-US"/>
        </w:rPr>
        <w:t>va fikrlash qobiliyatini riviojlantirish.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D161C3">
        <w:rPr>
          <w:rFonts w:ascii="Times New Roman" w:hAnsi="Times New Roman"/>
          <w:sz w:val="28"/>
          <w:szCs w:val="28"/>
          <w:lang w:val="en-US"/>
        </w:rPr>
        <w:t>: Yangi bilim berish.</w:t>
      </w:r>
    </w:p>
    <w:p w:rsidR="00A81782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D161C3" w:rsidRDefault="00A81782" w:rsidP="009F72D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F72D9">
        <w:rPr>
          <w:rFonts w:ascii="Times New Roman" w:hAnsi="Times New Roman"/>
          <w:b/>
          <w:sz w:val="28"/>
          <w:szCs w:val="28"/>
          <w:lang w:val="en-US"/>
        </w:rPr>
        <w:t>Jihozlar:</w:t>
      </w:r>
      <w:r>
        <w:rPr>
          <w:rFonts w:ascii="Times New Roman" w:hAnsi="Times New Roman"/>
          <w:sz w:val="28"/>
          <w:szCs w:val="28"/>
          <w:lang w:val="en-US"/>
        </w:rPr>
        <w:t xml:space="preserve"> Chizg’ich, tarqatmalar, rangli shakllar.</w:t>
      </w:r>
    </w:p>
    <w:p w:rsidR="00A81782" w:rsidRPr="00D161C3" w:rsidRDefault="00A81782" w:rsidP="009F72D9">
      <w:pPr>
        <w:pStyle w:val="ListParagraph"/>
        <w:numPr>
          <w:ilvl w:val="0"/>
          <w:numId w:val="76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9F72D9" w:rsidRDefault="00A81782" w:rsidP="009F72D9">
      <w:pPr>
        <w:pStyle w:val="ListParagraph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D161C3" w:rsidRDefault="00A81782" w:rsidP="009F72D9">
      <w:pPr>
        <w:pStyle w:val="ListParagraph"/>
        <w:numPr>
          <w:ilvl w:val="0"/>
          <w:numId w:val="76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D161C3" w:rsidRDefault="00A81782" w:rsidP="009F72D9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D161C3" w:rsidRDefault="00A81782" w:rsidP="009F72D9">
      <w:pPr>
        <w:pStyle w:val="ListParagraph"/>
        <w:tabs>
          <w:tab w:val="left" w:pos="4380"/>
        </w:tabs>
        <w:ind w:left="-567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081" type="#_x0000_t75" style="width:372pt;height:56.25pt;visibility:visible">
            <v:imagedata r:id="rId35" o:title="" gain="109227f" blacklevel="-3277f"/>
          </v:shape>
        </w:pict>
      </w:r>
      <w:r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9F72D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III.  Yangi mavzuning bayoni</w:t>
      </w:r>
    </w:p>
    <w:p w:rsidR="00A81782" w:rsidRDefault="00A81782" w:rsidP="009F72D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2" type="#_x0000_t75" style="width:408pt;height:35.25pt;visibility:visible">
            <v:imagedata r:id="rId36" o:title=""/>
          </v:shape>
        </w:pict>
      </w:r>
    </w:p>
    <w:p w:rsidR="00A81782" w:rsidRDefault="00A81782" w:rsidP="009F72D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3" type="#_x0000_t75" style="width:427.5pt;height:186pt;visibility:visible">
            <v:imagedata r:id="rId37" o:title="" gain="109227f" blacklevel="-6554f"/>
          </v:shape>
        </w:pict>
      </w:r>
    </w:p>
    <w:p w:rsidR="00A81782" w:rsidRDefault="00A81782" w:rsidP="009F72D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4" type="#_x0000_t75" style="width:456pt;height:243.75pt;visibility:visible">
            <v:imagedata r:id="rId38" o:title="" gain="109227f" blacklevel="-6554f"/>
          </v:shape>
        </w:pict>
      </w:r>
    </w:p>
    <w:p w:rsidR="00A81782" w:rsidRPr="00D161C3" w:rsidRDefault="00A81782" w:rsidP="009F72D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19" o:spid="_x0000_i1085" type="#_x0000_t75" style="width:447.75pt;height:117.75pt;visibility:visible">
            <v:imagedata r:id="rId39" o:title="" gain="109227f" blacklevel="-3277f"/>
          </v:shape>
        </w:pict>
      </w:r>
    </w:p>
    <w:p w:rsidR="00A81782" w:rsidRDefault="00A81782" w:rsidP="009F72D9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IV.</w:t>
      </w:r>
      <w:r>
        <w:rPr>
          <w:rFonts w:ascii="Times New Roman" w:hAnsi="Times New Roman"/>
          <w:b/>
          <w:sz w:val="28"/>
          <w:szCs w:val="28"/>
          <w:lang w:val="en-US"/>
        </w:rPr>
        <w:t>Mustahkamlash.</w:t>
      </w:r>
    </w:p>
    <w:p w:rsidR="00A81782" w:rsidRDefault="00A81782" w:rsidP="009F72D9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6" type="#_x0000_t75" style="width:429pt;height:32.25pt;visibility:visible">
            <v:imagedata r:id="rId40" o:title="" gain="109227f" blacklevel="-3277f"/>
          </v:shape>
        </w:pict>
      </w:r>
    </w:p>
    <w:p w:rsidR="00A81782" w:rsidRPr="009F72D9" w:rsidRDefault="00A81782" w:rsidP="009F72D9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16" o:spid="_x0000_i1087" type="#_x0000_t75" style="width:438pt;height:129.75pt;visibility:visible">
            <v:imagedata r:id="rId41" o:title="" gain="109227f" blacklevel="-3277f"/>
          </v:shape>
        </w:pict>
      </w:r>
    </w:p>
    <w:p w:rsidR="00A81782" w:rsidRDefault="00A81782" w:rsidP="009F72D9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/>
          <w:b/>
          <w:sz w:val="28"/>
          <w:szCs w:val="28"/>
          <w:lang w:val="en-US"/>
        </w:rPr>
        <w:t>Baholash.</w:t>
      </w:r>
    </w:p>
    <w:p w:rsidR="00A81782" w:rsidRPr="00D161C3" w:rsidRDefault="00A81782" w:rsidP="009F72D9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Darsda faol qatnashgan o’quvchilarni baholash.</w:t>
      </w:r>
    </w:p>
    <w:p w:rsidR="00A81782" w:rsidRDefault="00A81782" w:rsidP="009F72D9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vazifa. </w:t>
      </w:r>
      <w:r w:rsidRPr="00A568CB">
        <w:rPr>
          <w:rFonts w:ascii="Times New Roman" w:hAnsi="Times New Roman"/>
          <w:sz w:val="28"/>
          <w:szCs w:val="28"/>
          <w:lang w:val="en-US"/>
        </w:rPr>
        <w:t>14-16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–misollar.</w:t>
      </w:r>
    </w:p>
    <w:p w:rsidR="00A81782" w:rsidRPr="00D161C3" w:rsidRDefault="00A81782" w:rsidP="009F72D9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9C73CC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9C73CC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9C73CC" w:rsidRDefault="00A81782" w:rsidP="00843B80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9F72D9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  <w:r w:rsidRPr="00D161C3">
        <w:rPr>
          <w:rFonts w:ascii="Times New Roman" w:hAnsi="Times New Roman"/>
          <w:sz w:val="28"/>
          <w:szCs w:val="28"/>
          <w:lang w:val="en-US"/>
        </w:rPr>
        <w:t>1</w:t>
      </w:r>
      <w:r w:rsidRPr="00926342">
        <w:rPr>
          <w:rFonts w:ascii="Times New Roman" w:hAnsi="Times New Roman"/>
          <w:sz w:val="28"/>
          <w:szCs w:val="28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>.09. 201</w:t>
      </w:r>
      <w:r w:rsidRPr="009F72D9">
        <w:rPr>
          <w:rFonts w:ascii="Times New Roman" w:hAnsi="Times New Roman"/>
          <w:sz w:val="28"/>
          <w:szCs w:val="28"/>
          <w:lang w:val="en-US"/>
        </w:rPr>
        <w:t>4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y= a</w:t>
      </w:r>
      <w:r w:rsidRPr="00D161C3">
        <w:rPr>
          <w:rFonts w:ascii="Times New Roman" w:hAnsi="Times New Roman"/>
          <w:sz w:val="28"/>
          <w:szCs w:val="28"/>
          <w:lang w:val="en-US"/>
        </w:rPr>
        <w:t>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funksiya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O’quvchilarga </w:t>
      </w:r>
      <w:r>
        <w:rPr>
          <w:rFonts w:ascii="Times New Roman" w:hAnsi="Times New Roman"/>
          <w:sz w:val="28"/>
          <w:szCs w:val="28"/>
          <w:lang w:val="en-US"/>
        </w:rPr>
        <w:t>y= a</w:t>
      </w:r>
      <w:r w:rsidRPr="00D161C3">
        <w:rPr>
          <w:rFonts w:ascii="Times New Roman" w:hAnsi="Times New Roman"/>
          <w:sz w:val="28"/>
          <w:szCs w:val="28"/>
          <w:lang w:val="en-US"/>
        </w:rPr>
        <w:t>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funksiya, uning  grafigi va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xossalar</w:t>
      </w:r>
      <w:r w:rsidRPr="00D161C3">
        <w:rPr>
          <w:rFonts w:ascii="Times New Roman" w:hAnsi="Times New Roman"/>
          <w:sz w:val="28"/>
          <w:szCs w:val="28"/>
          <w:lang w:val="en-US"/>
        </w:rPr>
        <w:t>ini o’rgatish  orqali bilim, malaka va ko’nikma hosil qilish;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D161C3">
        <w:rPr>
          <w:rFonts w:ascii="Times New Roman" w:hAnsi="Times New Roman"/>
          <w:sz w:val="28"/>
          <w:szCs w:val="28"/>
          <w:lang w:val="en-US"/>
        </w:rPr>
        <w:t>Oquvchilarni shu mavzu a</w:t>
      </w:r>
      <w:r>
        <w:rPr>
          <w:rFonts w:ascii="Times New Roman" w:hAnsi="Times New Roman"/>
          <w:sz w:val="28"/>
          <w:szCs w:val="28"/>
          <w:lang w:val="en-US"/>
        </w:rPr>
        <w:t xml:space="preserve">sosida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o’zaro hurmat ruhida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D161C3">
        <w:rPr>
          <w:rFonts w:ascii="Times New Roman" w:hAnsi="Times New Roman"/>
          <w:sz w:val="28"/>
          <w:szCs w:val="28"/>
          <w:lang w:val="en-US"/>
        </w:rPr>
        <w:t>tarbiyalash, ajdodlarimiz ijodi bilan tanishtirish;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D161C3">
        <w:rPr>
          <w:rFonts w:ascii="Times New Roman" w:hAnsi="Times New Roman"/>
          <w:sz w:val="28"/>
          <w:szCs w:val="28"/>
          <w:lang w:val="en-US"/>
        </w:rPr>
        <w:t>o’quvchilar bilimin</w:t>
      </w:r>
      <w:r>
        <w:rPr>
          <w:rFonts w:ascii="Times New Roman" w:hAnsi="Times New Roman"/>
          <w:sz w:val="28"/>
          <w:szCs w:val="28"/>
          <w:lang w:val="en-US"/>
        </w:rPr>
        <w:t xml:space="preserve">i rivojlantirish,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dunyoqarashi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D161C3">
        <w:rPr>
          <w:rFonts w:ascii="Times New Roman" w:hAnsi="Times New Roman"/>
          <w:sz w:val="28"/>
          <w:szCs w:val="28"/>
          <w:lang w:val="en-US"/>
        </w:rPr>
        <w:t>va fikrlash qobiliyatini riviojlantirish.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D161C3">
        <w:rPr>
          <w:rFonts w:ascii="Times New Roman" w:hAnsi="Times New Roman"/>
          <w:sz w:val="28"/>
          <w:szCs w:val="28"/>
          <w:lang w:val="en-US"/>
        </w:rPr>
        <w:t>: Yangi bilim berish.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F72D9">
        <w:rPr>
          <w:rFonts w:ascii="Times New Roman" w:hAnsi="Times New Roman"/>
          <w:b/>
          <w:sz w:val="28"/>
          <w:szCs w:val="28"/>
          <w:lang w:val="en-US"/>
        </w:rPr>
        <w:t>Jihozlar:</w:t>
      </w:r>
      <w:r>
        <w:rPr>
          <w:rFonts w:ascii="Times New Roman" w:hAnsi="Times New Roman"/>
          <w:sz w:val="28"/>
          <w:szCs w:val="28"/>
          <w:lang w:val="en-US"/>
        </w:rPr>
        <w:t xml:space="preserve"> Chizg’ich, tarqatmalar, rangli shakllar.</w:t>
      </w:r>
    </w:p>
    <w:p w:rsidR="00A81782" w:rsidRPr="00D161C3" w:rsidRDefault="00A81782" w:rsidP="000C029A">
      <w:pPr>
        <w:pStyle w:val="ListParagraph"/>
        <w:numPr>
          <w:ilvl w:val="0"/>
          <w:numId w:val="77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9F72D9" w:rsidRDefault="00A81782" w:rsidP="000C029A">
      <w:pPr>
        <w:pStyle w:val="ListParagraph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D161C3" w:rsidRDefault="00A81782" w:rsidP="000C029A">
      <w:pPr>
        <w:pStyle w:val="ListParagraph"/>
        <w:numPr>
          <w:ilvl w:val="0"/>
          <w:numId w:val="77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Default="00A81782" w:rsidP="000C029A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D161C3" w:rsidRDefault="00A81782" w:rsidP="000C029A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Savol: - Parabola nima?</w:t>
      </w:r>
    </w:p>
    <w:p w:rsidR="00A81782" w:rsidRDefault="00A81782" w:rsidP="000C029A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8" type="#_x0000_t75" style="width:408pt;height:35.25pt;visibility:visible">
            <v:imagedata r:id="rId36" o:title=""/>
          </v:shape>
        </w:pict>
      </w:r>
    </w:p>
    <w:p w:rsidR="00A81782" w:rsidRDefault="00A81782" w:rsidP="000C029A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89" type="#_x0000_t75" style="width:427.5pt;height:186pt;visibility:visible">
            <v:imagedata r:id="rId37" o:title="" gain="109227f" blacklevel="-6554f"/>
          </v:shape>
        </w:pict>
      </w:r>
    </w:p>
    <w:p w:rsidR="00A81782" w:rsidRDefault="00A81782" w:rsidP="000C029A">
      <w:pPr>
        <w:pStyle w:val="ListParagraph"/>
        <w:numPr>
          <w:ilvl w:val="0"/>
          <w:numId w:val="77"/>
        </w:num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Yangi mavzuning bayoni</w: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0" type="#_x0000_t75" style="width:447.75pt;height:120.75pt;visibility:visible">
            <v:imagedata r:id="rId42" o:title="" gain="109227f" blacklevel="-3277f"/>
          </v:shape>
        </w:pic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1" type="#_x0000_t75" style="width:443.25pt;height:87.75pt;visibility:visible">
            <v:imagedata r:id="rId43" o:title="" gain="109227f" blacklevel="-3277f"/>
          </v:shape>
        </w:pict>
      </w:r>
    </w:p>
    <w:p w:rsidR="00A81782" w:rsidRPr="000C029A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2" type="#_x0000_t75" style="width:450pt;height:277.5pt;visibility:visible">
            <v:imagedata r:id="rId44" o:title="" gain="109227f" blacklevel="-3277f"/>
          </v:shape>
        </w:pic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IV.</w:t>
      </w:r>
      <w:r>
        <w:rPr>
          <w:rFonts w:ascii="Times New Roman" w:hAnsi="Times New Roman"/>
          <w:b/>
          <w:sz w:val="28"/>
          <w:szCs w:val="28"/>
          <w:lang w:val="en-US"/>
        </w:rPr>
        <w:t>Mustahkamlash.</w:t>
      </w:r>
    </w:p>
    <w:p w:rsidR="00A81782" w:rsidRPr="009F72D9" w:rsidRDefault="00A81782" w:rsidP="000C029A">
      <w:pPr>
        <w:tabs>
          <w:tab w:val="left" w:pos="4380"/>
        </w:tabs>
        <w:ind w:left="-28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3" type="#_x0000_t75" style="width:332.25pt;height:143.25pt;visibility:visible">
            <v:imagedata r:id="rId45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4" type="#_x0000_t75" style="width:110.25pt;height:2in;visibility:visible">
            <v:imagedata r:id="rId46" o:title=""/>
          </v:shape>
        </w:pic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/>
          <w:b/>
          <w:sz w:val="28"/>
          <w:szCs w:val="28"/>
          <w:lang w:val="en-US"/>
        </w:rPr>
        <w:t>Baholash.</w:t>
      </w:r>
    </w:p>
    <w:p w:rsidR="00A81782" w:rsidRPr="00D161C3" w:rsidRDefault="00A81782" w:rsidP="000C029A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Darsda faol qatnashgan o’quvchilarni baholash.</w: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vazifa. </w:t>
      </w:r>
      <w:r>
        <w:rPr>
          <w:rFonts w:ascii="Times New Roman" w:hAnsi="Times New Roman"/>
          <w:sz w:val="28"/>
          <w:szCs w:val="28"/>
          <w:lang w:val="en-US"/>
        </w:rPr>
        <w:t>20-21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–misollar</w:t>
      </w:r>
      <w:r>
        <w:rPr>
          <w:rFonts w:ascii="Times New Roman" w:hAnsi="Times New Roman"/>
          <w:sz w:val="28"/>
          <w:szCs w:val="28"/>
          <w:lang w:val="en-US"/>
        </w:rPr>
        <w:t>ni yechish</w:t>
      </w:r>
      <w:r w:rsidRPr="00D161C3">
        <w:rPr>
          <w:rFonts w:ascii="Times New Roman" w:hAnsi="Times New Roman"/>
          <w:sz w:val="28"/>
          <w:szCs w:val="28"/>
          <w:lang w:val="en-US"/>
        </w:rPr>
        <w:t>.</w:t>
      </w:r>
    </w:p>
    <w:p w:rsidR="00A81782" w:rsidRPr="009C73CC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5" type="#_x0000_t75" style="width:410.25pt;height:58.5pt;visibility:visible">
            <v:imagedata r:id="rId47" o:title="" gain="109227f" blacklevel="-3277f"/>
          </v:shape>
        </w:pict>
      </w:r>
    </w:p>
    <w:p w:rsidR="00A81782" w:rsidRPr="009F72D9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Misollar  yechish.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O’quvchilarga </w:t>
      </w:r>
      <w:r>
        <w:rPr>
          <w:rFonts w:ascii="Times New Roman" w:hAnsi="Times New Roman"/>
          <w:sz w:val="28"/>
          <w:szCs w:val="28"/>
          <w:lang w:val="en-US"/>
        </w:rPr>
        <w:t>y= a</w:t>
      </w:r>
      <w:r w:rsidRPr="00D161C3">
        <w:rPr>
          <w:rFonts w:ascii="Times New Roman" w:hAnsi="Times New Roman"/>
          <w:sz w:val="28"/>
          <w:szCs w:val="28"/>
          <w:lang w:val="en-US"/>
        </w:rPr>
        <w:t>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funksiya, uning  grafigi va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xossalar</w:t>
      </w:r>
      <w:r w:rsidRPr="00D161C3">
        <w:rPr>
          <w:rFonts w:ascii="Times New Roman" w:hAnsi="Times New Roman"/>
          <w:sz w:val="28"/>
          <w:szCs w:val="28"/>
          <w:lang w:val="en-US"/>
        </w:rPr>
        <w:t>ini o’rgatish  orqali bilim, malaka va ko’nikma hosil qilish;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D161C3">
        <w:rPr>
          <w:rFonts w:ascii="Times New Roman" w:hAnsi="Times New Roman"/>
          <w:sz w:val="28"/>
          <w:szCs w:val="28"/>
          <w:lang w:val="en-US"/>
        </w:rPr>
        <w:t>Oquvchilarni shu mavzu a</w:t>
      </w:r>
      <w:r>
        <w:rPr>
          <w:rFonts w:ascii="Times New Roman" w:hAnsi="Times New Roman"/>
          <w:sz w:val="28"/>
          <w:szCs w:val="28"/>
          <w:lang w:val="en-US"/>
        </w:rPr>
        <w:t xml:space="preserve">sosida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o’zaro hurmat ruhida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D161C3">
        <w:rPr>
          <w:rFonts w:ascii="Times New Roman" w:hAnsi="Times New Roman"/>
          <w:sz w:val="28"/>
          <w:szCs w:val="28"/>
          <w:lang w:val="en-US"/>
        </w:rPr>
        <w:t>tarbiyalash, ajdodlarimiz ijodi bilan tanishtirish;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D161C3">
        <w:rPr>
          <w:rFonts w:ascii="Times New Roman" w:hAnsi="Times New Roman"/>
          <w:sz w:val="28"/>
          <w:szCs w:val="28"/>
          <w:lang w:val="en-US"/>
        </w:rPr>
        <w:t>o’quvchilar bilimin</w:t>
      </w:r>
      <w:r>
        <w:rPr>
          <w:rFonts w:ascii="Times New Roman" w:hAnsi="Times New Roman"/>
          <w:sz w:val="28"/>
          <w:szCs w:val="28"/>
          <w:lang w:val="en-US"/>
        </w:rPr>
        <w:t xml:space="preserve">i rivojlantirish,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dunyoqarashi 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D161C3">
        <w:rPr>
          <w:rFonts w:ascii="Times New Roman" w:hAnsi="Times New Roman"/>
          <w:sz w:val="28"/>
          <w:szCs w:val="28"/>
          <w:lang w:val="en-US"/>
        </w:rPr>
        <w:t>va fikrlash qobiliyatini riviojlantirish.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turi</w:t>
      </w:r>
      <w:r>
        <w:rPr>
          <w:rFonts w:ascii="Times New Roman" w:hAnsi="Times New Roman"/>
          <w:sz w:val="28"/>
          <w:szCs w:val="28"/>
          <w:lang w:val="en-US"/>
        </w:rPr>
        <w:t>: Arala</w:t>
      </w:r>
      <w:r w:rsidRPr="00D161C3">
        <w:rPr>
          <w:rFonts w:ascii="Times New Roman" w:hAnsi="Times New Roman"/>
          <w:sz w:val="28"/>
          <w:szCs w:val="28"/>
          <w:lang w:val="en-US"/>
        </w:rPr>
        <w:t>sh</w:t>
      </w:r>
      <w:r>
        <w:rPr>
          <w:rFonts w:ascii="Times New Roman" w:hAnsi="Times New Roman"/>
          <w:sz w:val="28"/>
          <w:szCs w:val="28"/>
          <w:lang w:val="en-US"/>
        </w:rPr>
        <w:t xml:space="preserve">  dars</w:t>
      </w:r>
      <w:r w:rsidRPr="00D161C3">
        <w:rPr>
          <w:rFonts w:ascii="Times New Roman" w:hAnsi="Times New Roman"/>
          <w:sz w:val="28"/>
          <w:szCs w:val="28"/>
          <w:lang w:val="en-US"/>
        </w:rPr>
        <w:t>.</w:t>
      </w:r>
    </w:p>
    <w:p w:rsidR="00A81782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D161C3" w:rsidRDefault="00A81782" w:rsidP="000C02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F72D9">
        <w:rPr>
          <w:rFonts w:ascii="Times New Roman" w:hAnsi="Times New Roman"/>
          <w:b/>
          <w:sz w:val="28"/>
          <w:szCs w:val="28"/>
          <w:lang w:val="en-US"/>
        </w:rPr>
        <w:t>Jihozlar:</w:t>
      </w:r>
      <w:r>
        <w:rPr>
          <w:rFonts w:ascii="Times New Roman" w:hAnsi="Times New Roman"/>
          <w:sz w:val="28"/>
          <w:szCs w:val="28"/>
          <w:lang w:val="en-US"/>
        </w:rPr>
        <w:t xml:space="preserve"> Chizg’ich, tarqatmalar, rangli shakllar.</w:t>
      </w:r>
    </w:p>
    <w:p w:rsidR="00A81782" w:rsidRPr="00D161C3" w:rsidRDefault="00A81782" w:rsidP="000C029A">
      <w:pPr>
        <w:pStyle w:val="ListParagraph"/>
        <w:numPr>
          <w:ilvl w:val="0"/>
          <w:numId w:val="78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9F72D9" w:rsidRDefault="00A81782" w:rsidP="000C029A">
      <w:pPr>
        <w:pStyle w:val="ListParagraph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D161C3" w:rsidRDefault="00A81782" w:rsidP="000C029A">
      <w:pPr>
        <w:pStyle w:val="ListParagraph"/>
        <w:numPr>
          <w:ilvl w:val="0"/>
          <w:numId w:val="78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Default="00A81782" w:rsidP="000C029A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Default="00A81782" w:rsidP="000C029A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t xml:space="preserve">Mustaqil ish: </w:t>
      </w:r>
    </w:p>
    <w:p w:rsidR="00A81782" w:rsidRPr="00504DAD" w:rsidRDefault="00A81782" w:rsidP="000C029A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096" type="#_x0000_t75" style="width:294.75pt;height:114pt;visibility:visible">
            <v:imagedata r:id="rId48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    </w:t>
      </w: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22" o:spid="_x0000_i1097" type="#_x0000_t75" style="width:114pt;height:129pt;visibility:visible">
            <v:imagedata r:id="rId49" o:title="" gain="109227f" blacklevel="-3277f"/>
          </v:shape>
        </w:pict>
      </w:r>
    </w:p>
    <w:p w:rsidR="00A81782" w:rsidRDefault="00A81782" w:rsidP="000C029A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Default="00A81782" w:rsidP="000C029A">
      <w:pPr>
        <w:pStyle w:val="ListParagraph"/>
        <w:numPr>
          <w:ilvl w:val="0"/>
          <w:numId w:val="78"/>
        </w:num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Yangi mavzuning bayoni</w:t>
      </w:r>
    </w:p>
    <w:p w:rsidR="00A81782" w:rsidRDefault="00A81782" w:rsidP="00504DAD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25" o:spid="_x0000_i1098" type="#_x0000_t75" style="width:424.5pt;height:54.75pt;visibility:visible">
            <v:imagedata r:id="rId50" o:title="" gain="109227f" blacklevel="-3277f"/>
          </v:shape>
        </w:pict>
      </w:r>
    </w:p>
    <w:p w:rsidR="00A81782" w:rsidRDefault="00A81782" w:rsidP="00504DAD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28" o:spid="_x0000_i1099" type="#_x0000_t75" style="width:422.25pt;height:106.5pt;visibility:visible">
            <v:imagedata r:id="rId51" o:title="" gain="109227f" blacklevel="-3277f"/>
          </v:shape>
        </w:pict>
      </w:r>
    </w:p>
    <w:p w:rsidR="00A81782" w:rsidRPr="00504DAD" w:rsidRDefault="00A81782" w:rsidP="00504DAD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31" o:spid="_x0000_i1100" type="#_x0000_t75" style="width:398.25pt;height:192.75pt;visibility:visible">
            <v:imagedata r:id="rId52" o:title="" gain="109227f" blacklevel="-3277f"/>
          </v:shape>
        </w:pic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IV.</w:t>
      </w:r>
      <w:r>
        <w:rPr>
          <w:rFonts w:ascii="Times New Roman" w:hAnsi="Times New Roman"/>
          <w:b/>
          <w:sz w:val="28"/>
          <w:szCs w:val="28"/>
          <w:lang w:val="en-US"/>
        </w:rPr>
        <w:t>Mustahkamlash.</w:t>
      </w:r>
    </w:p>
    <w:p w:rsidR="00A81782" w:rsidRDefault="00A81782" w:rsidP="000C029A">
      <w:pPr>
        <w:tabs>
          <w:tab w:val="left" w:pos="4380"/>
        </w:tabs>
        <w:ind w:left="-284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34" o:spid="_x0000_i1101" type="#_x0000_t75" style="width:431.25pt;height:164.25pt;visibility:visible">
            <v:imagedata r:id="rId53" o:title="" gain="109227f" blacklevel="-3277f"/>
          </v:shape>
        </w:pict>
      </w:r>
    </w:p>
    <w:p w:rsidR="00A81782" w:rsidRPr="009F72D9" w:rsidRDefault="00A81782" w:rsidP="000C029A">
      <w:pPr>
        <w:tabs>
          <w:tab w:val="left" w:pos="4380"/>
        </w:tabs>
        <w:ind w:left="-28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40" o:spid="_x0000_i1102" type="#_x0000_t75" style="width:166.5pt;height:144.75pt;visibility:visible">
            <v:imagedata r:id="rId54" o:title=""/>
          </v:shape>
        </w:pic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/>
          <w:b/>
          <w:sz w:val="28"/>
          <w:szCs w:val="28"/>
          <w:lang w:val="en-US"/>
        </w:rPr>
        <w:t>Baholash.</w:t>
      </w:r>
    </w:p>
    <w:p w:rsidR="00A81782" w:rsidRPr="00D161C3" w:rsidRDefault="00A81782" w:rsidP="000C029A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Darsda faol qatnashgan o’quvchilarni baholash.</w: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vazifa. </w:t>
      </w:r>
      <w:r>
        <w:rPr>
          <w:rFonts w:ascii="Times New Roman" w:hAnsi="Times New Roman"/>
          <w:sz w:val="28"/>
          <w:szCs w:val="28"/>
          <w:lang w:val="en-US"/>
        </w:rPr>
        <w:t>23 –misol</w:t>
      </w:r>
      <w:r w:rsidRPr="00D161C3">
        <w:rPr>
          <w:rFonts w:ascii="Times New Roman" w:hAnsi="Times New Roman"/>
          <w:sz w:val="28"/>
          <w:szCs w:val="28"/>
          <w:lang w:val="en-US"/>
        </w:rPr>
        <w:t>.</w:t>
      </w:r>
    </w:p>
    <w:p w:rsidR="00A81782" w:rsidRDefault="00A81782" w:rsidP="000C029A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Рисунок 37" o:spid="_x0000_i1103" type="#_x0000_t75" style="width:402.75pt;height:72.75pt;visibility:visible">
            <v:imagedata r:id="rId55" o:title="" gain="109227f" blacklevel="-6554f"/>
          </v:shape>
        </w:pict>
      </w:r>
    </w:p>
    <w:p w:rsidR="00A81782" w:rsidRDefault="00A81782" w:rsidP="0092634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81782" w:rsidRPr="009C73CC" w:rsidRDefault="00A81782" w:rsidP="00926342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 y= ax</w:t>
      </w:r>
      <w:r w:rsidRPr="00D161C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D161C3">
        <w:rPr>
          <w:rFonts w:ascii="Times New Roman" w:hAnsi="Times New Roman"/>
          <w:sz w:val="28"/>
          <w:szCs w:val="28"/>
          <w:lang w:val="en-US"/>
        </w:rPr>
        <w:t>+bx+c  funksiya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O’quvchilarg</w:t>
      </w:r>
      <w:r>
        <w:rPr>
          <w:rFonts w:ascii="Times New Roman" w:hAnsi="Times New Roman"/>
          <w:sz w:val="28"/>
          <w:szCs w:val="28"/>
          <w:lang w:val="en-US"/>
        </w:rPr>
        <w:t>a kvadrat funksiya xossalari va uning grafigini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o’rgatish  orqali bilim, malaka va ko’nikma hosil qilish;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D161C3">
        <w:rPr>
          <w:rFonts w:ascii="Times New Roman" w:hAnsi="Times New Roman"/>
          <w:sz w:val="28"/>
          <w:szCs w:val="28"/>
          <w:lang w:val="en-US"/>
        </w:rPr>
        <w:t>Oquvchilarni shu mavzu asosida Milliy istiqlol ruhida va o’zaro hurmat ruhida tarbiyalash, ajdodlarimiz ijodi bilan tanishtirish;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D161C3">
        <w:rPr>
          <w:rFonts w:ascii="Times New Roman" w:hAnsi="Times New Roman"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D161C3">
        <w:rPr>
          <w:rFonts w:ascii="Times New Roman" w:hAnsi="Times New Roman"/>
          <w:sz w:val="28"/>
          <w:szCs w:val="28"/>
          <w:lang w:val="en-US"/>
        </w:rPr>
        <w:t>: Yangi bilim berish.</w:t>
      </w:r>
    </w:p>
    <w:p w:rsidR="00A81782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D161C3" w:rsidRDefault="00A81782" w:rsidP="00926342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Jihozlar: Chizg’ich, tarqatmalar, rangli shakllar.</w:t>
      </w:r>
    </w:p>
    <w:p w:rsidR="00A81782" w:rsidRPr="00D161C3" w:rsidRDefault="00A81782" w:rsidP="00926342">
      <w:pPr>
        <w:pStyle w:val="ListParagraph"/>
        <w:numPr>
          <w:ilvl w:val="0"/>
          <w:numId w:val="79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D161C3" w:rsidRDefault="00A81782" w:rsidP="00926342">
      <w:pPr>
        <w:pStyle w:val="ListParagraph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D161C3" w:rsidRDefault="00A81782" w:rsidP="00926342">
      <w:pPr>
        <w:pStyle w:val="ListParagraph"/>
        <w:ind w:left="1080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D161C3" w:rsidRDefault="00A81782" w:rsidP="00926342">
      <w:pPr>
        <w:pStyle w:val="ListParagraph"/>
        <w:numPr>
          <w:ilvl w:val="0"/>
          <w:numId w:val="79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D161C3" w:rsidRDefault="00A81782" w:rsidP="00926342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D161C3" w:rsidRDefault="00A81782" w:rsidP="00926342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Mustaqil ish:</w:t>
      </w:r>
    </w:p>
    <w:p w:rsidR="00A81782" w:rsidRDefault="00A81782" w:rsidP="009263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04" type="#_x0000_t75" style="width:424.5pt;height:118.5pt;visibility:visible">
            <v:imagedata r:id="rId56" o:title="" gain="109227f" blacklevel="-3277f"/>
          </v:shape>
        </w:pict>
      </w:r>
    </w:p>
    <w:p w:rsidR="00A81782" w:rsidRPr="00D161C3" w:rsidRDefault="00A81782" w:rsidP="009263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844D9B">
        <w:rPr>
          <w:rFonts w:ascii="Times New Roman" w:hAnsi="Times New Roman"/>
          <w:noProof/>
          <w:sz w:val="28"/>
          <w:szCs w:val="28"/>
        </w:rPr>
        <w:pict>
          <v:shape id="_x0000_i1105" type="#_x0000_t75" style="width:420pt;height:89.25pt;visibility:visible">
            <v:imagedata r:id="rId57" o:title="" gain="109227f" blacklevel="-3277f"/>
          </v:shape>
        </w:pict>
      </w:r>
    </w:p>
    <w:p w:rsidR="00A81782" w:rsidRPr="00D161C3" w:rsidRDefault="00A81782" w:rsidP="009263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III.  Yangi mavzuning bayoni</w:t>
      </w:r>
    </w:p>
    <w:p w:rsidR="00A81782" w:rsidRDefault="00A81782" w:rsidP="009263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06" type="#_x0000_t75" style="width:418.5pt;height:122.25pt;visibility:visible">
            <v:imagedata r:id="rId58" o:title="" gain="109227f" blacklevel="-3277f"/>
          </v:shape>
        </w:pict>
      </w:r>
    </w:p>
    <w:p w:rsidR="00A81782" w:rsidRDefault="00A81782" w:rsidP="009263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07" type="#_x0000_t75" style="width:426.75pt;height:47.25pt;visibility:visible">
            <v:imagedata r:id="rId59" o:title="" gain="109227f" blacklevel="-6554f"/>
          </v:shape>
        </w:pict>
      </w:r>
    </w:p>
    <w:p w:rsidR="00A81782" w:rsidRPr="00926342" w:rsidRDefault="00A81782" w:rsidP="009263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08" type="#_x0000_t75" style="width:378.75pt;height:138.75pt;visibility:visible">
            <v:imagedata r:id="rId60" o:title="" gain="109227f" blacklevel="-3277f"/>
          </v:shape>
        </w:pict>
      </w: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IV.Mustahkamlash.</w:t>
      </w:r>
    </w:p>
    <w:p w:rsidR="00A81782" w:rsidRPr="0092634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109" type="#_x0000_t75" style="width:432.75pt;height:169.5pt;visibility:visible">
            <v:imagedata r:id="rId61" o:title="" gain="109227f" blacklevel="-3277f"/>
          </v:shape>
        </w:pict>
      </w: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/>
          <w:b/>
          <w:sz w:val="28"/>
          <w:szCs w:val="28"/>
          <w:lang w:val="en-US"/>
        </w:rPr>
        <w:t>Baholash.</w:t>
      </w:r>
    </w:p>
    <w:p w:rsidR="00A81782" w:rsidRPr="00D161C3" w:rsidRDefault="00A81782" w:rsidP="00926342">
      <w:pPr>
        <w:tabs>
          <w:tab w:val="left" w:pos="4380"/>
        </w:tabs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Darsda faol qatnashgan o’quvchilarni baholash.</w:t>
      </w: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vazifa. </w:t>
      </w:r>
      <w:r w:rsidRPr="00D161C3">
        <w:rPr>
          <w:rFonts w:ascii="Times New Roman" w:hAnsi="Times New Roman"/>
          <w:sz w:val="28"/>
          <w:szCs w:val="28"/>
          <w:lang w:val="en-US"/>
        </w:rPr>
        <w:t>6-7 –misollar.</w:t>
      </w: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110" type="#_x0000_t75" style="width:409.5pt;height:96pt;visibility:visible">
            <v:imagedata r:id="rId34" o:title="" gain="109227f" blacklevel="-6554f"/>
          </v:shape>
        </w:pict>
      </w: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1782" w:rsidRDefault="00A81782" w:rsidP="00926342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1782" w:rsidRPr="000C029A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Misollar  yechish.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O’quvchilarg</w:t>
      </w:r>
      <w:r>
        <w:rPr>
          <w:rFonts w:ascii="Times New Roman" w:hAnsi="Times New Roman"/>
          <w:sz w:val="28"/>
          <w:szCs w:val="28"/>
          <w:lang w:val="en-US"/>
        </w:rPr>
        <w:t>a kvadrat funksiya xossalari va uning grafigini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o’rgatish  orqali bilim, malaka va ko’nikma hosil qilish;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D161C3">
        <w:rPr>
          <w:rFonts w:ascii="Times New Roman" w:hAnsi="Times New Roman"/>
          <w:sz w:val="28"/>
          <w:szCs w:val="28"/>
          <w:lang w:val="en-US"/>
        </w:rPr>
        <w:t>Oquvchilarni shu mavzu asosida Milliy istiqlol ruhida va o’zaro hurmat ruhida tarbiyalash, ajdodlarimiz ijodi bilan tanishtirish;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D161C3">
        <w:rPr>
          <w:rFonts w:ascii="Times New Roman" w:hAnsi="Times New Roman"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Aralash  dars</w:t>
      </w:r>
      <w:r w:rsidRPr="00D161C3">
        <w:rPr>
          <w:rFonts w:ascii="Times New Roman" w:hAnsi="Times New Roman"/>
          <w:sz w:val="28"/>
          <w:szCs w:val="28"/>
          <w:lang w:val="en-US"/>
        </w:rPr>
        <w:t>.</w:t>
      </w:r>
    </w:p>
    <w:p w:rsidR="00A81782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D161C3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D161C3" w:rsidRDefault="00A81782" w:rsidP="00DB3078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Jihozlar: Chizg’ich, tarqatmalar, darslik.</w:t>
      </w:r>
    </w:p>
    <w:p w:rsidR="00A81782" w:rsidRPr="00D161C3" w:rsidRDefault="00A81782" w:rsidP="00DB3078">
      <w:pPr>
        <w:pStyle w:val="ListParagraph"/>
        <w:numPr>
          <w:ilvl w:val="0"/>
          <w:numId w:val="80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D161C3" w:rsidRDefault="00A81782" w:rsidP="00DB3078">
      <w:pPr>
        <w:pStyle w:val="ListParagraph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D161C3" w:rsidRDefault="00A81782" w:rsidP="00DB3078">
      <w:pPr>
        <w:pStyle w:val="ListParagraph"/>
        <w:ind w:left="1080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D161C3" w:rsidRDefault="00A81782" w:rsidP="00DB3078">
      <w:pPr>
        <w:pStyle w:val="ListParagraph"/>
        <w:numPr>
          <w:ilvl w:val="0"/>
          <w:numId w:val="80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D161C3" w:rsidRDefault="00A81782" w:rsidP="00DB3078">
      <w:pPr>
        <w:pStyle w:val="ListParagraph"/>
        <w:ind w:left="1080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D161C3" w:rsidRDefault="00A81782" w:rsidP="00F14972">
      <w:pPr>
        <w:pStyle w:val="ListParagraph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D161C3">
        <w:rPr>
          <w:rFonts w:ascii="Times New Roman" w:hAnsi="Times New Roman"/>
          <w:sz w:val="28"/>
          <w:szCs w:val="28"/>
          <w:lang w:val="en-US"/>
        </w:rPr>
        <w:t>Mustaqil ish:</w:t>
      </w:r>
      <w:r>
        <w:rPr>
          <w:rFonts w:ascii="Times New Roman" w:hAnsi="Times New Roman"/>
          <w:sz w:val="28"/>
          <w:szCs w:val="28"/>
          <w:lang w:val="en-US"/>
        </w:rPr>
        <w:t xml:space="preserve"> y=(x-1)</w:t>
      </w:r>
      <w:r w:rsidRPr="00DB3078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 xml:space="preserve">  va  y=(x-1)</w:t>
      </w:r>
      <w:r w:rsidRPr="00DB3078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 xml:space="preserve">  +2 funksiyalarning  grafigini  yasang.</w:t>
      </w:r>
    </w:p>
    <w:p w:rsidR="00A81782" w:rsidRPr="00DB3078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11" type="#_x0000_t75" style="width:282pt;height:124.5pt;visibility:visible">
            <v:imagedata r:id="rId62" o:title="" gain="109227f" blacklevel="-3277f"/>
          </v:shape>
        </w:pict>
      </w: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844D9B">
        <w:rPr>
          <w:rFonts w:ascii="Times New Roman" w:hAnsi="Times New Roman"/>
          <w:noProof/>
          <w:sz w:val="28"/>
          <w:szCs w:val="28"/>
        </w:rPr>
        <w:pict>
          <v:shape id="_x0000_i1112" type="#_x0000_t75" style="width:164.25pt;height:129pt;visibility:visible">
            <v:imagedata r:id="rId63" o:title="" gain="109227f" blacklevel="-3277f"/>
          </v:shape>
        </w:pict>
      </w:r>
    </w:p>
    <w:p w:rsidR="00A81782" w:rsidRPr="00D161C3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III.  Yangi mavzuning bayoni</w:t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13" type="#_x0000_t75" style="width:414.75pt;height:69pt;visibility:visible">
            <v:imagedata r:id="rId64" o:title="" gain="109227f" blacklevel="-3277f"/>
          </v:shape>
        </w:pict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Yechish: 1) x</w:t>
      </w:r>
      <w:r w:rsidRPr="00F14972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14" type="#_x0000_t75" style="width:108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13F3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713F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15" type="#_x0000_t75" style="width:108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13F3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713F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 xml:space="preserve">    2) x</w:t>
      </w:r>
      <w:r w:rsidRPr="00F14972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16" type="#_x0000_t75" style="width:119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136F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813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17" type="#_x0000_t75" style="width:119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136F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813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3) x</w:t>
      </w:r>
      <w:r w:rsidRPr="00F14972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18" type="#_x0000_t75" style="width:145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1F7B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91F7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(-3)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19" type="#_x0000_t75" style="width:145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1F7B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91F7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(-3)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 xml:space="preserve">       4) x</w:t>
      </w:r>
      <w:r w:rsidRPr="00F14972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20" type="#_x0000_t75" style="width:77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0D39&quot;/&gt;&lt;wsp:rsid wsp:val=&quot;00FF413F&quot;/&gt;&lt;wsp:rsid wsp:val=&quot;00FF621D&quot;/&gt;&lt;/wsp:rsids&gt;&lt;/w:docPr&gt;&lt;w:body&gt;&lt;w:p wsp:rsidR=&quot;00000000&quot; wsp:rsidRDefault=&quot;00FF0D3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21" type="#_x0000_t75" style="width:77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0D39&quot;/&gt;&lt;wsp:rsid wsp:val=&quot;00FF413F&quot;/&gt;&lt;wsp:rsid wsp:val=&quot;00FF621D&quot;/&gt;&lt;/wsp:rsids&gt;&lt;/w:docPr&gt;&lt;w:body&gt;&lt;w:p wsp:rsidR=&quot;00000000&quot; wsp:rsidRDefault=&quot;00FF0D3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 xml:space="preserve"> =2.</w:t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22" type="#_x0000_t75" style="width:404.25pt;height:35.25pt;visibility:visible">
            <v:imagedata r:id="rId69" o:title="" gain="109227f" blacklevel="-3277f"/>
          </v:shape>
        </w:pict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Yechish: x</w:t>
      </w:r>
      <w:r w:rsidRPr="00F14972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23" type="#_x0000_t75" style="width:11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18CA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D18C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5;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24" type="#_x0000_t75" style="width:11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18CA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D18C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5;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 xml:space="preserve">    J: (5;10) va (5;0) nuqtalardan o’tadi.</w:t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125" type="#_x0000_t75" style="width:405pt;height:62.25pt;visibility:visible">
            <v:imagedata r:id="rId71" o:title="" gain="109227f" blacklevel="-3277f"/>
          </v:shape>
        </w:pict>
      </w:r>
    </w:p>
    <w:p w:rsidR="00A81782" w:rsidRDefault="00A81782" w:rsidP="00DB307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Yechish: 1) x</w:t>
      </w:r>
      <w:r w:rsidRPr="009121A2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-3x+2=0;     x</w:t>
      </w:r>
      <w:r w:rsidRPr="009121A2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=1; x</w:t>
      </w:r>
      <w:r w:rsidRPr="009121A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=2;     OX o’qi bilan (1;0) va (2;0) nuqtalarda;  OY  o’qi bilan  (0;2) nuqtalarda kesishadi.</w:t>
      </w:r>
    </w:p>
    <w:p w:rsidR="00A81782" w:rsidRDefault="00A81782" w:rsidP="009121A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2) -2x</w:t>
      </w:r>
      <w:r w:rsidRPr="009121A2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+3x-1=0;     x</w:t>
      </w:r>
      <w:r w:rsidRPr="009121A2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=1; x</w:t>
      </w:r>
      <w:r w:rsidRPr="009121A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=0,5;     OX o’qi bilan (1;0) va (0,5;0) nuqtalarda;  OY  o’qi bilan  (0;-1) nuqtalarda kesishadi.</w:t>
      </w:r>
    </w:p>
    <w:p w:rsidR="00A81782" w:rsidRPr="00F14972" w:rsidRDefault="00A81782" w:rsidP="005746E5">
      <w:pPr>
        <w:pStyle w:val="ListParagraph"/>
        <w:tabs>
          <w:tab w:val="left" w:pos="4380"/>
        </w:tabs>
        <w:ind w:left="-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</w:t>
      </w:r>
      <w:r w:rsidRPr="00844D9B">
        <w:rPr>
          <w:rFonts w:ascii="Times New Roman" w:hAnsi="Times New Roman"/>
          <w:noProof/>
          <w:sz w:val="28"/>
          <w:szCs w:val="28"/>
        </w:rPr>
        <w:pict>
          <v:shape id="_x0000_i1126" type="#_x0000_t75" style="width:417pt;height:70.5pt;visibility:visible">
            <v:imagedata r:id="rId72" o:title="" gain="109227f" blacklevel="-3277f"/>
          </v:shape>
        </w:pict>
      </w:r>
      <w:r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DB3078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IV.Mustahkamlash.</w:t>
      </w:r>
    </w:p>
    <w:p w:rsidR="00A81782" w:rsidRPr="00926342" w:rsidRDefault="00A81782" w:rsidP="005746E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127" type="#_x0000_t75" style="width:432.75pt;height:195.75pt;visibility:visible">
            <v:imagedata r:id="rId73" o:title="" gain="109227f" blacklevel="-3277f"/>
          </v:shape>
        </w:pict>
      </w:r>
    </w:p>
    <w:p w:rsidR="00A81782" w:rsidRDefault="00A81782" w:rsidP="005746E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>V.</w:t>
      </w:r>
      <w:r>
        <w:rPr>
          <w:rFonts w:ascii="Times New Roman" w:hAnsi="Times New Roman"/>
          <w:b/>
          <w:sz w:val="28"/>
          <w:szCs w:val="28"/>
          <w:lang w:val="en-US"/>
        </w:rPr>
        <w:t>Baholash.</w:t>
      </w:r>
    </w:p>
    <w:p w:rsidR="00A81782" w:rsidRPr="00D161C3" w:rsidRDefault="00A81782" w:rsidP="005746E5">
      <w:pPr>
        <w:tabs>
          <w:tab w:val="left" w:pos="4380"/>
        </w:tabs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Darsda faol qatnashgan o’quvchilarni baholash.</w:t>
      </w:r>
    </w:p>
    <w:p w:rsidR="00A81782" w:rsidRDefault="00A81782" w:rsidP="005746E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161C3">
        <w:rPr>
          <w:rFonts w:ascii="Times New Roman" w:hAnsi="Times New Roman"/>
          <w:b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vazifa. </w:t>
      </w:r>
      <w:r>
        <w:rPr>
          <w:rFonts w:ascii="Times New Roman" w:hAnsi="Times New Roman"/>
          <w:sz w:val="28"/>
          <w:szCs w:val="28"/>
          <w:lang w:val="en-US"/>
        </w:rPr>
        <w:t>34 –misol</w:t>
      </w:r>
      <w:r w:rsidRPr="00D161C3">
        <w:rPr>
          <w:rFonts w:ascii="Times New Roman" w:hAnsi="Times New Roman"/>
          <w:sz w:val="28"/>
          <w:szCs w:val="28"/>
          <w:lang w:val="en-US"/>
        </w:rPr>
        <w:t>.</w:t>
      </w:r>
    </w:p>
    <w:p w:rsidR="00A81782" w:rsidRDefault="00A81782" w:rsidP="005746E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128" type="#_x0000_t75" style="width:405pt;height:133.5pt;visibility:visible">
            <v:imagedata r:id="rId74" o:title="" gain="109227f" blacklevel="-3277f"/>
          </v:shape>
        </w:pict>
      </w:r>
    </w:p>
    <w:p w:rsidR="00A81782" w:rsidRDefault="00A81782" w:rsidP="00DB3078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1782" w:rsidRPr="00940B21" w:rsidRDefault="00A81782" w:rsidP="008341EE">
      <w:pPr>
        <w:rPr>
          <w:rFonts w:ascii="Times New Roman" w:hAnsi="Times New Roman"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Sana: 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Sinf: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9-sinf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Fan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:  Algebra 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Mavzu: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Kvadrat funksiya grafigini yasash.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Maqsad:    a) ta’limiy: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O’quvchilarga kvadrat funksiya, uning grafigiini chizishni  o’rgatish  orqali bilim, malaka va ko’nikma hosil qilish;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               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b) tarbiyaviy: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Oquvchilarni shu mavzu asosida Milliy istiqlol ruhida va o’zaro hurmat ruhida tarbiyalash, ajdodlarimiz ijodi bilan tanishtirish;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            c) rivojlantiruvchi: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o’quvchilar bilimini rivojlantirish, ko’nikma va malakasini o’stirish, dunyoqarashi va fikrlash qobiliyatini riviojlantirish.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turi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: Aralash dars</w:t>
      </w:r>
    </w:p>
    <w:p w:rsidR="00A81782" w:rsidRPr="00134589" w:rsidRDefault="00A81782" w:rsidP="008341EE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uslubi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: Savol- javob</w:t>
      </w:r>
    </w:p>
    <w:p w:rsidR="00A81782" w:rsidRPr="00134589" w:rsidRDefault="00A81782" w:rsidP="008341EE">
      <w:pPr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Darsning borishi</w:t>
      </w:r>
    </w:p>
    <w:p w:rsidR="00A81782" w:rsidRPr="00134589" w:rsidRDefault="00A81782" w:rsidP="00BD3C63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Tashkiliy qism.</w:t>
      </w:r>
    </w:p>
    <w:p w:rsidR="00A81782" w:rsidRPr="00134589" w:rsidRDefault="00A81782" w:rsidP="008341EE">
      <w:pPr>
        <w:pStyle w:val="ListParagraph"/>
        <w:ind w:left="108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134589" w:rsidRDefault="00A81782" w:rsidP="008341EE">
      <w:pPr>
        <w:pStyle w:val="ListParagraph"/>
        <w:ind w:left="108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134589" w:rsidRDefault="00A81782" w:rsidP="00BD3C63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O’tilgan mavzuni so’rash</w:t>
      </w:r>
    </w:p>
    <w:p w:rsidR="00A81782" w:rsidRPr="00134589" w:rsidRDefault="00A81782" w:rsidP="008341EE">
      <w:pPr>
        <w:pStyle w:val="ListParagraph"/>
        <w:ind w:left="108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Uyga vazifalarni tekshirish.</w:t>
      </w:r>
    </w:p>
    <w:p w:rsidR="00A81782" w:rsidRPr="00134589" w:rsidRDefault="00A81782" w:rsidP="008341EE">
      <w:pPr>
        <w:pStyle w:val="ListParagraph"/>
        <w:ind w:left="108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Mustaqil ish:</w:t>
      </w:r>
    </w:p>
    <w:p w:rsidR="00A81782" w:rsidRPr="00134589" w:rsidRDefault="00A81782" w:rsidP="00BD3C63">
      <w:pPr>
        <w:pStyle w:val="ListParagraph"/>
        <w:numPr>
          <w:ilvl w:val="0"/>
          <w:numId w:val="4"/>
        </w:num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Y=x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+ 3x-4 funksiyaning grafigini yasash</w:t>
      </w: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6"/>
        <w:gridCol w:w="709"/>
        <w:gridCol w:w="708"/>
        <w:gridCol w:w="709"/>
        <w:gridCol w:w="709"/>
        <w:gridCol w:w="850"/>
      </w:tblGrid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</w:rPr>
              <w:pict>
                <v:shape id="_x0000_s1064" style="position:absolute;left:0;text-align:left;margin-left:11.7pt;margin-top:12.8pt;width:144.25pt;height:172.1pt;z-index:251632128;mso-position-horizontal-relative:text;mso-position-vertical-relative:text" coordsize="2885,3442" path="m,392c127,1912,255,3432,690,3437,1125,3442,2335,844,2610,422v275,-422,2,29,-270,480e" filled="f">
                  <v:path arrowok="t"/>
                </v:shape>
              </w:pict>
            </w: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-1</w:t>
            </w:r>
          </w:p>
        </w:tc>
        <w:tc>
          <w:tcPr>
            <w:tcW w:w="708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-4</w:t>
            </w:r>
          </w:p>
        </w:tc>
      </w:tr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-6</w:t>
            </w:r>
          </w:p>
        </w:tc>
        <w:tc>
          <w:tcPr>
            <w:tcW w:w="708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-4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</w:tr>
    </w:tbl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</w:rPr>
        <w:pict>
          <v:shape id="_x0000_s1065" type="#_x0000_t32" style="position:absolute;left:0;text-align:left;margin-left:102.45pt;margin-top:10.55pt;width:.75pt;height:176.25pt;flip:y;z-index:251630080;mso-position-horizontal-relative:text;mso-position-vertical-relative:text" o:connectortype="straight">
            <v:stroke endarrow="block"/>
          </v:shape>
        </w:pict>
      </w: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</w:rPr>
        <w:pict>
          <v:shape id="_x0000_s1066" type="#_x0000_t32" style="position:absolute;left:0;text-align:left;margin-left:-25.8pt;margin-top:14.5pt;width:228.75pt;height:0;z-index:251631104" o:connectortype="straight">
            <v:stroke endarrow="block"/>
          </v:shape>
        </w:pict>
      </w: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</w:rPr>
        <w:pict>
          <v:shape id="_x0000_s1067" type="#_x0000_t32" style="position:absolute;left:0;text-align:left;margin-left:309pt;margin-top:8.65pt;width:0;height:118.5pt;flip:y;z-index:251633152" o:connectortype="straight">
            <v:stroke endarrow="block"/>
          </v:shape>
        </w:pict>
      </w: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</w:rPr>
        <w:pict>
          <v:shape id="_x0000_s1068" style="position:absolute;left:0;text-align:left;margin-left:290.7pt;margin-top:12.95pt;width:116.25pt;height:129.75pt;z-index:251635200;mso-position-horizontal-relative:text;mso-position-vertical-relative:text" coordsize="2565,3107" path="m,2562c301,1281,603,,990,12v387,12,1095,2155,1335,2625c2565,3107,2497,2969,2430,2832e" filled="f">
            <v:path arrowok="t"/>
          </v:shape>
        </w:pict>
      </w:r>
    </w:p>
    <w:p w:rsidR="00A81782" w:rsidRPr="00134589" w:rsidRDefault="00A81782" w:rsidP="008341EE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8341EE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BD3C63">
      <w:pPr>
        <w:pStyle w:val="ListParagraph"/>
        <w:numPr>
          <w:ilvl w:val="0"/>
          <w:numId w:val="4"/>
        </w:num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Y=-(x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- 5x+4) funksiyaning grafigini yasash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4"/>
        <w:gridCol w:w="709"/>
      </w:tblGrid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</w:rPr>
              <w:pict>
                <v:shape id="_x0000_s1069" type="#_x0000_t32" style="position:absolute;left:0;text-align:left;margin-left:165.25pt;margin-top:11.7pt;width:225pt;height:.05pt;z-index:251634176;mso-position-horizontal-relative:text;mso-position-vertical-relative:text" o:connectortype="straight">
                  <v:stroke endarrow="block"/>
                </v:shape>
              </w:pict>
            </w: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-4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-10</w:t>
            </w:r>
          </w:p>
        </w:tc>
      </w:tr>
    </w:tbl>
    <w:p w:rsidR="00A81782" w:rsidRDefault="00A81782" w:rsidP="005B2440">
      <w:pPr>
        <w:pStyle w:val="ListParagraph"/>
        <w:numPr>
          <w:ilvl w:val="0"/>
          <w:numId w:val="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Yangi mavzuning bayoni</w:t>
      </w:r>
    </w:p>
    <w:p w:rsidR="00A81782" w:rsidRPr="005B2440" w:rsidRDefault="00A81782" w:rsidP="005B2440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129" type="#_x0000_t75" style="width:445.5pt;height:364.5pt;visibility:visible">
            <v:imagedata r:id="rId75" o:title="" gain="109227f" blacklevel="-3277f"/>
          </v:shape>
        </w:pict>
      </w:r>
    </w:p>
    <w:p w:rsidR="00A81782" w:rsidRPr="005B2440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IV.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Mustahkamlash.</w:t>
      </w:r>
    </w:p>
    <w:p w:rsidR="00A81782" w:rsidRPr="005B2440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130" type="#_x0000_t75" style="width:430.5pt;height:233.25pt;visibility:visible">
            <v:imagedata r:id="rId76" o:title="" gain="109227f" blacklevel="-3277f"/>
          </v:shape>
        </w:pict>
      </w:r>
    </w:p>
    <w:p w:rsidR="00A81782" w:rsidRPr="00134589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V.Baholash </w:t>
      </w:r>
    </w:p>
    <w:p w:rsidR="00A81782" w:rsidRPr="00134589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VI.Uyga vazifa. 38 –misol</w:t>
      </w:r>
    </w:p>
    <w:p w:rsidR="00A81782" w:rsidRPr="009C73CC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9C73CC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Default="00A81782" w:rsidP="00940B21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Sana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940B21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940B21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940B21">
        <w:rPr>
          <w:rFonts w:ascii="Times New Roman" w:hAnsi="Times New Roman"/>
          <w:sz w:val="28"/>
          <w:szCs w:val="28"/>
          <w:lang w:val="en-US"/>
        </w:rPr>
        <w:t xml:space="preserve">   Misollar yechish. №39- 44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940B21">
        <w:rPr>
          <w:rFonts w:ascii="Times New Roman" w:hAnsi="Times New Roman"/>
          <w:sz w:val="28"/>
          <w:szCs w:val="28"/>
          <w:lang w:val="en-US"/>
        </w:rPr>
        <w:t xml:space="preserve"> O’quvchilarga kvadrat funksiya, uning grafigini chizishni  o’rgatish  orqali bilim, malaka va ko’nikma hosil qilish;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940B21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940B21">
        <w:rPr>
          <w:rFonts w:ascii="Times New Roman" w:hAnsi="Times New Roman"/>
          <w:sz w:val="28"/>
          <w:szCs w:val="28"/>
          <w:lang w:val="en-US"/>
        </w:rPr>
        <w:t>Oquvchilarni shu mavzu asosida milliy istiqlol ruhida va o’zaro hurmat ruhida tarbiyalash;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940B21">
        <w:rPr>
          <w:rFonts w:ascii="Times New Roman" w:hAnsi="Times New Roman"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940B21">
        <w:rPr>
          <w:rFonts w:ascii="Times New Roman" w:hAnsi="Times New Roman"/>
          <w:sz w:val="28"/>
          <w:szCs w:val="28"/>
          <w:lang w:val="en-US"/>
        </w:rPr>
        <w:t>: Aralash dars</w:t>
      </w:r>
    </w:p>
    <w:p w:rsidR="00A81782" w:rsidRPr="00940B21" w:rsidRDefault="00A81782" w:rsidP="00940B2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940B21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940B21" w:rsidRDefault="00A81782" w:rsidP="00940B21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sz w:val="28"/>
          <w:szCs w:val="28"/>
          <w:lang w:val="en-US"/>
        </w:rPr>
        <w:t>Darsning borishi</w:t>
      </w:r>
    </w:p>
    <w:p w:rsidR="00A81782" w:rsidRPr="00940B21" w:rsidRDefault="00A81782" w:rsidP="00940B2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940B21" w:rsidRDefault="00A81782" w:rsidP="00940B21">
      <w:pPr>
        <w:pStyle w:val="ListParagraph"/>
        <w:spacing w:after="0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940B21" w:rsidRDefault="00A81782" w:rsidP="00940B2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940B21" w:rsidRDefault="00A81782" w:rsidP="00940B21">
      <w:pPr>
        <w:pStyle w:val="ListParagraph"/>
        <w:spacing w:after="0"/>
        <w:ind w:left="108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940B21" w:rsidRDefault="00A81782" w:rsidP="00940B21">
      <w:pPr>
        <w:pStyle w:val="ListParagraph"/>
        <w:spacing w:after="0"/>
        <w:ind w:left="1080"/>
        <w:rPr>
          <w:rFonts w:ascii="Times New Roman" w:hAnsi="Times New Roman"/>
          <w:sz w:val="28"/>
          <w:szCs w:val="28"/>
          <w:lang w:val="en-US"/>
        </w:rPr>
      </w:pPr>
      <w:r w:rsidRPr="00940B21">
        <w:rPr>
          <w:rFonts w:ascii="Times New Roman" w:hAnsi="Times New Roman"/>
          <w:sz w:val="28"/>
          <w:szCs w:val="28"/>
          <w:lang w:val="en-US"/>
        </w:rPr>
        <w:t>Mustaqil ish:</w:t>
      </w:r>
    </w:p>
    <w:p w:rsidR="00A81782" w:rsidRPr="00134589" w:rsidRDefault="00A81782" w:rsidP="00940B21">
      <w:pPr>
        <w:tabs>
          <w:tab w:val="left" w:pos="4380"/>
        </w:tabs>
        <w:spacing w:after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noProof/>
          <w:sz w:val="24"/>
          <w:szCs w:val="24"/>
        </w:rPr>
        <w:pict>
          <v:shape id="_x0000_i1131" type="#_x0000_t75" style="width:447pt;height:135pt;visibility:visible">
            <v:imagedata r:id="rId77" o:title="" gain="109227f" blacklevel="-6554f"/>
          </v:shape>
        </w:pict>
      </w:r>
    </w:p>
    <w:p w:rsidR="00A81782" w:rsidRPr="00134589" w:rsidRDefault="00A81782" w:rsidP="00610F84">
      <w:p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32" type="#_x0000_t75" style="width:391.5pt;height:129pt;visibility:visible">
            <v:imagedata r:id="rId78" o:title="" gain="109227f" blacklevel="-6554f"/>
          </v:shape>
        </w:pict>
      </w:r>
    </w:p>
    <w:p w:rsidR="00A81782" w:rsidRPr="00940B21" w:rsidRDefault="00A81782" w:rsidP="00BD3C63">
      <w:pPr>
        <w:pStyle w:val="ListParagraph"/>
        <w:numPr>
          <w:ilvl w:val="0"/>
          <w:numId w:val="5"/>
        </w:num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Yangi mavzuning bayoni</w:t>
      </w:r>
    </w:p>
    <w:p w:rsidR="00A81782" w:rsidRPr="00134589" w:rsidRDefault="00A81782" w:rsidP="00610F84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133" type="#_x0000_t75" style="width:421.5pt;height:45.75pt;visibility:visible">
            <v:imagedata r:id="rId79" o:title="" gain="109227f" blacklevel="-6554f"/>
          </v:shape>
        </w:pict>
      </w:r>
    </w:p>
    <w:p w:rsidR="00A81782" w:rsidRPr="00134589" w:rsidRDefault="00A81782" w:rsidP="00610F84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134" type="#_x0000_t75" style="width:356.25pt;height:148.5pt;visibility:visible">
            <v:imagedata r:id="rId80" o:title="" gain="109227f" blacklevel="-6554f"/>
          </v:shape>
        </w:pict>
      </w:r>
    </w:p>
    <w:p w:rsidR="00A81782" w:rsidRPr="00134589" w:rsidRDefault="00A81782" w:rsidP="00610F84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135" type="#_x0000_t75" style="width:385.5pt;height:38.25pt;visibility:visible">
            <v:imagedata r:id="rId81" o:title="" gain="109227f" blacklevel="-6554f"/>
          </v:shape>
        </w:pict>
      </w:r>
    </w:p>
    <w:p w:rsidR="00A81782" w:rsidRPr="00940B21" w:rsidRDefault="00A81782" w:rsidP="00940B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 xml:space="preserve">Yechimi: 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15=7+8    (7*8=56)</w:t>
      </w:r>
    </w:p>
    <w:p w:rsidR="00A81782" w:rsidRPr="00940B21" w:rsidRDefault="00A81782" w:rsidP="00940B21">
      <w:pPr>
        <w:tabs>
          <w:tab w:val="left" w:pos="5190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>15=1+14    (1*14=14);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ab/>
        <w:t>15=3+12    (3*13=39);</w:t>
      </w:r>
    </w:p>
    <w:p w:rsidR="00A81782" w:rsidRPr="00940B21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>15=2+13    (2*13=26);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ab/>
        <w:t>15=4+11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ab/>
        <w:t>(4*11=44);</w:t>
      </w:r>
    </w:p>
    <w:p w:rsidR="00A81782" w:rsidRPr="00940B21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>Javob:    15=7+8.</w:t>
      </w:r>
    </w:p>
    <w:p w:rsidR="00A81782" w:rsidRPr="00134589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36" type="#_x0000_t75" style="width:391.5pt;height:39pt;visibility:visible">
            <v:imagedata r:id="rId82" o:title="" gain="109227f" blacklevel="-6554f"/>
          </v:shape>
        </w:pict>
      </w:r>
    </w:p>
    <w:p w:rsidR="00A81782" w:rsidRPr="00940B21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>Yechimi: 1+9=10    (1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+9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=1+729=730);</w:t>
      </w:r>
    </w:p>
    <w:p w:rsidR="00A81782" w:rsidRPr="00940B21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 xml:space="preserve">              2+8=10   (2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+8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=8+512=520);</w:t>
      </w:r>
    </w:p>
    <w:p w:rsidR="00A81782" w:rsidRPr="00940B21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 xml:space="preserve">              3+7=10   (3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+7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=27+313=360);….. 5+5=10  (5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+5</w:t>
      </w:r>
      <w:r w:rsidRPr="00940B21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3</w:t>
      </w:r>
      <w:r w:rsidRPr="00940B21">
        <w:rPr>
          <w:rFonts w:ascii="Times New Roman" w:hAnsi="Times New Roman"/>
          <w:bCs/>
          <w:sz w:val="28"/>
          <w:szCs w:val="28"/>
          <w:lang w:val="en-US"/>
        </w:rPr>
        <w:t>=125+125=250)</w:t>
      </w:r>
    </w:p>
    <w:p w:rsidR="00A81782" w:rsidRPr="00940B21" w:rsidRDefault="00A81782" w:rsidP="00940B21">
      <w:pPr>
        <w:tabs>
          <w:tab w:val="left" w:pos="5190"/>
          <w:tab w:val="left" w:pos="6795"/>
        </w:tabs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40B21">
        <w:rPr>
          <w:rFonts w:ascii="Times New Roman" w:hAnsi="Times New Roman"/>
          <w:bCs/>
          <w:sz w:val="28"/>
          <w:szCs w:val="28"/>
          <w:lang w:val="en-US"/>
        </w:rPr>
        <w:t>Javob: 5 soni.</w:t>
      </w:r>
    </w:p>
    <w:p w:rsidR="00A81782" w:rsidRPr="00940B21" w:rsidRDefault="00A81782" w:rsidP="00610F84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IV.Mustahkamlash. 44 –misol</w:t>
      </w:r>
    </w:p>
    <w:p w:rsidR="00A81782" w:rsidRPr="00134589" w:rsidRDefault="00A81782" w:rsidP="00940B21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137" type="#_x0000_t75" style="width:411.75pt;height:87pt;visibility:visible">
            <v:imagedata r:id="rId83" o:title="" gain="109227f" blacklevel="-6554f"/>
          </v:shape>
        </w:pict>
      </w:r>
      <w:r>
        <w:rPr>
          <w:rFonts w:ascii="Times New Roman" w:hAnsi="Times New Roman"/>
          <w:b/>
          <w:i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940B21" w:rsidRDefault="00A81782" w:rsidP="00610F84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 xml:space="preserve">V.Baholash </w:t>
      </w:r>
    </w:p>
    <w:p w:rsidR="00A81782" w:rsidRPr="00940B21" w:rsidRDefault="00A81782" w:rsidP="00610F84">
      <w:pPr>
        <w:tabs>
          <w:tab w:val="left" w:pos="438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40B21">
        <w:rPr>
          <w:rFonts w:ascii="Times New Roman" w:hAnsi="Times New Roman"/>
          <w:b/>
          <w:sz w:val="28"/>
          <w:szCs w:val="28"/>
          <w:lang w:val="en-US"/>
        </w:rPr>
        <w:t>VI.Uyga vazifa. 37, 45 –misollar.</w:t>
      </w:r>
    </w:p>
    <w:p w:rsidR="00A81782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134589" w:rsidRDefault="00A81782" w:rsidP="008341E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134589" w:rsidRDefault="00A81782" w:rsidP="0043545E">
      <w:pPr>
        <w:pStyle w:val="ListParagraph"/>
        <w:ind w:left="1080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D47DF7">
      <w:pPr>
        <w:rPr>
          <w:rFonts w:ascii="Times New Roman" w:hAnsi="Times New Roman"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Sana: 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Sinf: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9-sinf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Fan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:  Algebra 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Mavzu: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Misollar yechish. №47- 50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Maqsad:    a) ta’limiy: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O’quvchilarga kvadrat funksiya, uning grafigini chizishni  o’rgatish  orqali bilim, malaka va ko’nikma hosil qilish;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               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b) tarbiyaviy: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Oquvchilarni shu mavzu asosida milliy istiqlol ruhida va o’zaro hurmat ruhida tarbiyalash;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            c) rivojlantiruvchi: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o’quvchilar bilimini rivojlantirish, ko’nikma va malakasini o’stirish, dunyoqarashi va fikrlash qobiliyatini riviojlantirish.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turi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: Aralash dars</w:t>
      </w:r>
    </w:p>
    <w:p w:rsidR="00A81782" w:rsidRPr="00134589" w:rsidRDefault="00A81782" w:rsidP="00D47DF7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uslubi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: Savol- javob</w:t>
      </w:r>
    </w:p>
    <w:p w:rsidR="00A81782" w:rsidRPr="00134589" w:rsidRDefault="00A81782" w:rsidP="00D47DF7">
      <w:pPr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Darsning borishi</w:t>
      </w:r>
    </w:p>
    <w:p w:rsidR="00A81782" w:rsidRPr="00385A03" w:rsidRDefault="00A81782" w:rsidP="00385A03">
      <w:pPr>
        <w:pStyle w:val="ListParagraph"/>
        <w:numPr>
          <w:ilvl w:val="0"/>
          <w:numId w:val="81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385A03">
        <w:rPr>
          <w:rFonts w:ascii="Times New Roman" w:hAnsi="Times New Roman"/>
          <w:b/>
          <w:i/>
          <w:sz w:val="24"/>
          <w:szCs w:val="24"/>
          <w:lang w:val="en-US"/>
        </w:rPr>
        <w:t>Tashkiliy qism.</w:t>
      </w:r>
    </w:p>
    <w:p w:rsidR="00A81782" w:rsidRPr="00134589" w:rsidRDefault="00A81782" w:rsidP="00D47DF7">
      <w:pPr>
        <w:pStyle w:val="ListParagraph"/>
        <w:ind w:left="108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134589" w:rsidRDefault="00A81782" w:rsidP="00D47DF7">
      <w:pPr>
        <w:pStyle w:val="ListParagraph"/>
        <w:ind w:left="108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134589" w:rsidRDefault="00A81782" w:rsidP="00385A03">
      <w:pPr>
        <w:pStyle w:val="ListParagraph"/>
        <w:numPr>
          <w:ilvl w:val="0"/>
          <w:numId w:val="81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O’tilgan mavzuni so’rash</w:t>
      </w:r>
    </w:p>
    <w:p w:rsidR="00A81782" w:rsidRPr="00134589" w:rsidRDefault="00A81782" w:rsidP="00D47DF7">
      <w:pPr>
        <w:pStyle w:val="ListParagraph"/>
        <w:ind w:left="108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Uyga vazifalarni tekshirish.</w:t>
      </w:r>
    </w:p>
    <w:p w:rsidR="00A81782" w:rsidRPr="00134589" w:rsidRDefault="00A81782" w:rsidP="00D47DF7">
      <w:pPr>
        <w:pStyle w:val="ListParagraph"/>
        <w:ind w:left="108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Mustaqil ish:</w:t>
      </w:r>
    </w:p>
    <w:p w:rsidR="00A81782" w:rsidRPr="00134589" w:rsidRDefault="00A81782" w:rsidP="00EB2AAF">
      <w:pPr>
        <w:tabs>
          <w:tab w:val="left" w:pos="4380"/>
        </w:tabs>
        <w:ind w:left="36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1.Y=2x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+x-4 funksiyaning grafigini yasash</w:t>
      </w:r>
    </w:p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Parabola uchini topib olamiz:     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=-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138" type="#_x0000_t75" style="width:14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172F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6172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139" type="#_x0000_t75" style="width:14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172F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6172F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=- ;</w:t>
      </w:r>
    </w:p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</w:t>
      </w:r>
      <w:r w:rsidRPr="00134589">
        <w:rPr>
          <w:rFonts w:ascii="Times New Roman" w:hAnsi="Times New Roman"/>
          <w:sz w:val="24"/>
          <w:szCs w:val="24"/>
          <w:lang w:val="en-US"/>
        </w:rPr>
        <w:t>2*(-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140" type="#_x0000_t75" style="width:38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B5C3A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B5C3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141" type="#_x0000_t75" style="width:38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B5C3A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B5C3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134589">
        <w:rPr>
          <w:rFonts w:ascii="Times New Roman" w:hAnsi="Times New Roman"/>
          <w:sz w:val="24"/>
          <w:szCs w:val="24"/>
          <w:lang w:val="en-US"/>
        </w:rPr>
        <w:t>)+ (-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142" type="#_x0000_t75" style="width:38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A7FF2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A7FF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143" type="#_x0000_t75" style="width:38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A7FF2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A7FF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134589">
        <w:rPr>
          <w:rFonts w:ascii="Times New Roman" w:hAnsi="Times New Roman"/>
          <w:sz w:val="24"/>
          <w:szCs w:val="24"/>
          <w:lang w:val="en-US"/>
        </w:rPr>
        <w:t>)- 4= -4,75                     demak, (-0,25 ; -4,75)</w:t>
      </w:r>
    </w:p>
    <w:p w:rsidR="00A81782" w:rsidRPr="00134589" w:rsidRDefault="00A81782" w:rsidP="0020482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noProof/>
        </w:rPr>
        <w:pict>
          <v:shape id="_x0000_s1070" style="position:absolute;left:0;text-align:left;margin-left:262.95pt;margin-top:26.6pt;width:89.25pt;height:165.75pt;z-index:251640320" coordsize="1785,3315" path="m1785,c1513,1630,1242,3261,945,3288,648,3315,155,678,,165e" filled="f">
            <v:path arrowok="t"/>
          </v:shape>
        </w:pict>
      </w:r>
      <w:r>
        <w:rPr>
          <w:noProof/>
        </w:rPr>
        <w:pict>
          <v:shape id="_x0000_s1071" type="#_x0000_t32" style="position:absolute;left:0;text-align:left;margin-left:323.7pt;margin-top:11.75pt;width:.75pt;height:176.25pt;flip:y;z-index:251636224" o:connectortype="straight">
            <v:stroke endarrow="block"/>
          </v:shape>
        </w:pict>
      </w:r>
    </w:p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6"/>
        <w:gridCol w:w="850"/>
      </w:tblGrid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</w:p>
        </w:tc>
      </w:tr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-1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-3</w:t>
            </w:r>
          </w:p>
        </w:tc>
      </w:tr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-4</w:t>
            </w:r>
          </w:p>
        </w:tc>
      </w:tr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</w:rPr>
              <w:pict>
                <v:shape id="_x0000_s1072" type="#_x0000_t32" style="position:absolute;left:0;text-align:left;margin-left:129.65pt;margin-top:14.6pt;width:228.75pt;height:0;z-index:251637248;mso-position-horizontal-relative:text;mso-position-vertical-relative:text" o:connectortype="straight">
                  <v:stroke endarrow="block"/>
                </v:shape>
              </w:pict>
            </w: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-1</w:t>
            </w:r>
          </w:p>
        </w:tc>
      </w:tr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6</w:t>
            </w:r>
          </w:p>
        </w:tc>
      </w:tr>
      <w:tr w:rsidR="00A81782" w:rsidRPr="00844D9B" w:rsidTr="00844D9B">
        <w:tc>
          <w:tcPr>
            <w:tcW w:w="806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-2</w:t>
            </w:r>
          </w:p>
        </w:tc>
        <w:tc>
          <w:tcPr>
            <w:tcW w:w="850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</w:tr>
    </w:tbl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204827">
      <w:p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 2.Y=-x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- 2x+3 funksiyaning grafigini yasash</w:t>
      </w:r>
    </w:p>
    <w:p w:rsidR="00A81782" w:rsidRPr="00134589" w:rsidRDefault="00A81782" w:rsidP="00EB2AAF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Parabola uchining koordinatalarini topamiz:</w:t>
      </w:r>
    </w:p>
    <w:p w:rsidR="00A81782" w:rsidRPr="00134589" w:rsidRDefault="00A81782" w:rsidP="00EB2AAF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=-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144" type="#_x0000_t75" style="width:14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3741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13741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145" type="#_x0000_t75" style="width:14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3741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13741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=-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146" type="#_x0000_t75" style="width:82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01B4C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01B4C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*(-1)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- 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147" type="#_x0000_t75" style="width:82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01B4C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01B4C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2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*(-1)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- 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134589">
        <w:rPr>
          <w:rFonts w:ascii="Times New Roman" w:hAnsi="Times New Roman"/>
          <w:i/>
          <w:sz w:val="24"/>
          <w:szCs w:val="24"/>
          <w:lang w:val="en-US"/>
        </w:rPr>
        <w:t>;</w:t>
      </w:r>
    </w:p>
    <w:p w:rsidR="00A81782" w:rsidRPr="00134589" w:rsidRDefault="00A81782" w:rsidP="00EB2AAF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=-(-1)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- 2*(-1)+3=-1+2+3=4</w:t>
      </w:r>
    </w:p>
    <w:p w:rsidR="00A81782" w:rsidRPr="00134589" w:rsidRDefault="00A81782" w:rsidP="00EB2AAF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Parabola uchi (-1;4) nuqtada bo’ladi.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4"/>
        <w:gridCol w:w="709"/>
      </w:tblGrid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</w:rPr>
              <w:pict>
                <v:shape id="_x0000_s1073" style="position:absolute;left:0;text-align:left;margin-left:147.25pt;margin-top:23.65pt;width:75.75pt;height:101.35pt;rotation:-790490fd;z-index:251641344;mso-position-horizontal-relative:text;mso-position-vertical-relative:text" coordsize="1515,2027" path="m1515,2027c1423,1015,1332,4,1080,2,828,,180,1677,,2012e" filled="f">
                  <v:path arrowok="t"/>
                </v:shape>
              </w:pict>
            </w:r>
            <w:r>
              <w:rPr>
                <w:noProof/>
              </w:rPr>
              <w:pict>
                <v:shape id="_x0000_s1074" type="#_x0000_t32" style="position:absolute;left:0;text-align:left;margin-left:201.25pt;margin-top:15.05pt;width:0;height:118.5pt;flip:y;z-index:251638272;mso-position-horizontal-relative:text;mso-position-vertical-relative:text" o:connectortype="straight">
                  <v:stroke endarrow="block"/>
                </v:shape>
              </w:pict>
            </w: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3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-5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-3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</w:rPr>
              <w:pict>
                <v:shape id="_x0000_s1075" type="#_x0000_t32" style="position:absolute;left:0;text-align:left;margin-left:110.5pt;margin-top:14.65pt;width:225pt;height:.05pt;z-index:251639296;mso-position-horizontal-relative:text;mso-position-vertical-relative:text" o:connectortype="straight">
                  <v:stroke endarrow="block"/>
                </v:shape>
              </w:pict>
            </w: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4</w:t>
            </w:r>
          </w:p>
        </w:tc>
      </w:tr>
    </w:tbl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D47DF7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III.  Yangi mavzuning bayoni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47 -misol. 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X=-2, x=0, x=3 bo’lganda y(x)= 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-5x+6 funksiyaning qiymatini toping.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Yechish: y(-2)=(-2)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-5(-2)+6=20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Y(0)=0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-5(0)+6=6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48-masala. 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X ning qanday qiymatlarida y= 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+4x-5 kvadrat funksiya 7ga, -9ga, 0ga teng qiymatni qabul qiladi?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Yechish: Shartga ko’ra 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+4x-5=7. Bu tenglamani yechib, 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1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=2 va 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=-6 ni hosil qilamiz.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Demak, y(2)=7 va y(-6)=7.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49-masala. 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Y= 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-3x funksiyaning nollarini toping.</w:t>
      </w:r>
    </w:p>
    <w:p w:rsidR="00A81782" w:rsidRPr="00134589" w:rsidRDefault="00A81782" w:rsidP="00D47DF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Yechish:  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-3x=0 tenglamani yechib, 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1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=0 va 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=3 ekanini topamiz.</w:t>
      </w:r>
    </w:p>
    <w:p w:rsidR="00A81782" w:rsidRPr="00134589" w:rsidRDefault="00A81782" w:rsidP="00D47DF7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IV.Mustahkamlash. 50 –misol</w:t>
      </w:r>
    </w:p>
    <w:p w:rsidR="00A81782" w:rsidRPr="00134589" w:rsidRDefault="00A81782" w:rsidP="00D47DF7">
      <w:p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50- misol. y= x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-7x+10 funksiyaning grafigini yasang.</w:t>
      </w:r>
    </w:p>
    <w:p w:rsidR="00A81782" w:rsidRPr="00134589" w:rsidRDefault="00A81782" w:rsidP="00D47DF7">
      <w:p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Parabola uchining koordinatalarini topamiz: </w:t>
      </w:r>
    </w:p>
    <w:p w:rsidR="00A81782" w:rsidRPr="00134589" w:rsidRDefault="00A81782" w:rsidP="00D47DF7">
      <w:p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X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=-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148" type="#_x0000_t75" style="width:30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562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F5627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7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149" type="#_x0000_t75" style="width:30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562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F5627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7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134589">
        <w:rPr>
          <w:rFonts w:ascii="Times New Roman" w:hAnsi="Times New Roman"/>
          <w:i/>
          <w:sz w:val="24"/>
          <w:szCs w:val="24"/>
          <w:lang w:val="en-US"/>
        </w:rPr>
        <w:t>3,5                 Y</w:t>
      </w:r>
      <w:r w:rsidRPr="00134589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=(3,5)</w:t>
      </w:r>
      <w:r w:rsidRPr="0013458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-7*3,5+10=12,25-24,5+10=-2,25</w:t>
      </w:r>
    </w:p>
    <w:p w:rsidR="00A81782" w:rsidRPr="00134589" w:rsidRDefault="00A81782" w:rsidP="00D47DF7">
      <w:pPr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Uchi (3,5; -2,25)nuqtada bo’ladi</w:t>
      </w:r>
    </w:p>
    <w:p w:rsidR="00A81782" w:rsidRPr="00134589" w:rsidRDefault="00A81782" w:rsidP="00204827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V.Baholash </w:t>
      </w:r>
    </w:p>
    <w:p w:rsidR="00A81782" w:rsidRPr="00134589" w:rsidRDefault="00A81782" w:rsidP="00204827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VI.Uyga vazifa. 52- 53 –misol</w:t>
      </w:r>
    </w:p>
    <w:p w:rsidR="00A81782" w:rsidRPr="00134589" w:rsidRDefault="00A81782" w:rsidP="00204827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66807" w:rsidRDefault="00A81782" w:rsidP="000278CE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Default="00A81782" w:rsidP="00C66807">
      <w:pPr>
        <w:spacing w:after="1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C66807" w:rsidRDefault="00A81782" w:rsidP="00C66807">
      <w:pPr>
        <w:spacing w:after="120"/>
        <w:rPr>
          <w:rFonts w:ascii="Times New Roman" w:hAnsi="Times New Roman"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66807" w:rsidRDefault="00A81782" w:rsidP="00C66807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66807" w:rsidRDefault="00A81782" w:rsidP="00C66807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</w:p>
    <w:p w:rsidR="00A81782" w:rsidRPr="00C66807" w:rsidRDefault="00A81782" w:rsidP="00C66807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O’quvchilarning  kvadrat funksiya, uning grafigini               yasashga doir  bilimlarini tekshirish;</w:t>
      </w:r>
    </w:p>
    <w:p w:rsidR="00A81782" w:rsidRPr="00C66807" w:rsidRDefault="00A81782" w:rsidP="00C66807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C66807" w:rsidRDefault="00A81782" w:rsidP="00C66807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C66807" w:rsidRDefault="00A81782" w:rsidP="00C66807">
      <w:pPr>
        <w:spacing w:after="12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C66807" w:rsidRDefault="00A81782" w:rsidP="00C66807">
      <w:pPr>
        <w:spacing w:after="12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C66807" w:rsidRDefault="00A81782" w:rsidP="00C66807">
      <w:pPr>
        <w:pStyle w:val="ListParagraph"/>
        <w:spacing w:after="120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C66807" w:rsidRDefault="00A81782" w:rsidP="00C66807">
      <w:pPr>
        <w:pStyle w:val="ListParagraph"/>
        <w:spacing w:after="12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ob-havo, o’quvchilarning darsga tayyorligi to’g’risidagi axborotini tinglash.</w:t>
      </w:r>
    </w:p>
    <w:p w:rsidR="00A81782" w:rsidRPr="00C66807" w:rsidRDefault="00A81782" w:rsidP="00C66807">
      <w:pPr>
        <w:pStyle w:val="ListParagraph"/>
        <w:spacing w:after="120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C66807" w:rsidRDefault="00A81782" w:rsidP="00C66807">
      <w:pPr>
        <w:pStyle w:val="ListParagraph"/>
        <w:spacing w:after="120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C66807" w:rsidRDefault="00A81782" w:rsidP="00C66807">
      <w:pPr>
        <w:pStyle w:val="ListParagraph"/>
        <w:numPr>
          <w:ilvl w:val="0"/>
          <w:numId w:val="6"/>
        </w:numPr>
        <w:spacing w:after="120"/>
        <w:ind w:left="-284" w:firstLine="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Y= - funksiyaning grafigini yasang.</w:t>
      </w:r>
    </w:p>
    <w:p w:rsidR="00A81782" w:rsidRPr="00C66807" w:rsidRDefault="00A81782" w:rsidP="00C66807">
      <w:pPr>
        <w:pStyle w:val="ListParagraph"/>
        <w:numPr>
          <w:ilvl w:val="0"/>
          <w:numId w:val="6"/>
        </w:numPr>
        <w:spacing w:after="120"/>
        <w:ind w:left="-284" w:firstLine="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Y=x</w:t>
      </w:r>
      <w:r w:rsidRPr="00C6680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-4x-5 funksiyaning grafigini yasang. Grafikdan y=0, y&lt;0, y&gt;0 bo’ladigan oraliqlarni , funksiya kamayish va o’sish oraliqlarini toping.</w:t>
      </w:r>
    </w:p>
    <w:p w:rsidR="00A81782" w:rsidRPr="00C66807" w:rsidRDefault="00A81782" w:rsidP="00C66807">
      <w:pPr>
        <w:pStyle w:val="ListParagraph"/>
        <w:numPr>
          <w:ilvl w:val="0"/>
          <w:numId w:val="6"/>
        </w:numPr>
        <w:spacing w:after="120"/>
        <w:ind w:left="-284" w:firstLine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  Y=x</w:t>
      </w:r>
      <w:r w:rsidRPr="00C6680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+x-12 funksiyaning grafigini koordinata o’qlari bilan kesishgan nuqtalarining koordinatalarini toping.</w:t>
      </w:r>
    </w:p>
    <w:p w:rsidR="00A81782" w:rsidRPr="00C66807" w:rsidRDefault="00A81782" w:rsidP="00C66807">
      <w:pPr>
        <w:pStyle w:val="ListParagraph"/>
        <w:numPr>
          <w:ilvl w:val="0"/>
          <w:numId w:val="6"/>
        </w:numPr>
        <w:spacing w:after="120"/>
        <w:ind w:left="-284" w:firstLine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Cs/>
          <w:i/>
          <w:sz w:val="28"/>
          <w:szCs w:val="28"/>
          <w:lang w:val="en-US"/>
        </w:rPr>
        <w:t xml:space="preserve">Ko’paytuvchilarga ajrating:  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6680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-5x+4</w:t>
      </w:r>
    </w:p>
    <w:p w:rsidR="00A81782" w:rsidRPr="00C66807" w:rsidRDefault="00A81782" w:rsidP="00C66807">
      <w:pPr>
        <w:pStyle w:val="ListParagraph"/>
        <w:numPr>
          <w:ilvl w:val="0"/>
          <w:numId w:val="6"/>
        </w:numPr>
        <w:tabs>
          <w:tab w:val="left" w:pos="0"/>
        </w:tabs>
        <w:spacing w:after="120"/>
        <w:ind w:left="-284" w:firstLine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Tenglamani yeching: </w:t>
      </w:r>
    </w:p>
    <w:p w:rsidR="00A81782" w:rsidRPr="00C66807" w:rsidRDefault="00A81782" w:rsidP="00C66807">
      <w:pPr>
        <w:pStyle w:val="ListParagraph"/>
        <w:spacing w:after="120"/>
        <w:ind w:left="0"/>
        <w:rPr>
          <w:rFonts w:ascii="Times New Roman" w:hAnsi="Times New Roman"/>
          <w:bCs/>
          <w:i/>
          <w:sz w:val="28"/>
          <w:szCs w:val="28"/>
          <w:lang w:val="en-US"/>
        </w:rPr>
      </w:pPr>
    </w:p>
    <w:p w:rsidR="00A81782" w:rsidRPr="00C66807" w:rsidRDefault="00A81782" w:rsidP="00C66807">
      <w:pPr>
        <w:pStyle w:val="ListParagraph"/>
        <w:spacing w:after="120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C66807" w:rsidRDefault="00A81782" w:rsidP="00C66807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left="-284" w:firstLine="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Y=  funksiyaning grafigini yasang.</w:t>
      </w:r>
    </w:p>
    <w:p w:rsidR="00A81782" w:rsidRPr="00C66807" w:rsidRDefault="00A81782" w:rsidP="00C66807">
      <w:pPr>
        <w:pStyle w:val="ListParagraph"/>
        <w:numPr>
          <w:ilvl w:val="0"/>
          <w:numId w:val="7"/>
        </w:numPr>
        <w:spacing w:after="120"/>
        <w:ind w:left="-284" w:firstLine="0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>Y=- x</w:t>
      </w:r>
      <w:r w:rsidRPr="00C6680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+2x+8  funksiyaning grafigini yasang. Grafikdan y=0, y&lt;0, y&gt;0 bo’ladigan oraliqlarni , funksiya kamayish va o’sish oraliqlarini toping.</w:t>
      </w:r>
    </w:p>
    <w:p w:rsidR="00A81782" w:rsidRPr="00C66807" w:rsidRDefault="00A81782" w:rsidP="00C66807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left="-284" w:firstLine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   Y=x</w:t>
      </w:r>
      <w:r w:rsidRPr="00C6680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+7x+10 funksiyaning grafigini koordinata o’qlari bilan kesishgan nuqtalarining koordinatalarini toping.</w:t>
      </w:r>
    </w:p>
    <w:p w:rsidR="00A81782" w:rsidRPr="00C66807" w:rsidRDefault="00A81782" w:rsidP="00C66807">
      <w:pPr>
        <w:pStyle w:val="ListParagraph"/>
        <w:numPr>
          <w:ilvl w:val="0"/>
          <w:numId w:val="7"/>
        </w:numPr>
        <w:spacing w:after="120"/>
        <w:ind w:left="-284" w:firstLine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Cs/>
          <w:i/>
          <w:sz w:val="28"/>
          <w:szCs w:val="28"/>
          <w:lang w:val="en-US"/>
        </w:rPr>
        <w:t xml:space="preserve">Ko’paytuvchilarga ajrating:  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6680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66807">
        <w:rPr>
          <w:rFonts w:ascii="Times New Roman" w:hAnsi="Times New Roman"/>
          <w:i/>
          <w:sz w:val="28"/>
          <w:szCs w:val="28"/>
          <w:lang w:val="en-US"/>
        </w:rPr>
        <w:t>-8x+15</w:t>
      </w:r>
    </w:p>
    <w:p w:rsidR="00A81782" w:rsidRPr="00C66807" w:rsidRDefault="00A81782" w:rsidP="00C66807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left="-284" w:firstLine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i/>
          <w:sz w:val="28"/>
          <w:szCs w:val="28"/>
          <w:lang w:val="en-US"/>
        </w:rPr>
        <w:t xml:space="preserve">Tenglamani yeching: </w:t>
      </w:r>
    </w:p>
    <w:p w:rsidR="00A81782" w:rsidRPr="00C66807" w:rsidRDefault="00A81782" w:rsidP="00C66807">
      <w:pPr>
        <w:pStyle w:val="ListParagraph"/>
        <w:tabs>
          <w:tab w:val="left" w:pos="0"/>
        </w:tabs>
        <w:spacing w:after="120"/>
        <w:ind w:left="-284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</w:p>
    <w:p w:rsidR="00A81782" w:rsidRPr="00195A37" w:rsidRDefault="00A81782" w:rsidP="00C66807">
      <w:pPr>
        <w:pStyle w:val="ListParagraph"/>
        <w:tabs>
          <w:tab w:val="left" w:pos="4380"/>
        </w:tabs>
        <w:spacing w:after="12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66807">
        <w:rPr>
          <w:rFonts w:ascii="Times New Roman" w:hAnsi="Times New Roman"/>
          <w:bCs/>
          <w:i/>
          <w:sz w:val="28"/>
          <w:szCs w:val="28"/>
          <w:lang w:val="en-US"/>
        </w:rPr>
        <w:t>UYGA VAZIFA. Takrorlash</w:t>
      </w:r>
    </w:p>
    <w:p w:rsidR="00A81782" w:rsidRPr="00195A37" w:rsidRDefault="00A81782" w:rsidP="00C66807">
      <w:pPr>
        <w:pStyle w:val="ListParagraph"/>
        <w:tabs>
          <w:tab w:val="left" w:pos="4380"/>
        </w:tabs>
        <w:spacing w:after="12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</w:p>
    <w:p w:rsidR="00A81782" w:rsidRDefault="00A81782" w:rsidP="00B911F0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Masa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alar yechish. 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funksiya, uning grafigini chizishni  o’rgatish  orqali bilim, malaka va ko’nikma hosil qilish;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va o’zaro hurmat ruhida tarbiyalash;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B911F0" w:rsidRDefault="00A81782" w:rsidP="00B911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B911F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B911F0" w:rsidRDefault="00A81782" w:rsidP="00B911F0">
      <w:pPr>
        <w:pStyle w:val="ListParagraph"/>
        <w:numPr>
          <w:ilvl w:val="0"/>
          <w:numId w:val="82"/>
        </w:numPr>
        <w:ind w:left="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B911F0" w:rsidRDefault="00A81782" w:rsidP="00B911F0">
      <w:pPr>
        <w:pStyle w:val="ListParagraph"/>
        <w:ind w:left="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B911F0" w:rsidRDefault="00A81782" w:rsidP="00B911F0">
      <w:pPr>
        <w:pStyle w:val="ListParagraph"/>
        <w:numPr>
          <w:ilvl w:val="0"/>
          <w:numId w:val="82"/>
        </w:numPr>
        <w:ind w:left="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B911F0" w:rsidRDefault="00A81782" w:rsidP="00B911F0">
      <w:pPr>
        <w:pStyle w:val="ListParagraph"/>
        <w:ind w:left="426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B911F0" w:rsidRDefault="00A81782" w:rsidP="00B911F0">
      <w:pPr>
        <w:pStyle w:val="ListParagraph"/>
        <w:ind w:left="426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B911F0">
      <w:pPr>
        <w:pStyle w:val="ListParagraph"/>
        <w:tabs>
          <w:tab w:val="left" w:pos="4380"/>
        </w:tabs>
        <w:ind w:left="-142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50" type="#_x0000_t75" style="width:426.75pt;height:186pt;visibility:visible">
            <v:imagedata r:id="rId88" o:title="" gain="109227f" blacklevel="-3277f"/>
          </v:shape>
        </w:pict>
      </w:r>
    </w:p>
    <w:p w:rsidR="00A81782" w:rsidRPr="00B911F0" w:rsidRDefault="00A81782" w:rsidP="00B911F0">
      <w:pPr>
        <w:pStyle w:val="ListParagraph"/>
        <w:tabs>
          <w:tab w:val="left" w:pos="4380"/>
        </w:tabs>
        <w:ind w:left="-142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i/>
          <w:sz w:val="28"/>
          <w:szCs w:val="28"/>
          <w:lang w:val="en-US"/>
        </w:rPr>
        <w:t xml:space="preserve">Kalit: </w:t>
      </w:r>
    </w:p>
    <w:p w:rsidR="00A81782" w:rsidRDefault="00A81782" w:rsidP="00B911F0">
      <w:pPr>
        <w:pStyle w:val="ListParagraph"/>
        <w:numPr>
          <w:ilvl w:val="0"/>
          <w:numId w:val="82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B911F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151" type="#_x0000_t75" style="width:430.5pt;height:115.5pt;visibility:visible">
            <v:imagedata r:id="rId89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911F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152" type="#_x0000_t75" style="width:433.5pt;height:99pt;visibility:visible">
            <v:imagedata r:id="rId90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B911F0" w:rsidRDefault="00A81782" w:rsidP="00B911F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153" type="#_x0000_t75" style="width:427.5pt;height:65.25pt;visibility:visible">
            <v:imagedata r:id="rId91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911F0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IV.Mustahkamlash. </w:t>
      </w:r>
    </w:p>
    <w:p w:rsidR="00A81782" w:rsidRPr="00B911F0" w:rsidRDefault="00A81782" w:rsidP="00B911F0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154" type="#_x0000_t75" style="width:419.25pt;height:168.75pt;visibility:visible">
            <v:imagedata r:id="rId92" o:title="" gain="109227f" blacklevel="-3277f"/>
          </v:shape>
        </w:pict>
      </w:r>
    </w:p>
    <w:p w:rsidR="00A81782" w:rsidRPr="00B911F0" w:rsidRDefault="00A81782" w:rsidP="00B911F0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B911F0" w:rsidRDefault="00A81782" w:rsidP="00B911F0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VI.Uyga vazifa. 57-58</w:t>
      </w:r>
      <w:r w:rsidRPr="00B911F0">
        <w:rPr>
          <w:rFonts w:ascii="Times New Roman" w:hAnsi="Times New Roman"/>
          <w:b/>
          <w:i/>
          <w:sz w:val="28"/>
          <w:szCs w:val="28"/>
          <w:lang w:val="en-US"/>
        </w:rPr>
        <w:t xml:space="preserve"> –misol</w:t>
      </w:r>
    </w:p>
    <w:p w:rsidR="00A81782" w:rsidRDefault="00A81782" w:rsidP="005863F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5863F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653EEF" w:rsidRDefault="00A81782" w:rsidP="005863F4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   Kvadrat tengsizlik va uning yechimi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tengsizlik va uning yechimini  o’rgatish  orqali bilim, malaka va ko’nikma hosil qilish;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5863F4" w:rsidRDefault="00A81782" w:rsidP="005863F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5863F4" w:rsidRDefault="00A81782" w:rsidP="005863F4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5863F4" w:rsidRDefault="00A81782" w:rsidP="005863F4">
      <w:pPr>
        <w:pStyle w:val="ListParagraph"/>
        <w:spacing w:after="0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5863F4" w:rsidRDefault="00A81782" w:rsidP="005863F4">
      <w:pPr>
        <w:pStyle w:val="ListParagraph"/>
        <w:spacing w:after="0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5863F4" w:rsidRDefault="00A81782" w:rsidP="005863F4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5863F4" w:rsidRDefault="00A81782" w:rsidP="005863F4">
      <w:pPr>
        <w:pStyle w:val="ListParagraph"/>
        <w:spacing w:after="0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5863F4" w:rsidRDefault="00A81782" w:rsidP="005863F4">
      <w:pPr>
        <w:pStyle w:val="ListParagraph"/>
        <w:spacing w:after="0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5863F4" w:rsidRDefault="00A81782" w:rsidP="005863F4">
      <w:pPr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    Y=-x</w:t>
      </w:r>
      <w:r w:rsidRPr="005863F4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>- 2x+3 funksiyaning grafigini yasash</w:t>
      </w:r>
    </w:p>
    <w:p w:rsidR="00A81782" w:rsidRPr="005863F4" w:rsidRDefault="00A81782" w:rsidP="005863F4">
      <w:pPr>
        <w:pStyle w:val="ListParagraph"/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Parabola uchining koordinatalarini topamiz:</w:t>
      </w:r>
    </w:p>
    <w:p w:rsidR="00A81782" w:rsidRPr="005863F4" w:rsidRDefault="00A81782" w:rsidP="005863F4">
      <w:pPr>
        <w:pStyle w:val="ListParagraph"/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63F4">
        <w:rPr>
          <w:rFonts w:ascii="Times New Roman" w:hAnsi="Times New Roman"/>
          <w:i/>
          <w:sz w:val="28"/>
          <w:szCs w:val="28"/>
          <w:vertAlign w:val="subscript"/>
          <w:lang w:val="en-US"/>
        </w:rPr>
        <w:t>0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=-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55" type="#_x0000_t75" style="width:15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64A2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D64A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56" type="#_x0000_t75" style="width:15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64A2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D64A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5863F4">
        <w:rPr>
          <w:rFonts w:ascii="Times New Roman" w:hAnsi="Times New Roman"/>
          <w:i/>
          <w:sz w:val="28"/>
          <w:szCs w:val="28"/>
          <w:lang w:val="en-US"/>
        </w:rPr>
        <w:t xml:space="preserve">=-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57" type="#_x0000_t75" style="width:94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93B9B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93B9B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(-1)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 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58" type="#_x0000_t75" style="width:94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93B9B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93B9B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(-1)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 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5863F4">
        <w:rPr>
          <w:rFonts w:ascii="Times New Roman" w:hAnsi="Times New Roman"/>
          <w:i/>
          <w:sz w:val="28"/>
          <w:szCs w:val="28"/>
          <w:lang w:val="en-US"/>
        </w:rPr>
        <w:t>;</w:t>
      </w:r>
    </w:p>
    <w:p w:rsidR="00A81782" w:rsidRPr="005863F4" w:rsidRDefault="00A81782" w:rsidP="005863F4">
      <w:pPr>
        <w:pStyle w:val="ListParagraph"/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63F4">
        <w:rPr>
          <w:rFonts w:ascii="Times New Roman" w:hAnsi="Times New Roman"/>
          <w:i/>
          <w:sz w:val="28"/>
          <w:szCs w:val="28"/>
          <w:vertAlign w:val="subscript"/>
          <w:lang w:val="en-US"/>
        </w:rPr>
        <w:t>0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>=-(-1)</w:t>
      </w:r>
      <w:r w:rsidRPr="005863F4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5863F4">
        <w:rPr>
          <w:rFonts w:ascii="Times New Roman" w:hAnsi="Times New Roman"/>
          <w:i/>
          <w:sz w:val="28"/>
          <w:szCs w:val="28"/>
          <w:lang w:val="en-US"/>
        </w:rPr>
        <w:t>- 2*(-1)+3=-1+2+3=4</w:t>
      </w:r>
    </w:p>
    <w:p w:rsidR="00A81782" w:rsidRPr="005863F4" w:rsidRDefault="00A81782" w:rsidP="005863F4">
      <w:pPr>
        <w:pStyle w:val="ListParagraph"/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i/>
          <w:sz w:val="28"/>
          <w:szCs w:val="28"/>
          <w:lang w:val="en-US"/>
        </w:rPr>
        <w:t>Parabola uchi (-1;4) nuqtada bo’ladi.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4"/>
        <w:gridCol w:w="709"/>
      </w:tblGrid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</w:rPr>
              <w:pict>
                <v:shape id="_x0000_s1076" style="position:absolute;left:0;text-align:left;margin-left:147.25pt;margin-top:23.65pt;width:75.75pt;height:101.35pt;rotation:-790490fd;z-index:251644416;mso-position-horizontal-relative:text;mso-position-vertical-relative:text" coordsize="1515,2027" path="m1515,2027c1423,1015,1332,4,1080,2,828,,180,1677,,2012e" filled="f">
                  <v:path arrowok="t"/>
                </v:shape>
              </w:pict>
            </w:r>
            <w:r>
              <w:rPr>
                <w:noProof/>
              </w:rPr>
              <w:pict>
                <v:shape id="_x0000_s1077" type="#_x0000_t32" style="position:absolute;left:0;text-align:left;margin-left:201.25pt;margin-top:15.05pt;width:0;height:118.5pt;flip:y;z-index:251642368;mso-position-horizontal-relative:text;mso-position-vertical-relative:text" o:connectortype="straight">
                  <v:stroke endarrow="block"/>
                </v:shape>
              </w:pict>
            </w: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3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-5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-3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</w:rPr>
              <w:pict>
                <v:shape id="_x0000_s1078" type="#_x0000_t32" style="position:absolute;left:0;text-align:left;margin-left:110.5pt;margin-top:14.65pt;width:225pt;height:.05pt;z-index:251643392;mso-position-horizontal-relative:text;mso-position-vertical-relative:text" o:connectortype="straight">
                  <v:stroke endarrow="block"/>
                </v:shape>
              </w:pict>
            </w: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</w:t>
            </w:r>
          </w:p>
        </w:tc>
      </w:tr>
      <w:tr w:rsidR="00A81782" w:rsidRPr="00844D9B" w:rsidTr="00844D9B">
        <w:tc>
          <w:tcPr>
            <w:tcW w:w="664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-1</w:t>
            </w:r>
          </w:p>
        </w:tc>
        <w:tc>
          <w:tcPr>
            <w:tcW w:w="709" w:type="dxa"/>
          </w:tcPr>
          <w:p w:rsidR="00A81782" w:rsidRPr="00844D9B" w:rsidRDefault="00A81782" w:rsidP="00844D9B">
            <w:pPr>
              <w:pStyle w:val="ListParagraph"/>
              <w:tabs>
                <w:tab w:val="left" w:pos="43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44D9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4</w:t>
            </w:r>
          </w:p>
        </w:tc>
      </w:tr>
    </w:tbl>
    <w:p w:rsidR="00A81782" w:rsidRPr="005863F4" w:rsidRDefault="00A81782" w:rsidP="005863F4">
      <w:pPr>
        <w:pStyle w:val="ListParagraph"/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134589" w:rsidRDefault="00A81782" w:rsidP="00E17642">
      <w:pPr>
        <w:pStyle w:val="ListParagraph"/>
        <w:tabs>
          <w:tab w:val="left" w:pos="4380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A81782" w:rsidRPr="00134589" w:rsidRDefault="00A81782" w:rsidP="00E17642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III.  Yangi mavzuning bayoni</w:t>
      </w:r>
    </w:p>
    <w:p w:rsidR="00A81782" w:rsidRDefault="00A81782" w:rsidP="005863F4">
      <w:pPr>
        <w:pStyle w:val="ListParagraph"/>
        <w:tabs>
          <w:tab w:val="left" w:pos="4380"/>
        </w:tabs>
        <w:ind w:left="0"/>
        <w:rPr>
          <w:rFonts w:ascii="Times New Roman" w:hAnsi="Times New Roman"/>
          <w:bCs/>
          <w:i/>
          <w:sz w:val="24"/>
          <w:szCs w:val="24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59" type="#_x0000_t75" style="width:419.25pt;height:54pt;visibility:visible">
            <v:imagedata r:id="rId95" o:title="" gain="109227f" blacklevel="-3277f"/>
          </v:shape>
        </w:pict>
      </w:r>
    </w:p>
    <w:p w:rsidR="00A81782" w:rsidRDefault="00A81782" w:rsidP="005863F4">
      <w:pPr>
        <w:pStyle w:val="ListParagraph"/>
        <w:tabs>
          <w:tab w:val="left" w:pos="4380"/>
        </w:tabs>
        <w:ind w:left="0"/>
        <w:rPr>
          <w:rFonts w:ascii="Times New Roman" w:hAnsi="Times New Roman"/>
          <w:bCs/>
          <w:i/>
          <w:sz w:val="24"/>
          <w:szCs w:val="24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60" type="#_x0000_t75" style="width:404.25pt;height:53.25pt;visibility:visible">
            <v:imagedata r:id="rId96" o:title="" gain="109227f" blacklevel="-3277f"/>
          </v:shape>
        </w:pict>
      </w:r>
    </w:p>
    <w:p w:rsidR="00A81782" w:rsidRDefault="00A81782" w:rsidP="005863F4">
      <w:pPr>
        <w:pStyle w:val="ListParagraph"/>
        <w:tabs>
          <w:tab w:val="left" w:pos="4380"/>
        </w:tabs>
        <w:ind w:left="0"/>
        <w:rPr>
          <w:rFonts w:ascii="Times New Roman" w:hAnsi="Times New Roman"/>
          <w:bCs/>
          <w:i/>
          <w:sz w:val="24"/>
          <w:szCs w:val="24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61" type="#_x0000_t75" style="width:452.25pt;height:73.5pt;visibility:visible">
            <v:imagedata r:id="rId97" o:title="" gain="109227f" blacklevel="-3277f"/>
          </v:shape>
        </w:pict>
      </w:r>
    </w:p>
    <w:p w:rsidR="00A81782" w:rsidRDefault="00A81782" w:rsidP="005863F4">
      <w:pPr>
        <w:pStyle w:val="ListParagraph"/>
        <w:tabs>
          <w:tab w:val="left" w:pos="4380"/>
        </w:tabs>
        <w:ind w:left="0"/>
        <w:rPr>
          <w:rFonts w:ascii="Times New Roman" w:hAnsi="Times New Roman"/>
          <w:bCs/>
          <w:i/>
          <w:sz w:val="24"/>
          <w:szCs w:val="24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162" type="#_x0000_t75" style="width:429.75pt;height:69pt;visibility:visible">
            <v:imagedata r:id="rId98" o:title="" gain="109227f" blacklevel="-3277f"/>
          </v:shape>
        </w:pict>
      </w:r>
    </w:p>
    <w:p w:rsidR="00A81782" w:rsidRPr="005863F4" w:rsidRDefault="00A81782" w:rsidP="005863F4">
      <w:pPr>
        <w:pStyle w:val="ListParagraph"/>
        <w:tabs>
          <w:tab w:val="left" w:pos="4380"/>
        </w:tabs>
        <w:ind w:left="0"/>
        <w:rPr>
          <w:rFonts w:ascii="Times New Roman" w:hAnsi="Times New Roman"/>
          <w:bCs/>
          <w:i/>
          <w:sz w:val="24"/>
          <w:szCs w:val="24"/>
        </w:rPr>
      </w:pPr>
    </w:p>
    <w:p w:rsidR="00A81782" w:rsidRDefault="00A81782" w:rsidP="006F3EB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5863F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IV.Mustahkamlash. 60-62 –misollar</w:t>
      </w:r>
    </w:p>
    <w:p w:rsidR="00A81782" w:rsidRDefault="00A81782" w:rsidP="006F3EB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163" type="#_x0000_t75" style="width:451.5pt;height:238.5pt;visibility:visible">
            <v:imagedata r:id="rId99" o:title="" gain="109227f" blacklevel="-6554f"/>
          </v:shape>
        </w:pict>
      </w:r>
    </w:p>
    <w:p w:rsidR="00A81782" w:rsidRDefault="00A81782" w:rsidP="006F3EB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164" type="#_x0000_t75" style="width:452.25pt;height:162pt;visibility:visible">
            <v:imagedata r:id="rId100" o:title="" gain="109227f" blacklevel="-6554f"/>
          </v:shape>
        </w:pict>
      </w:r>
    </w:p>
    <w:p w:rsidR="00A81782" w:rsidRPr="005863F4" w:rsidRDefault="00A81782" w:rsidP="006F3EB8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165" type="#_x0000_t75" style="width:456pt;height:81pt;visibility:visible">
            <v:imagedata r:id="rId101" o:title="" gain="109227f" blacklevel="-3277f"/>
          </v:shape>
        </w:pict>
      </w:r>
    </w:p>
    <w:p w:rsidR="00A81782" w:rsidRPr="005863F4" w:rsidRDefault="00A81782" w:rsidP="005863F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5863F4" w:rsidRDefault="00A81782" w:rsidP="005863F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863F4">
        <w:rPr>
          <w:rFonts w:ascii="Times New Roman" w:hAnsi="Times New Roman"/>
          <w:b/>
          <w:i/>
          <w:sz w:val="28"/>
          <w:szCs w:val="28"/>
          <w:lang w:val="en-US"/>
        </w:rPr>
        <w:t>VI.Uyga vazifa. 63 –misol</w:t>
      </w:r>
    </w:p>
    <w:p w:rsidR="00A81782" w:rsidRPr="00134589" w:rsidRDefault="00A81782" w:rsidP="00E17642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Default="00A81782" w:rsidP="00195A37">
      <w:pPr>
        <w:spacing w:after="0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  Misollar yechish №64-67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tengsizlik va uning yechimini  o’rgatish  orqali bilim, malaka va ko’nikma hosil qilish;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195A37" w:rsidRDefault="00A81782" w:rsidP="00195A37">
      <w:pPr>
        <w:pStyle w:val="ListParagraph"/>
        <w:numPr>
          <w:ilvl w:val="0"/>
          <w:numId w:val="9"/>
        </w:numPr>
        <w:spacing w:after="0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I. </w:t>
      </w: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195A37" w:rsidRDefault="00A81782" w:rsidP="00195A37">
      <w:pPr>
        <w:pStyle w:val="ListParagraph"/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195A37" w:rsidRDefault="00A81782" w:rsidP="00195A37">
      <w:pPr>
        <w:pStyle w:val="ListParagraph"/>
        <w:numPr>
          <w:ilvl w:val="0"/>
          <w:numId w:val="9"/>
        </w:numPr>
        <w:spacing w:after="0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II. </w:t>
      </w: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195A37" w:rsidRDefault="00A81782" w:rsidP="00195A37">
      <w:pPr>
        <w:pStyle w:val="ListParagraph"/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Quyidagi tengsizliklardan qaysi biri kvadrat tengsizlik ekanini ko’rsating: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1)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66" type="#_x0000_t75" style="width:6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19EF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219E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67" type="#_x0000_t75" style="width:6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19EF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219E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        4)4x-5&lt;0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2)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68" type="#_x0000_t75" style="width:119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4ABB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C4AB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x-5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69" type="#_x0000_t75" style="width:119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4ABB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C4AB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x-5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5)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70" type="#_x0000_t75" style="width:6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3F30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33F30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71" type="#_x0000_t75" style="width:6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3F30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33F30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3)3x+4&gt;0                                           6)x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4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-16&gt;0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Aqliy hujum:</w:t>
      </w:r>
    </w:p>
    <w:p w:rsidR="00A81782" w:rsidRPr="00195A37" w:rsidRDefault="00A81782" w:rsidP="00195A37">
      <w:pPr>
        <w:pStyle w:val="ListParagraph"/>
        <w:numPr>
          <w:ilvl w:val="0"/>
          <w:numId w:val="10"/>
        </w:num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Qanday tengsizlik kvadrat tengsizlik deyiladi?</w:t>
      </w:r>
    </w:p>
    <w:p w:rsidR="00A81782" w:rsidRPr="00195A37" w:rsidRDefault="00A81782" w:rsidP="00195A37">
      <w:pPr>
        <w:pStyle w:val="ListParagraph"/>
        <w:numPr>
          <w:ilvl w:val="0"/>
          <w:numId w:val="10"/>
        </w:num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Tengsizlikning yechimi deb nimaga aytiladi?</w:t>
      </w:r>
    </w:p>
    <w:p w:rsidR="00A81782" w:rsidRPr="00195A37" w:rsidRDefault="00A81782" w:rsidP="00195A37">
      <w:pPr>
        <w:pStyle w:val="ListParagraph"/>
        <w:numPr>
          <w:ilvl w:val="0"/>
          <w:numId w:val="10"/>
        </w:num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Tengsizlikni yechish nima?</w:t>
      </w:r>
    </w:p>
    <w:p w:rsidR="00A81782" w:rsidRPr="00195A37" w:rsidRDefault="00A81782" w:rsidP="00195A37">
      <w:pPr>
        <w:pStyle w:val="ListParagraph"/>
        <w:numPr>
          <w:ilvl w:val="0"/>
          <w:numId w:val="10"/>
        </w:num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Y=3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72" type="#_x0000_t75" style="width:64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2BAA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42BA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x+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73" type="#_x0000_t75" style="width:64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2BAA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42BA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x+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parabola qaysi choraklarda joylashgan?</w:t>
      </w:r>
    </w:p>
    <w:p w:rsidR="00A81782" w:rsidRPr="00195A37" w:rsidRDefault="00A81782" w:rsidP="00195A37">
      <w:pPr>
        <w:pStyle w:val="ListParagraph"/>
        <w:numPr>
          <w:ilvl w:val="0"/>
          <w:numId w:val="10"/>
        </w:num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Y= -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174" type="#_x0000_t75" style="width:61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33FA3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3FA3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x-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175" type="#_x0000_t75" style="width:61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33FA3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3FA3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x-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195A37">
        <w:rPr>
          <w:rFonts w:ascii="Times New Roman" w:hAnsi="Times New Roman"/>
          <w:i/>
          <w:sz w:val="28"/>
          <w:szCs w:val="28"/>
          <w:lang w:val="en-US"/>
        </w:rPr>
        <w:t xml:space="preserve"> parabola uchining koordinatalarini toping.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III.  Yangi mavzuning bayoni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64-67-misollar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№64. Tengsizlikni yeching: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1)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(x-2)(x+4)&gt;0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79" type="#_x0000_t87" style="position:absolute;left:0;text-align:left;margin-left:71.25pt;margin-top:1.7pt;width:7.15pt;height:35.25pt;z-index:251679232"/>
        </w:pict>
      </w:r>
      <w:r>
        <w:rPr>
          <w:noProof/>
        </w:rPr>
        <w:pict>
          <v:shape id="_x0000_s1080" type="#_x0000_t87" style="position:absolute;left:0;text-align:left;margin-left:-15.4pt;margin-top:1.7pt;width:7.15pt;height:30pt;z-index:251678208"/>
        </w:pic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 </w: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 xml:space="preserve">  x-2&gt;0               x&gt;2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 xml:space="preserve">    x+4&gt;0            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x&gt;-4                      bundan:   x&gt;2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81" type="#_x0000_t87" style="position:absolute;left:0;text-align:left;margin-left:64.1pt;margin-top:4.45pt;width:7.15pt;height:26.25pt;z-index:251681280"/>
        </w:pict>
      </w:r>
      <w:r>
        <w:rPr>
          <w:noProof/>
        </w:rPr>
        <w:pict>
          <v:shape id="_x0000_s1082" type="#_x0000_t87" style="position:absolute;left:0;text-align:left;margin-left:-11.65pt;margin-top:4.45pt;width:7.15pt;height:32.25pt;z-index:251680256"/>
        </w:pic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     x-2&lt;0           </w: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 xml:space="preserve"> x&lt;2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 xml:space="preserve">     x+4&lt;0            x&lt;-4                       bundan: x&lt;-4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 xml:space="preserve">            javob: x&lt;-4 va x&gt;2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2)(x-3)(x+5)&lt;0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83" type="#_x0000_t87" style="position:absolute;left:0;text-align:left;margin-left:49.1pt;margin-top:2.4pt;width:7.15pt;height:31.5pt;z-index:251684352"/>
        </w:pict>
      </w:r>
      <w:r>
        <w:rPr>
          <w:noProof/>
        </w:rPr>
        <w:pict>
          <v:shape id="_x0000_s1084" type="#_x0000_t87" style="position:absolute;left:0;text-align:left;margin-left:-33.4pt;margin-top:2.4pt;width:7.15pt;height:31.5pt;z-index:251682304"/>
        </w:pic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x-3&lt;0              x&lt;3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x+5&gt;0            x&gt;-5                 bundan: -5&lt;x&lt;3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85" type="#_x0000_t87" style="position:absolute;left:0;text-align:left;margin-left:56.25pt;margin-top:3.6pt;width:7.85pt;height:34.5pt;z-index:251685376"/>
        </w:pict>
      </w:r>
      <w:r>
        <w:rPr>
          <w:noProof/>
        </w:rPr>
        <w:pict>
          <v:shape id="_x0000_s1086" type="#_x0000_t87" style="position:absolute;left:0;text-align:left;margin-left:-33.4pt;margin-top:3.6pt;width:7.15pt;height:34.5pt;z-index:251683328"/>
        </w:pic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x-3&gt;0                x&gt;3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x+5&lt;0              x&lt;-5                bundan: x€ᴓ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 xml:space="preserve">            javob: -5&lt;x&lt;3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3)(x-11)(x-3)&lt;0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87" type="#_x0000_t87" style="position:absolute;left:0;text-align:left;margin-left:74.6pt;margin-top:1.8pt;width:7.15pt;height:31.5pt;z-index:251687424"/>
        </w:pict>
      </w:r>
      <w:r>
        <w:rPr>
          <w:noProof/>
        </w:rPr>
        <w:pict>
          <v:shape id="_x0000_s1088" type="#_x0000_t87" style="position:absolute;left:0;text-align:left;margin-left:-31.15pt;margin-top:1.8pt;width:7.15pt;height:31.5pt;z-index:251686400"/>
        </w:pic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x-11&lt;0                    x&lt;11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x-3&gt;0                      x&gt;3              bundan: 3&lt;x&lt;11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89" type="#_x0000_t87" style="position:absolute;left:0;text-align:left;margin-left:45.35pt;margin-top:1.55pt;width:7.15pt;height:34.5pt;z-index:251689472"/>
        </w:pict>
      </w:r>
      <w:r>
        <w:rPr>
          <w:noProof/>
        </w:rPr>
        <w:pict>
          <v:shape id="_x0000_s1090" type="#_x0000_t87" style="position:absolute;left:0;text-align:left;margin-left:-31.15pt;margin-top:1.55pt;width:7.15pt;height:34.5pt;z-index:251688448"/>
        </w:pict>
      </w: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x-11&gt;0           x&gt;11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Cs/>
          <w:i/>
          <w:sz w:val="28"/>
          <w:szCs w:val="28"/>
          <w:lang w:val="en-US"/>
        </w:rPr>
        <w:t>x-3&lt;0             x&lt;3              bundan: x€ᴓ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66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 misol. Quyidagi tengsizliklardan qaysilari kvadrat tengsizlik ekanini ko’rsating: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1)x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-4&gt;0              3)x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-3x-5&lt;0               5)3x+4 ≤ 0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2)4x-5&gt;0               4)x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-1≥ 0                  6)x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4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-16&lt;0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67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 misol. Quyidagi tengsizliklarni kvadrat tengsizlikka keltiring:</w: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1)x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&lt;3x+4                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-3x-4&lt;0</w:t>
      </w:r>
    </w:p>
    <w:p w:rsidR="00A81782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i/>
          <w:sz w:val="28"/>
          <w:szCs w:val="28"/>
          <w:lang w:val="en-US"/>
        </w:rPr>
        <w:t>2)3x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&lt;x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-5x+6           2x</w:t>
      </w:r>
      <w:r w:rsidRPr="00195A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195A37">
        <w:rPr>
          <w:rFonts w:ascii="Times New Roman" w:hAnsi="Times New Roman"/>
          <w:i/>
          <w:sz w:val="28"/>
          <w:szCs w:val="28"/>
          <w:lang w:val="en-US"/>
        </w:rPr>
        <w:t>+5x-6&lt;0</w:t>
      </w:r>
    </w:p>
    <w:p w:rsidR="00A81782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95A37" w:rsidRDefault="00A81782" w:rsidP="00195A37">
      <w:pPr>
        <w:pStyle w:val="ListParagraph"/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9B4AD7">
        <w:rPr>
          <w:noProof/>
        </w:rPr>
        <w:pict>
          <v:shape id="_x0000_i1176" type="#_x0000_t75" style="width:245.25pt;height:21pt;visibility:visible">
            <v:imagedata r:id="rId107" o:title="" gain="109227f" blacklevel="-3277f"/>
          </v:shape>
        </w:pict>
      </w:r>
    </w:p>
    <w:p w:rsidR="00A81782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177" type="#_x0000_t75" style="width:442.5pt;height:192.75pt;visibility:visible">
            <v:imagedata r:id="rId108" o:title="" gain="109227f" blacklevel="-3277f"/>
          </v:shape>
        </w:pic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178" type="#_x0000_t75" style="width:355.5pt;height:146.25pt;visibility:visible">
            <v:imagedata r:id="rId109" o:title="" gain="109227f" blacklevel="-3277f"/>
          </v:shape>
        </w:pict>
      </w: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195A37">
        <w:rPr>
          <w:rFonts w:ascii="Times New Roman" w:hAnsi="Times New Roman"/>
          <w:b/>
          <w:i/>
          <w:sz w:val="28"/>
          <w:szCs w:val="28"/>
          <w:lang w:val="en-US"/>
        </w:rPr>
        <w:t>VI.Uyga vazifa. 68 –misol</w:t>
      </w:r>
    </w:p>
    <w:p w:rsidR="00A81782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195A37" w:rsidRDefault="00A81782" w:rsidP="00195A37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195A37">
      <w:pPr>
        <w:spacing w:after="0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195A37" w:rsidRDefault="00A81782" w:rsidP="00195A37">
      <w:pPr>
        <w:spacing w:after="0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653EEF">
      <w:pPr>
        <w:spacing w:after="0"/>
        <w:ind w:left="-426"/>
        <w:rPr>
          <w:rFonts w:ascii="Times New Roman" w:hAnsi="Times New Roman"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653EE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  Kvadrat tengsizlikni kvadrat  funksiyaning grafigi  orqali yechish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tengsizlikni  kvadrat  funksiyaning grafigi  orqali yechishni o’rgatish  orqali bilim, malaka va ko’nikma hosil qilish;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653EEF" w:rsidRDefault="00A81782" w:rsidP="00653EEF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53EEF" w:rsidRDefault="00A81782" w:rsidP="00653EEF">
      <w:pPr>
        <w:spacing w:after="0"/>
        <w:ind w:left="-426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653EEF" w:rsidRDefault="00A81782" w:rsidP="00653EEF">
      <w:pPr>
        <w:pStyle w:val="ListParagraph"/>
        <w:numPr>
          <w:ilvl w:val="0"/>
          <w:numId w:val="18"/>
        </w:numPr>
        <w:spacing w:after="0"/>
        <w:ind w:left="-426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653EEF" w:rsidRDefault="00A81782" w:rsidP="00653EEF">
      <w:pPr>
        <w:pStyle w:val="ListParagraph"/>
        <w:ind w:left="-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653EEF" w:rsidRDefault="00A81782" w:rsidP="00653EEF">
      <w:pPr>
        <w:pStyle w:val="ListParagraph"/>
        <w:numPr>
          <w:ilvl w:val="0"/>
          <w:numId w:val="18"/>
        </w:numPr>
        <w:ind w:left="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653EEF" w:rsidRDefault="00A81782" w:rsidP="00A63CA6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Default="00A81782" w:rsidP="00A63CA6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179" type="#_x0000_t75" style="width:322.5pt;height:73.5pt;visibility:visible">
            <v:imagedata r:id="rId110" o:title="" gain="109227f" blacklevel="-6554f"/>
          </v:shape>
        </w:pict>
      </w:r>
    </w:p>
    <w:p w:rsidR="00A81782" w:rsidRPr="00653EEF" w:rsidRDefault="00A81782" w:rsidP="00A63CA6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>Yechilishi:</w:t>
      </w:r>
    </w:p>
    <w:p w:rsidR="00A81782" w:rsidRPr="00653EEF" w:rsidRDefault="00A81782" w:rsidP="00BD3C63">
      <w:pPr>
        <w:pStyle w:val="ListParagraph"/>
        <w:numPr>
          <w:ilvl w:val="0"/>
          <w:numId w:val="19"/>
        </w:numPr>
        <w:rPr>
          <w:rFonts w:ascii="Times New Roman" w:hAnsi="Times New Roman"/>
          <w:iCs/>
          <w:sz w:val="28"/>
          <w:szCs w:val="28"/>
          <w:lang w:val="en-US"/>
        </w:rPr>
      </w:pPr>
      <w:r w:rsidRPr="00653EEF">
        <w:rPr>
          <w:rFonts w:ascii="Times New Roman" w:hAnsi="Times New Roman"/>
          <w:iCs/>
          <w:sz w:val="28"/>
          <w:szCs w:val="28"/>
          <w:lang w:val="en-US"/>
        </w:rPr>
        <w:t>x -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80" type="#_x0000_t75" style="width:4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3F60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23F6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  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81" type="#_x0000_t75" style="width:4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3F60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23F6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  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=0                x=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82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47E0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D47E0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83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47E0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D47E0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- karrali ildiz                  Javob: x &lt;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84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B5E4D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B5E4D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85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B5E4D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B5E4D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; x &gt;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86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3733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37334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87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3733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37334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</w:p>
    <w:p w:rsidR="00A81782" w:rsidRPr="00653EEF" w:rsidRDefault="00A81782" w:rsidP="00BD3C63">
      <w:pPr>
        <w:pStyle w:val="ListParagraph"/>
        <w:numPr>
          <w:ilvl w:val="0"/>
          <w:numId w:val="19"/>
        </w:numPr>
        <w:rPr>
          <w:rFonts w:ascii="Times New Roman" w:hAnsi="Times New Roman"/>
          <w:iCs/>
          <w:sz w:val="28"/>
          <w:szCs w:val="28"/>
          <w:lang w:val="en-US"/>
        </w:rPr>
      </w:pP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88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61C9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961C9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89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61C9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961C9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- x = 0               x=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90" type="#_x0000_t75" style="width:44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1EF4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11EF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91" type="#_x0000_t75" style="width:44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1EF4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11EF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- karrali ildiz                  Javob: x=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92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5680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56803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93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5680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56803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  </w:t>
      </w:r>
    </w:p>
    <w:p w:rsidR="00A81782" w:rsidRPr="00653EEF" w:rsidRDefault="00A81782" w:rsidP="00BD3C63">
      <w:pPr>
        <w:pStyle w:val="ListParagraph"/>
        <w:numPr>
          <w:ilvl w:val="0"/>
          <w:numId w:val="19"/>
        </w:numPr>
        <w:rPr>
          <w:rFonts w:ascii="Times New Roman" w:hAnsi="Times New Roman"/>
          <w:iCs/>
          <w:sz w:val="28"/>
          <w:szCs w:val="28"/>
          <w:lang w:val="en-US"/>
        </w:rPr>
      </w:pPr>
      <w:r w:rsidRPr="00653EEF">
        <w:rPr>
          <w:rFonts w:ascii="Times New Roman" w:hAnsi="Times New Roman"/>
          <w:iCs/>
          <w:sz w:val="28"/>
          <w:szCs w:val="28"/>
          <w:lang w:val="en-US"/>
        </w:rPr>
        <w:t>2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94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357C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F357C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95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357C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F357C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+ x-3 &lt; 0        2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96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E4FD8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E4FD8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97" type="#_x0000_t75" style="width:1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E4FD8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E4FD8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+ x-3 = 0       D= 1+4*2*3=25</w:t>
      </w:r>
    </w:p>
    <w:p w:rsidR="00A81782" w:rsidRPr="00653EEF" w:rsidRDefault="00A81782" w:rsidP="002C38E1">
      <w:pPr>
        <w:pStyle w:val="ListParagraph"/>
        <w:ind w:left="76"/>
        <w:rPr>
          <w:rFonts w:ascii="Times New Roman" w:hAnsi="Times New Roman"/>
          <w:iCs/>
          <w:sz w:val="28"/>
          <w:szCs w:val="28"/>
          <w:lang w:val="en-US"/>
        </w:rPr>
      </w:pPr>
      <w:r w:rsidRPr="00653EEF">
        <w:rPr>
          <w:rFonts w:ascii="Times New Roman" w:hAnsi="Times New Roman"/>
          <w:iCs/>
          <w:sz w:val="28"/>
          <w:szCs w:val="28"/>
          <w:lang w:val="en-US"/>
        </w:rPr>
        <w:t>x</w:t>
      </w:r>
      <w:r w:rsidRPr="00653EEF">
        <w:rPr>
          <w:rFonts w:ascii="Times New Roman" w:hAnsi="Times New Roman"/>
          <w:iCs/>
          <w:sz w:val="28"/>
          <w:szCs w:val="28"/>
          <w:vertAlign w:val="subscript"/>
          <w:lang w:val="en-US"/>
        </w:rPr>
        <w:t>1</w:t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198" type="#_x0000_t75" style="width:65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46DC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646D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+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199" type="#_x0000_t75" style="width:65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46DC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646D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+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= 1;               x</w:t>
      </w:r>
      <w:r w:rsidRPr="00653EEF">
        <w:rPr>
          <w:rFonts w:ascii="Times New Roman" w:hAnsi="Times New Roman"/>
          <w:iCs/>
          <w:sz w:val="28"/>
          <w:szCs w:val="28"/>
          <w:vertAlign w:val="subscript"/>
          <w:lang w:val="en-US"/>
        </w:rPr>
        <w:t xml:space="preserve">2 </w:t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200" type="#_x0000_t75" style="width:99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6F710C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F710C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-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201" type="#_x0000_t75" style="width:99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6F710C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F710C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-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= -1,5</w:t>
      </w:r>
    </w:p>
    <w:p w:rsidR="00A81782" w:rsidRPr="00653EEF" w:rsidRDefault="00A81782" w:rsidP="00D215C0">
      <w:pPr>
        <w:pStyle w:val="ListParagraph"/>
        <w:ind w:left="76"/>
        <w:rPr>
          <w:rFonts w:ascii="Times New Roman" w:hAnsi="Times New Roman"/>
          <w:iCs/>
          <w:sz w:val="28"/>
          <w:szCs w:val="28"/>
          <w:lang w:val="en-US"/>
        </w:rPr>
      </w:pP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                                                           Javob:  -1,5&lt; x&lt; 1</w:t>
      </w:r>
    </w:p>
    <w:p w:rsidR="00A81782" w:rsidRPr="00653EEF" w:rsidRDefault="00A81782" w:rsidP="00BD3C63">
      <w:pPr>
        <w:pStyle w:val="ListParagraph"/>
        <w:numPr>
          <w:ilvl w:val="0"/>
          <w:numId w:val="19"/>
        </w:numPr>
        <w:rPr>
          <w:rFonts w:ascii="Times New Roman" w:hAnsi="Times New Roman"/>
          <w:iCs/>
          <w:sz w:val="28"/>
          <w:szCs w:val="28"/>
          <w:lang w:val="en-US"/>
        </w:rPr>
      </w:pPr>
      <w:r w:rsidRPr="00653EEF">
        <w:rPr>
          <w:rFonts w:ascii="Times New Roman" w:hAnsi="Times New Roman"/>
          <w:iCs/>
          <w:sz w:val="28"/>
          <w:szCs w:val="28"/>
          <w:lang w:val="en-US"/>
        </w:rPr>
        <w:t>x</w:t>
      </w:r>
      <w:r w:rsidRPr="00653EEF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2</w:t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>+2x-3&gt;5           x</w:t>
      </w:r>
      <w:r w:rsidRPr="00653EEF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2</w:t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>+2x-8&gt;0            x</w:t>
      </w:r>
      <w:r w:rsidRPr="00653EEF">
        <w:rPr>
          <w:rFonts w:ascii="Times New Roman" w:hAnsi="Times New Roman"/>
          <w:iCs/>
          <w:sz w:val="28"/>
          <w:szCs w:val="28"/>
          <w:vertAlign w:val="subscript"/>
          <w:lang w:val="en-US"/>
        </w:rPr>
        <w:t>1</w:t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>= - 4;            x</w:t>
      </w:r>
      <w:r w:rsidRPr="00653EEF">
        <w:rPr>
          <w:rFonts w:ascii="Times New Roman" w:hAnsi="Times New Roman"/>
          <w:iCs/>
          <w:sz w:val="28"/>
          <w:szCs w:val="28"/>
          <w:vertAlign w:val="subscript"/>
          <w:lang w:val="en-US"/>
        </w:rPr>
        <w:t>2</w:t>
      </w:r>
      <w:r w:rsidRPr="00653EEF">
        <w:rPr>
          <w:rFonts w:ascii="Times New Roman" w:hAnsi="Times New Roman"/>
          <w:iCs/>
          <w:sz w:val="28"/>
          <w:szCs w:val="28"/>
          <w:lang w:val="en-US"/>
        </w:rPr>
        <w:t>= 2</w:t>
      </w:r>
    </w:p>
    <w:p w:rsidR="00A81782" w:rsidRPr="00653EEF" w:rsidRDefault="00A81782" w:rsidP="00174BB5">
      <w:pPr>
        <w:pStyle w:val="ListParagraph"/>
        <w:ind w:left="76"/>
        <w:rPr>
          <w:rFonts w:ascii="Times New Roman" w:hAnsi="Times New Roman"/>
          <w:iCs/>
          <w:sz w:val="28"/>
          <w:szCs w:val="28"/>
          <w:lang w:val="en-US"/>
        </w:rPr>
      </w:pPr>
      <w:r w:rsidRPr="00653EEF">
        <w:rPr>
          <w:rFonts w:ascii="Times New Roman" w:hAnsi="Times New Roman"/>
          <w:iCs/>
          <w:sz w:val="28"/>
          <w:szCs w:val="28"/>
          <w:lang w:val="en-US"/>
        </w:rPr>
        <w:t xml:space="preserve">Javob:  x&lt;-4;        x &lt; 2  </w:t>
      </w:r>
    </w:p>
    <w:p w:rsidR="00A81782" w:rsidRPr="00653EEF" w:rsidRDefault="00A81782" w:rsidP="00BD3C63">
      <w:pPr>
        <w:pStyle w:val="ListParagraph"/>
        <w:numPr>
          <w:ilvl w:val="0"/>
          <w:numId w:val="18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2366CC" w:rsidRDefault="00A81782" w:rsidP="00653EEF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202" type="#_x0000_t75" style="width:421.5pt;height:106.5pt;visibility:visible">
            <v:imagedata r:id="rId117" o:title="" gain="109227f" blacklevel="-6554f"/>
          </v:shape>
        </w:pict>
      </w:r>
    </w:p>
    <w:p w:rsidR="00A81782" w:rsidRDefault="00A81782" w:rsidP="00653EE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03" type="#_x0000_t75" style="width:445.5pt;height:56.25pt;visibility:visible">
            <v:imagedata r:id="rId118" o:title="" gain="109227f" blacklevel="-6554f"/>
          </v:shape>
        </w:pict>
      </w:r>
    </w:p>
    <w:p w:rsidR="00A81782" w:rsidRDefault="00A81782" w:rsidP="00653EEF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04" type="#_x0000_t75" style="width:432.75pt;height:35.25pt;visibility:visible">
            <v:imagedata r:id="rId119" o:title="" gain="109227f" blacklevel="-6554f"/>
          </v:shape>
        </w:pic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05" type="#_x0000_t75" style="width:443.25pt;height:126pt;visibility:visible">
            <v:imagedata r:id="rId120" o:title="" gain="109227f" blacklevel="-6554f"/>
          </v:shape>
        </w:pict>
      </w:r>
    </w:p>
    <w:p w:rsidR="00A81782" w:rsidRPr="00206FFA" w:rsidRDefault="00A81782" w:rsidP="00653EE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06" type="#_x0000_t75" style="width:457.5pt;height:132.75pt;visibility:visible">
            <v:imagedata r:id="rId121" o:title="" gain="109227f" blacklevel="-6554f"/>
          </v:shape>
        </w:pict>
      </w:r>
    </w:p>
    <w:p w:rsidR="00A81782" w:rsidRPr="00653EEF" w:rsidRDefault="00A81782" w:rsidP="00653EEF">
      <w:pPr>
        <w:pStyle w:val="ListParagraph"/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IV.Mustahkamlash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07" type="#_x0000_t75" style="width:447.75pt;height:96pt;visibility:visible">
            <v:imagedata r:id="rId122" o:title="" gain="109227f" blacklevel="-6554f"/>
          </v:shape>
        </w:pict>
      </w:r>
    </w:p>
    <w:p w:rsidR="00A81782" w:rsidRPr="006F3EB8" w:rsidRDefault="00A81782" w:rsidP="00A63CA6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08" type="#_x0000_t75" style="width:266.25pt;height:140.25pt;visibility:visible">
            <v:imagedata r:id="rId123" o:title="" gain="109227f" blacklevel="-6554f"/>
          </v:shape>
        </w:pict>
      </w:r>
    </w:p>
    <w:p w:rsidR="00A81782" w:rsidRPr="00653EEF" w:rsidRDefault="00A81782" w:rsidP="00A63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653EEF" w:rsidRDefault="00A81782" w:rsidP="00A63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VI.Uyga vazifa. 74-75 –misollar</w:t>
      </w:r>
    </w:p>
    <w:p w:rsidR="00A81782" w:rsidRPr="000278CE" w:rsidRDefault="00A81782" w:rsidP="002366CC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FF413F" w:rsidRDefault="00A81782" w:rsidP="00653EEF">
      <w:pPr>
        <w:spacing w:after="0"/>
        <w:ind w:left="-567"/>
        <w:rPr>
          <w:rFonts w:ascii="Times New Roman" w:hAnsi="Times New Roman"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653EE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  Misollar yechish №76-79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 tengsizlikni  kvadrat  funksiyaning grafigi  yordamida  yechishni  o’rgatish  orqali bilim, malaka va ko’nikma hosil qilish;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653EEF" w:rsidRDefault="00A81782" w:rsidP="00653EEF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653EEF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53EEF" w:rsidRDefault="00A81782" w:rsidP="00653EEF">
      <w:pPr>
        <w:pStyle w:val="ListParagraph"/>
        <w:numPr>
          <w:ilvl w:val="0"/>
          <w:numId w:val="83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653EEF" w:rsidRDefault="00A81782" w:rsidP="00653EEF">
      <w:pPr>
        <w:pStyle w:val="ListParagraph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653EEF" w:rsidRDefault="00A81782" w:rsidP="00653EEF">
      <w:pPr>
        <w:pStyle w:val="ListParagraph"/>
        <w:numPr>
          <w:ilvl w:val="0"/>
          <w:numId w:val="8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Default="00A81782" w:rsidP="00653EEF">
      <w:pPr>
        <w:pStyle w:val="ListParagraph"/>
        <w:ind w:left="-426"/>
        <w:rPr>
          <w:rFonts w:ascii="Times New Roman" w:hAnsi="Times New Roman"/>
          <w:i/>
          <w:sz w:val="28"/>
          <w:szCs w:val="28"/>
        </w:rPr>
      </w:pPr>
      <w:r w:rsidRPr="00653EEF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Default="00A81782" w:rsidP="00653EEF">
      <w:pPr>
        <w:pStyle w:val="ListParagraph"/>
        <w:ind w:left="-426"/>
        <w:rPr>
          <w:rFonts w:ascii="Times New Roman" w:hAnsi="Times New Roman"/>
          <w:i/>
          <w:sz w:val="28"/>
          <w:szCs w:val="28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09" type="#_x0000_t75" style="width:195.75pt;height:38.25pt;visibility:visible">
            <v:imagedata r:id="rId124" o:title="" gain="109227f" blacklevel="-3277f"/>
          </v:shape>
        </w:pict>
      </w:r>
    </w:p>
    <w:p w:rsidR="00A81782" w:rsidRDefault="00A81782" w:rsidP="00653EEF">
      <w:pPr>
        <w:pStyle w:val="ListParagraph"/>
        <w:ind w:left="-426"/>
        <w:rPr>
          <w:rFonts w:ascii="Times New Roman" w:hAnsi="Times New Roman"/>
          <w:i/>
          <w:sz w:val="28"/>
          <w:szCs w:val="28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10" type="#_x0000_t75" style="width:453pt;height:161.25pt;visibility:visible">
            <v:imagedata r:id="rId125" o:title="" gain="109227f" blacklevel="-3277f"/>
          </v:shape>
        </w:pict>
      </w:r>
    </w:p>
    <w:p w:rsidR="00A81782" w:rsidRPr="00176CCE" w:rsidRDefault="00A81782" w:rsidP="00653EEF">
      <w:pPr>
        <w:pStyle w:val="ListParagraph"/>
        <w:ind w:left="-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11" type="#_x0000_t75" style="width:400.5pt;height:2in;visibility:visible">
            <v:imagedata r:id="rId126" o:title="" gain="109227f" blacklevel="-3277f"/>
          </v:shape>
        </w:pict>
      </w:r>
    </w:p>
    <w:p w:rsidR="00A81782" w:rsidRPr="00176CCE" w:rsidRDefault="00A81782" w:rsidP="00653EEF">
      <w:pPr>
        <w:pStyle w:val="ListParagraph"/>
        <w:numPr>
          <w:ilvl w:val="0"/>
          <w:numId w:val="8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Ya</w:t>
      </w: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gi mavzuning bayoni. </w:t>
      </w:r>
      <w:r w:rsidRPr="00653EEF">
        <w:rPr>
          <w:rFonts w:ascii="Times New Roman" w:hAnsi="Times New Roman"/>
          <w:b/>
          <w:i/>
          <w:sz w:val="28"/>
          <w:szCs w:val="28"/>
        </w:rPr>
        <w:t>№</w:t>
      </w: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76-79-misollar</w:t>
      </w:r>
    </w:p>
    <w:p w:rsidR="00A81782" w:rsidRPr="00653EEF" w:rsidRDefault="00A81782" w:rsidP="00176CCE">
      <w:pPr>
        <w:pStyle w:val="ListParagraph"/>
        <w:tabs>
          <w:tab w:val="left" w:pos="4380"/>
        </w:tabs>
        <w:ind w:left="153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12" type="#_x0000_t75" style="width:322.5pt;height:54pt;visibility:visible">
            <v:imagedata r:id="rId127" o:title="" gain="109227f" blacklevel="-3277f"/>
          </v:shape>
        </w:pict>
      </w:r>
    </w:p>
    <w:p w:rsidR="00A81782" w:rsidRPr="00653EEF" w:rsidRDefault="00A81782" w:rsidP="00653EE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13" type="#_x0000_t75" style="width:378pt;height:103.5pt;visibility:visible">
            <v:imagedata r:id="rId128" o:title="" gain="109227f" blacklevel="-6554f"/>
          </v:shape>
        </w:pict>
      </w:r>
    </w:p>
    <w:p w:rsidR="00A81782" w:rsidRPr="00653EEF" w:rsidRDefault="00A81782" w:rsidP="00E33652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Javoblari: </w: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1) x ning istalgan qiymatida tengsizlik to’g’ri;</w:t>
      </w:r>
    </w:p>
    <w:p w:rsidR="00A81782" w:rsidRPr="00653EEF" w:rsidRDefault="00A81782" w:rsidP="00176CCE">
      <w:pPr>
        <w:tabs>
          <w:tab w:val="left" w:pos="4380"/>
        </w:tabs>
        <w:spacing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2) x€ᴓ ;      3) x ning istalgan qiymati;       4) x€ᴓ;</w:t>
      </w:r>
    </w:p>
    <w:p w:rsidR="00A81782" w:rsidRPr="00653EEF" w:rsidRDefault="00A81782" w:rsidP="00176CCE">
      <w:pPr>
        <w:tabs>
          <w:tab w:val="left" w:pos="4380"/>
        </w:tabs>
        <w:spacing w:before="240"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 xml:space="preserve">5) x ning istalgan qiymati;       6) x€ᴓ;    7) x€ᴓ;    8) x ning istalgan qiymati;  </w:t>
      </w:r>
    </w:p>
    <w:p w:rsidR="00A81782" w:rsidRPr="00653EEF" w:rsidRDefault="00A81782" w:rsidP="00653EEF">
      <w:pPr>
        <w:tabs>
          <w:tab w:val="left" w:pos="4380"/>
        </w:tabs>
        <w:spacing w:before="24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14" type="#_x0000_t75" style="width:333.75pt;height:78pt;visibility:visible">
            <v:imagedata r:id="rId129" o:title="" gain="109227f" blacklevel="-6554f"/>
          </v:shape>
        </w:pic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 xml:space="preserve">     </w:t>
      </w:r>
    </w:p>
    <w:p w:rsidR="00A81782" w:rsidRPr="00653EEF" w:rsidRDefault="00A81782" w:rsidP="00176CCE">
      <w:pPr>
        <w:tabs>
          <w:tab w:val="left" w:pos="4380"/>
        </w:tabs>
        <w:spacing w:before="240"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Yechilishi: 1)y= 4x</w:t>
      </w:r>
      <w:r w:rsidRPr="00653EEF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-9 parabolaning tarmoqlari yuqoriga yo’nalgan,</w:t>
      </w:r>
    </w:p>
    <w:p w:rsidR="00A81782" w:rsidRPr="00653EEF" w:rsidRDefault="00A81782" w:rsidP="00176CCE">
      <w:pPr>
        <w:tabs>
          <w:tab w:val="left" w:pos="4380"/>
        </w:tabs>
        <w:spacing w:before="240"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91" style="position:absolute;left:0;text-align:left;margin-left:330pt;margin-top:-1.95pt;width:60.75pt;height:83.85pt;z-index:251647488" coordsize="1215,1677" path="m,c191,826,383,1653,585,1665,787,1677,1113,332,1215,75e" filled="f">
            <v:path arrowok="t"/>
          </v:shape>
        </w:pict>
      </w:r>
      <w:r>
        <w:rPr>
          <w:noProof/>
        </w:rPr>
        <w:pict>
          <v:shape id="_x0000_s1092" type="#_x0000_t32" style="position:absolute;left:0;text-align:left;margin-left:358.5pt;margin-top:-6.55pt;width:.75pt;height:96pt;flip:x y;z-index:251645440" o:connectortype="straight">
            <v:stroke endarrow="block"/>
          </v:shape>
        </w:pic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4x</w:t>
      </w:r>
      <w:r w:rsidRPr="00653EEF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-9=0;        x</w:t>
      </w:r>
      <w:r w:rsidRPr="00653EE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=1,5    va    x</w:t>
      </w:r>
      <w:r w:rsidRPr="00653EE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</w: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=-1,5</w:t>
      </w:r>
    </w:p>
    <w:p w:rsidR="00A81782" w:rsidRPr="00653EEF" w:rsidRDefault="00A81782" w:rsidP="00176CCE">
      <w:pPr>
        <w:tabs>
          <w:tab w:val="left" w:pos="4380"/>
        </w:tabs>
        <w:spacing w:before="240"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noProof/>
        </w:rPr>
        <w:pict>
          <v:shape id="_x0000_s1093" type="#_x0000_t32" style="position:absolute;left:0;text-align:left;margin-left:294.75pt;margin-top:19.2pt;width:129.75pt;height:.05pt;z-index:251646464" o:connectortype="straight">
            <v:stroke endarrow="block"/>
          </v:shape>
        </w:pict>
      </w: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 xml:space="preserve">grafikdan foydalanib, x ning funksiya musbat </w:t>
      </w:r>
    </w:p>
    <w:p w:rsidR="00A81782" w:rsidRPr="00653EEF" w:rsidRDefault="00A81782" w:rsidP="00176CCE">
      <w:pPr>
        <w:tabs>
          <w:tab w:val="left" w:pos="4380"/>
        </w:tabs>
        <w:spacing w:before="240"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qiymatlar oladigan oraliqlarni aniqlaymiz.</w:t>
      </w:r>
    </w:p>
    <w:p w:rsidR="00A81782" w:rsidRPr="00176CCE" w:rsidRDefault="00A81782" w:rsidP="00176CCE">
      <w:pPr>
        <w:tabs>
          <w:tab w:val="left" w:pos="4380"/>
        </w:tabs>
        <w:spacing w:before="240" w:after="0"/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Cs/>
          <w:i/>
          <w:sz w:val="28"/>
          <w:szCs w:val="28"/>
          <w:lang w:val="en-US"/>
        </w:rPr>
        <w:t>Javob: x&lt;-1,5 va x&gt;1,5</w:t>
      </w:r>
    </w:p>
    <w:p w:rsidR="00A81782" w:rsidRDefault="00A81782" w:rsidP="00176CCE">
      <w:pPr>
        <w:pStyle w:val="ListParagraph"/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IV.Mustahkamlash. </w:t>
      </w:r>
    </w:p>
    <w:p w:rsidR="00A81782" w:rsidRDefault="00A81782" w:rsidP="00176CCE">
      <w:pPr>
        <w:pStyle w:val="ListParagraph"/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15" type="#_x0000_t75" style="width:396.75pt;height:43.5pt;visibility:visible">
            <v:imagedata r:id="rId130" o:title="" gain="109227f" blacklevel="-3277f"/>
          </v:shape>
        </w:pict>
      </w:r>
    </w:p>
    <w:p w:rsidR="00A81782" w:rsidRPr="003922F0" w:rsidRDefault="00A81782" w:rsidP="00176CCE">
      <w:pPr>
        <w:pStyle w:val="ListParagraph"/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 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16" type="#_x0000_t75" style="width:331.5pt;height:112.5pt;visibility:visible">
            <v:imagedata r:id="rId131" o:title="" gain="109227f" blacklevel="-6554f"/>
          </v:shape>
        </w:pict>
      </w:r>
    </w:p>
    <w:p w:rsidR="00A81782" w:rsidRPr="00653EEF" w:rsidRDefault="00A81782" w:rsidP="00653EE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653EEF" w:rsidRDefault="00A81782" w:rsidP="00653EE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53EEF">
        <w:rPr>
          <w:rFonts w:ascii="Times New Roman" w:hAnsi="Times New Roman"/>
          <w:b/>
          <w:i/>
          <w:sz w:val="28"/>
          <w:szCs w:val="28"/>
          <w:lang w:val="en-US"/>
        </w:rPr>
        <w:t>VI.Uyga vazifa. 80- 81 –misollar</w:t>
      </w:r>
    </w:p>
    <w:p w:rsidR="00A81782" w:rsidRPr="00206FFA" w:rsidRDefault="00A81782" w:rsidP="002366C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176CCE" w:rsidRDefault="00A81782" w:rsidP="00E141E5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FF413F" w:rsidRDefault="00A81782" w:rsidP="00E141E5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FF413F" w:rsidRDefault="00A81782" w:rsidP="00561520">
      <w:pPr>
        <w:spacing w:after="0"/>
        <w:ind w:left="-567"/>
        <w:rPr>
          <w:rFonts w:ascii="Times New Roman" w:hAnsi="Times New Roman"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561520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 xml:space="preserve">   Intervallar  usuli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 tengsizlikni  intervallar  usuli  orqali  yechishni  o’rgatish  bilan bilim, malaka va ko’nikma hosil qilish;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561520" w:rsidRDefault="00A81782" w:rsidP="00561520">
      <w:pPr>
        <w:spacing w:after="0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56152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561520" w:rsidRDefault="00A81782" w:rsidP="00561520">
      <w:pPr>
        <w:pStyle w:val="ListParagraph"/>
        <w:numPr>
          <w:ilvl w:val="0"/>
          <w:numId w:val="21"/>
        </w:numPr>
        <w:spacing w:after="0"/>
        <w:ind w:left="-567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561520" w:rsidRDefault="00A81782" w:rsidP="00561520">
      <w:pPr>
        <w:pStyle w:val="ListParagraph"/>
        <w:ind w:left="-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561520" w:rsidRDefault="00A81782" w:rsidP="00561520">
      <w:pPr>
        <w:pStyle w:val="ListParagraph"/>
        <w:numPr>
          <w:ilvl w:val="0"/>
          <w:numId w:val="21"/>
        </w:numPr>
        <w:ind w:left="0" w:hanging="567"/>
        <w:rPr>
          <w:rFonts w:ascii="Times New Roman" w:hAnsi="Times New Roman"/>
          <w:b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561520" w:rsidRDefault="00A81782" w:rsidP="00E141E5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134589" w:rsidRDefault="00A81782" w:rsidP="00E141E5">
      <w:pPr>
        <w:pStyle w:val="ListParagraph"/>
        <w:ind w:left="-284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Рисунок 43" o:spid="_x0000_i1217" type="#_x0000_t75" style="width:405.75pt;height:46.5pt;visibility:visible">
            <v:imagedata r:id="rId132" o:title="" gain="109227f" blacklevel="-6554f"/>
          </v:shape>
        </w:pict>
      </w:r>
    </w:p>
    <w:p w:rsidR="00A81782" w:rsidRPr="00134589" w:rsidRDefault="00A81782" w:rsidP="00E141E5">
      <w:pPr>
        <w:pStyle w:val="ListParagraph"/>
        <w:ind w:left="-284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Рисунок 46" o:spid="_x0000_i1218" type="#_x0000_t75" style="width:404.25pt;height:196.5pt;visibility:visible">
            <v:imagedata r:id="rId133" o:title="" gain="109227f" blacklevel="-9830f"/>
          </v:shape>
        </w:pict>
      </w:r>
    </w:p>
    <w:p w:rsidR="00A81782" w:rsidRPr="00561520" w:rsidRDefault="00A81782" w:rsidP="00E141E5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i/>
          <w:sz w:val="28"/>
          <w:szCs w:val="28"/>
          <w:lang w:val="en-US"/>
        </w:rPr>
        <w:t>Javoblari: a)Funksiya x&gt;0 da musbat, x&lt;0 da manfiy va x=0 da nolga teng bo’ladi.</w:t>
      </w:r>
    </w:p>
    <w:p w:rsidR="00A81782" w:rsidRPr="00561520" w:rsidRDefault="00A81782" w:rsidP="00E141E5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i/>
          <w:sz w:val="28"/>
          <w:szCs w:val="28"/>
          <w:lang w:val="en-US"/>
        </w:rPr>
        <w:t>b)x&lt;-2 va x&gt;1da musbat, -2&lt;x&lt;1 da manfiy qiymatlar qabul qiladi.</w:t>
      </w:r>
    </w:p>
    <w:p w:rsidR="00A81782" w:rsidRPr="00561520" w:rsidRDefault="00A81782" w:rsidP="00561520">
      <w:pPr>
        <w:pStyle w:val="ListParagraph"/>
        <w:numPr>
          <w:ilvl w:val="0"/>
          <w:numId w:val="21"/>
        </w:numPr>
        <w:tabs>
          <w:tab w:val="left" w:pos="4380"/>
        </w:tabs>
        <w:ind w:left="0" w:hanging="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Yangi mavzuning bayoni.</w:t>
      </w:r>
    </w:p>
    <w:p w:rsidR="00A81782" w:rsidRPr="00134589" w:rsidRDefault="00A81782" w:rsidP="00E141E5">
      <w:pPr>
        <w:tabs>
          <w:tab w:val="left" w:pos="4380"/>
        </w:tabs>
        <w:spacing w:before="240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Рисунок 49" o:spid="_x0000_i1219" type="#_x0000_t75" style="width:434.25pt;height:86.25pt;visibility:visible">
            <v:imagedata r:id="rId134" o:title="" gain="109227f" blacklevel="-6554f"/>
          </v:shape>
        </w:pict>
      </w:r>
    </w:p>
    <w:p w:rsidR="00A81782" w:rsidRPr="00134589" w:rsidRDefault="00A81782" w:rsidP="00E141E5">
      <w:pPr>
        <w:tabs>
          <w:tab w:val="left" w:pos="4380"/>
        </w:tabs>
        <w:spacing w:before="240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Рисунок 52" o:spid="_x0000_i1220" type="#_x0000_t75" style="width:434.25pt;height:193.5pt;visibility:visible">
            <v:imagedata r:id="rId135" o:title="" gain="109227f" blacklevel="-6554f"/>
          </v:shape>
        </w:pict>
      </w:r>
    </w:p>
    <w:p w:rsidR="00A81782" w:rsidRPr="00561520" w:rsidRDefault="00A81782" w:rsidP="00561520">
      <w:pPr>
        <w:pStyle w:val="ListParagraph"/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61520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Рисунок 55" o:spid="_x0000_i1221" type="#_x0000_t75" style="width:463.5pt;height:290.25pt;visibility:visible">
            <v:imagedata r:id="rId136" o:title="" gain="109227f" blacklevel="-6554f"/>
          </v:shape>
        </w:pict>
      </w:r>
    </w:p>
    <w:p w:rsidR="00A81782" w:rsidRDefault="00A81782" w:rsidP="00E141E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V.</w:t>
      </w:r>
      <w:r w:rsidRPr="00843B80">
        <w:rPr>
          <w:rFonts w:ascii="Times New Roman" w:hAnsi="Times New Roman"/>
          <w:b/>
          <w:i/>
          <w:sz w:val="28"/>
          <w:szCs w:val="28"/>
          <w:lang w:val="en-US"/>
        </w:rPr>
        <w:t xml:space="preserve">Baholash </w:t>
      </w:r>
    </w:p>
    <w:p w:rsidR="00A81782" w:rsidRDefault="00A81782" w:rsidP="00E141E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VI.</w:t>
      </w:r>
      <w:r w:rsidRPr="00843B80">
        <w:rPr>
          <w:rFonts w:ascii="Times New Roman" w:hAnsi="Times New Roman"/>
          <w:b/>
          <w:i/>
          <w:sz w:val="28"/>
          <w:szCs w:val="28"/>
          <w:lang w:val="en-US"/>
        </w:rPr>
        <w:t xml:space="preserve">Uyga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vazifa. </w:t>
      </w:r>
      <w:r w:rsidRPr="00206FFA">
        <w:rPr>
          <w:rFonts w:ascii="Times New Roman" w:hAnsi="Times New Roman"/>
          <w:b/>
          <w:i/>
          <w:sz w:val="28"/>
          <w:szCs w:val="28"/>
          <w:lang w:val="en-US"/>
        </w:rPr>
        <w:t>8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8- 89 –misollar</w:t>
      </w:r>
    </w:p>
    <w:p w:rsidR="00A81782" w:rsidRDefault="00A81782" w:rsidP="00E141E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22" type="#_x0000_t75" style="width:412.5pt;height:57pt;visibility:visible">
            <v:imagedata r:id="rId137" o:title="" gain="109227f" blacklevel="-3277f"/>
          </v:shape>
        </w:pict>
      </w:r>
    </w:p>
    <w:p w:rsidR="00A81782" w:rsidRPr="00561520" w:rsidRDefault="00A81782" w:rsidP="00E141E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1782" w:rsidRDefault="00A81782" w:rsidP="00062229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115159" w:rsidRDefault="00A81782" w:rsidP="00062229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E87591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706E59" w:rsidRDefault="00A81782" w:rsidP="00FF413F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 xml:space="preserve">   Misollar yechish №90-93.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 tengsizlikni  intervallar  usuli  bilan  yechishni  puxta  o’rgatish orqali bilim, malaka va ko’nikma hosil qilish;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FF413F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FF413F" w:rsidRDefault="00A81782" w:rsidP="00FF413F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FF413F" w:rsidRDefault="00A81782" w:rsidP="00FF413F">
      <w:pPr>
        <w:pStyle w:val="ListParagraph"/>
        <w:numPr>
          <w:ilvl w:val="0"/>
          <w:numId w:val="22"/>
        </w:numPr>
        <w:spacing w:after="0"/>
        <w:ind w:left="567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FF413F" w:rsidRDefault="00A81782" w:rsidP="00FF413F">
      <w:pPr>
        <w:pStyle w:val="ListParagraph"/>
        <w:spacing w:after="0"/>
        <w:ind w:left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FF413F" w:rsidRDefault="00A81782" w:rsidP="00FF413F">
      <w:pPr>
        <w:pStyle w:val="ListParagraph"/>
        <w:numPr>
          <w:ilvl w:val="0"/>
          <w:numId w:val="22"/>
        </w:numPr>
        <w:spacing w:after="0"/>
        <w:ind w:left="567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FF413F" w:rsidRDefault="00A81782" w:rsidP="00FF413F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FF413F" w:rsidRDefault="00A81782" w:rsidP="00FF413F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23" type="#_x0000_t75" style="width:300.75pt;height:58.5pt;visibility:visible">
            <v:imagedata r:id="rId138" o:title=""/>
          </v:shape>
        </w:pict>
      </w:r>
    </w:p>
    <w:p w:rsidR="00A81782" w:rsidRPr="00FF413F" w:rsidRDefault="00A81782" w:rsidP="00FF413F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24" type="#_x0000_t75" style="width:438pt;height:177pt;visibility:visible">
            <v:imagedata r:id="rId139" o:title="" gain="109227f" blacklevel="-6554f"/>
          </v:shape>
        </w:pict>
      </w:r>
    </w:p>
    <w:p w:rsidR="00A81782" w:rsidRPr="00FF413F" w:rsidRDefault="00A81782" w:rsidP="00FF413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25" type="#_x0000_t75" style="width:425.25pt;height:85.5pt;visibility:visible">
            <v:imagedata r:id="rId140" o:title="" gain="109227f" blacklevel="-6554f"/>
          </v:shape>
        </w:pict>
      </w:r>
    </w:p>
    <w:p w:rsidR="00A81782" w:rsidRPr="00FF413F" w:rsidRDefault="00A81782" w:rsidP="00FF413F">
      <w:pPr>
        <w:pStyle w:val="ListParagraph"/>
        <w:numPr>
          <w:ilvl w:val="0"/>
          <w:numId w:val="22"/>
        </w:numPr>
        <w:tabs>
          <w:tab w:val="left" w:pos="4380"/>
        </w:tabs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Yangi mavzuning bayoni.</w:t>
      </w:r>
    </w:p>
    <w:p w:rsidR="00A81782" w:rsidRPr="00FF413F" w:rsidRDefault="00A81782" w:rsidP="00FF413F">
      <w:pPr>
        <w:tabs>
          <w:tab w:val="left" w:pos="4380"/>
        </w:tabs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26" type="#_x0000_t75" style="width:223.5pt;height:66pt;visibility:visible">
            <v:imagedata r:id="rId141" o:title="" gain="109227f" blacklevel="-6554f"/>
          </v:shape>
        </w:pic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094" type="#_x0000_t87" style="position:absolute;left:0;text-align:left;margin-left:77.25pt;margin-top:-.55pt;width:7.15pt;height:34.15pt;z-index:251650560"/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Javoblari: 1)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-5x+6=0;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1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=2;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=3;</w:t>
      </w:r>
    </w:p>
    <w:p w:rsidR="00A81782" w:rsidRPr="00FF413F" w:rsidRDefault="00A81782" w:rsidP="00FF413F">
      <w:pPr>
        <w:tabs>
          <w:tab w:val="left" w:pos="4380"/>
        </w:tabs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095" type="#_x0000_t32" style="position:absolute;left:0;text-align:left;margin-left:265.5pt;margin-top:9.2pt;width:197.25pt;height:0;z-index:251648512" o:connectortype="straight">
            <v:stroke endarrow="block"/>
          </v:shape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-1=0;     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3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=1.    </w:t>
      </w:r>
    </w:p>
    <w:p w:rsidR="00A81782" w:rsidRPr="00FF413F" w:rsidRDefault="00A81782" w:rsidP="00FF413F">
      <w:pPr>
        <w:tabs>
          <w:tab w:val="left" w:pos="4380"/>
        </w:tabs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Javob: 1&lt;x&lt;2 va x&gt;3   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096" type="#_x0000_t87" style="position:absolute;left:0;text-align:left;margin-left:10.5pt;margin-top:3.15pt;width:7.15pt;height:32.75pt;z-index:251649536"/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2)   x+2=0   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1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=-2;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097" type="#_x0000_t32" style="position:absolute;left:0;text-align:left;margin-left:243pt;margin-top:17.4pt;width:197.25pt;height:0;z-index:251651584" o:connectortype="straight">
            <v:stroke endarrow="block"/>
          </v:shape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+x-12=0 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=-4;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3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=3.    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Javob: -4&lt;x&lt;-2 va x&gt;3              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098" type="#_x0000_t87" style="position:absolute;left:0;text-align:left;margin-left:17.65pt;margin-top:2.9pt;width:7.15pt;height:32.85pt;z-index:251652608"/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3) 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-7x+12=0         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1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=3;    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=4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099" type="#_x0000_t32" style="position:absolute;left:0;text-align:left;margin-left:243pt;margin-top:12.3pt;width:197.25pt;height:0;z-index:251653632" o:connectortype="straight">
            <v:stroke endarrow="block"/>
          </v:shape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-x+2=0     x€R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javob: 3≤ x ≤ 4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27" type="#_x0000_t75" style="width:199.5pt;height:39.75pt;visibility:visible">
            <v:imagedata r:id="rId142" o:title="" gain="109227f" blacklevel="-6554f"/>
          </v:shape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FF413F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 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28" type="#_x0000_t75" style="width:127.5pt;height:44.25pt;visibility:visible">
            <v:imagedata r:id="rId143" o:title="" gain="109227f" blacklevel="-6554f"/>
          </v:shape>
        </w:pict>
      </w:r>
      <w:r w:rsidRPr="00FF413F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                                                            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+3(x-2)&gt;3x                        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+x(2-x)&lt;(5-x)(x+3)     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+3x-6-3x&gt;0                         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 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+2x-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&lt; 15+2x-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-6&gt;0        J: x&lt;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229" type="#_x0000_t75" style="width:2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B7BBD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B7BBD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230" type="#_x0000_t75" style="width:2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B7BBD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B7BBD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; x&gt;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231" type="#_x0000_t75" style="width:2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1E1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351E1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232" type="#_x0000_t75" style="width:2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1E1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351E1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          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-15&lt;0           J: -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233" type="#_x0000_t75" style="width:31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B6F51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B6F51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5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234" type="#_x0000_t75" style="width:31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B6F51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B6F51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5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&lt; x &lt;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235" type="#_x0000_t75" style="width:25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E4F77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E4F77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236" type="#_x0000_t75" style="width:25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E4F77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E4F77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 .</w:t>
      </w:r>
    </w:p>
    <w:p w:rsidR="00A81782" w:rsidRPr="00FF413F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 xml:space="preserve">IV.Mustahkamlash. </w:t>
      </w:r>
    </w:p>
    <w:p w:rsidR="00A81782" w:rsidRPr="00FF413F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37" type="#_x0000_t75" style="width:315pt;height:34.5pt;visibility:visible">
            <v:imagedata r:id="rId148" o:title="" gain="109227f" blacklevel="-6554f"/>
          </v:shape>
        </w:pict>
      </w:r>
    </w:p>
    <w:p w:rsidR="00A81782" w:rsidRPr="009C73CC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9C73CC">
        <w:rPr>
          <w:rFonts w:ascii="Times New Roman" w:hAnsi="Times New Roman"/>
          <w:b/>
          <w:i/>
          <w:sz w:val="28"/>
          <w:szCs w:val="28"/>
        </w:rPr>
        <w:t>(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9C73CC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Pr="009C73CC">
        <w:rPr>
          <w:rFonts w:ascii="Times New Roman" w:hAnsi="Times New Roman"/>
          <w:b/>
          <w:i/>
          <w:sz w:val="28"/>
          <w:szCs w:val="28"/>
        </w:rPr>
        <w:t>-7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9C73CC">
        <w:rPr>
          <w:rFonts w:ascii="Times New Roman" w:hAnsi="Times New Roman"/>
          <w:b/>
          <w:i/>
          <w:sz w:val="28"/>
          <w:szCs w:val="28"/>
        </w:rPr>
        <w:t xml:space="preserve">-8)(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9C73CC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Pr="009C73CC">
        <w:rPr>
          <w:rFonts w:ascii="Times New Roman" w:hAnsi="Times New Roman"/>
          <w:b/>
          <w:i/>
          <w:sz w:val="28"/>
          <w:szCs w:val="28"/>
        </w:rPr>
        <w:t xml:space="preserve">-64)&lt;0                                     </w:t>
      </w:r>
      <w:r w:rsidRPr="009C73CC">
        <w:rPr>
          <w:rFonts w:ascii="Times New Roman" w:hAnsi="Times New Roman"/>
          <w:b/>
          <w:sz w:val="28"/>
          <w:szCs w:val="28"/>
        </w:rPr>
        <w:fldChar w:fldCharType="begin"/>
      </w:r>
      <w:r w:rsidRPr="009C73CC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>QUOTE</w:instrText>
      </w:r>
      <w:r w:rsidRPr="009C73CC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844D9B">
        <w:pict>
          <v:shape id="_x0000_i1238" type="#_x0000_t75" style="width:81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B4DED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B4DED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+2&lt;/m:t&gt;&lt;/m:r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(x+5)&lt;/m:t&gt;&lt;/m:r&gt;&lt;/m:num&gt;&lt;m:den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-2&lt;/m:t&gt;&lt;/m:r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(x+2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9C73CC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9C73CC">
        <w:rPr>
          <w:rFonts w:ascii="Times New Roman" w:hAnsi="Times New Roman"/>
          <w:b/>
          <w:sz w:val="28"/>
          <w:szCs w:val="28"/>
        </w:rPr>
        <w:fldChar w:fldCharType="separate"/>
      </w:r>
      <w:r w:rsidRPr="00844D9B">
        <w:pict>
          <v:shape id="_x0000_i1239" type="#_x0000_t75" style="width:81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B4DED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B4DED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+2&lt;/m:t&gt;&lt;/m:r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(x+5)&lt;/m:t&gt;&lt;/m:r&gt;&lt;/m:num&gt;&lt;m:den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-2&lt;/m:t&gt;&lt;/m:r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(x+2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9C73CC">
        <w:rPr>
          <w:rFonts w:ascii="Times New Roman" w:hAnsi="Times New Roman"/>
          <w:b/>
          <w:sz w:val="28"/>
          <w:szCs w:val="28"/>
        </w:rPr>
        <w:fldChar w:fldCharType="end"/>
      </w:r>
      <w:r w:rsidRPr="009C73CC">
        <w:rPr>
          <w:rFonts w:ascii="Times New Roman" w:hAnsi="Times New Roman"/>
          <w:b/>
          <w:i/>
          <w:sz w:val="28"/>
          <w:szCs w:val="28"/>
        </w:rPr>
        <w:t xml:space="preserve"> &gt; 0</w:t>
      </w:r>
    </w:p>
    <w:p w:rsidR="00A81782" w:rsidRPr="00FF413F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shape id="_x0000_s1100" type="#_x0000_t87" style="position:absolute;left:0;text-align:left;margin-left:-10.15pt;margin-top:3.3pt;width:7.15pt;height:29.25pt;z-index:251654656"/>
        </w:pic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</w:rPr>
        <w:t>-7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-8=0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</w:rPr>
        <w:t>1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=8;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</w:rPr>
        <w:t>= -1.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     (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</w:rPr>
        <w:t>+5)(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</w:rPr>
        <w:t>-2)&gt;0</w:t>
      </w:r>
    </w:p>
    <w:p w:rsidR="00A81782" w:rsidRPr="00FF413F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-64≠0   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≠ ±8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</w:rPr>
        <w:t>1</w:t>
      </w:r>
      <w:r w:rsidRPr="00FF413F">
        <w:rPr>
          <w:rFonts w:ascii="Times New Roman" w:hAnsi="Times New Roman"/>
          <w:b/>
          <w:i/>
          <w:sz w:val="28"/>
          <w:szCs w:val="28"/>
        </w:rPr>
        <w:t xml:space="preserve">= -5; </w:t>
      </w: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FF413F">
        <w:rPr>
          <w:rFonts w:ascii="Times New Roman" w:hAnsi="Times New Roman"/>
          <w:b/>
          <w:i/>
          <w:sz w:val="28"/>
          <w:szCs w:val="28"/>
          <w:vertAlign w:val="subscript"/>
        </w:rPr>
        <w:t>2</w:t>
      </w:r>
      <w:r w:rsidRPr="00FF413F">
        <w:rPr>
          <w:rFonts w:ascii="Times New Roman" w:hAnsi="Times New Roman"/>
          <w:b/>
          <w:i/>
          <w:sz w:val="28"/>
          <w:szCs w:val="28"/>
        </w:rPr>
        <w:t>≠2</w:t>
      </w:r>
    </w:p>
    <w:p w:rsidR="00A81782" w:rsidRPr="00706E59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demak,  x= -1 va x≠ -8</w:t>
      </w:r>
    </w:p>
    <w:p w:rsidR="00A81782" w:rsidRPr="00FF413F" w:rsidRDefault="00A81782" w:rsidP="00FF413F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101" type="#_x0000_t32" style="position:absolute;left:0;text-align:left;margin-left:243pt;margin-top:10.15pt;width:153.4pt;height:0;z-index:251656704" o:connectortype="straight">
            <v:stroke endarrow="block"/>
          </v:shape>
        </w:pict>
      </w:r>
      <w:r>
        <w:rPr>
          <w:noProof/>
        </w:rPr>
        <w:pict>
          <v:shape id="_x0000_s1102" type="#_x0000_t32" style="position:absolute;left:0;text-align:left;margin-left:-10.15pt;margin-top:17.95pt;width:153.4pt;height:0;z-index:251655680" o:connectortype="straight">
            <v:stroke endarrow="block"/>
          </v:shape>
        </w:pic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javob: -8&lt; x &lt; -1                                      javob: x&lt;-5 va x&gt;2</w:t>
      </w: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V. Baholash .</w:t>
      </w:r>
    </w:p>
    <w:p w:rsidR="00A81782" w:rsidRPr="00FF413F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F413F">
        <w:rPr>
          <w:rFonts w:ascii="Times New Roman" w:hAnsi="Times New Roman"/>
          <w:b/>
          <w:i/>
          <w:sz w:val="28"/>
          <w:szCs w:val="28"/>
          <w:lang w:val="en-US"/>
        </w:rPr>
        <w:t>VI.Uyga vazifa. 94-95 –misollar.</w:t>
      </w: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06E59" w:rsidRDefault="00A81782" w:rsidP="00FF413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551A52" w:rsidRDefault="00A81782" w:rsidP="00706E5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06E5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 xml:space="preserve">   Kvadrat tengsizlikka olib keladigan sodda masalalar. 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 tengsizlikka olib keladigan sodda masalalar  yechishni  puxta  o’rgatish orqali bilim, malaka va ko’nikma hosil qilish;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706E59" w:rsidRDefault="00A81782" w:rsidP="00706E5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706E59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706E59" w:rsidRDefault="00A81782" w:rsidP="00706E59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706E59" w:rsidRDefault="00A81782" w:rsidP="00706E59">
      <w:pPr>
        <w:pStyle w:val="ListParagraph"/>
        <w:numPr>
          <w:ilvl w:val="0"/>
          <w:numId w:val="23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706E59" w:rsidRDefault="00A81782" w:rsidP="00706E59">
      <w:pPr>
        <w:pStyle w:val="ListParagraph"/>
        <w:spacing w:after="0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706E59" w:rsidRDefault="00A81782" w:rsidP="00706E59">
      <w:pPr>
        <w:pStyle w:val="ListParagraph"/>
        <w:numPr>
          <w:ilvl w:val="0"/>
          <w:numId w:val="23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706E59" w:rsidRDefault="00A81782" w:rsidP="00706E59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706E59" w:rsidRDefault="00A81782" w:rsidP="00706E59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40" type="#_x0000_t75" style="width:403.5pt;height:176.25pt;visibility:visible">
            <v:imagedata r:id="rId150" o:title="" gain="109227f" blacklevel="-6554f"/>
          </v:shape>
        </w:pict>
      </w:r>
    </w:p>
    <w:p w:rsidR="00A81782" w:rsidRPr="00706E59" w:rsidRDefault="00A81782" w:rsidP="00706E59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i/>
          <w:sz w:val="28"/>
          <w:szCs w:val="28"/>
          <w:lang w:val="en-US"/>
        </w:rPr>
        <w:t>Kaliti: 1-A, 2-B, 3-C, 4-D, 5-E.</w:t>
      </w:r>
    </w:p>
    <w:p w:rsidR="00A81782" w:rsidRPr="00706E59" w:rsidRDefault="00A81782" w:rsidP="00706E59">
      <w:pPr>
        <w:pStyle w:val="ListParagraph"/>
        <w:numPr>
          <w:ilvl w:val="0"/>
          <w:numId w:val="23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Yangi mavzuning bayoni.</w:t>
      </w:r>
    </w:p>
    <w:p w:rsidR="00A81782" w:rsidRPr="00706E59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noProof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41" type="#_x0000_t75" style="width:318pt;height:40.5pt;visibility:visible">
            <v:imagedata r:id="rId151" o:title="" gain="109227f" blacklevel="-6554f"/>
          </v:shape>
        </w:pict>
      </w: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706E59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                                                    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42" type="#_x0000_t75" style="width:326.25pt;height:50.25pt;visibility:visible">
            <v:imagedata r:id="rId152" o:title="" gain="109227f" blacklevel="-6554f"/>
          </v:shape>
        </w:pict>
      </w:r>
      <w:r w:rsidRPr="00706E59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          </w:t>
      </w:r>
    </w:p>
    <w:p w:rsidR="00A81782" w:rsidRPr="00706E59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</w:p>
    <w:p w:rsidR="00A81782" w:rsidRPr="00706E59" w:rsidRDefault="00A81782" w:rsidP="00706E59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IV.Mustahkamlash. </w:t>
      </w:r>
    </w:p>
    <w:p w:rsidR="00A81782" w:rsidRPr="00706E59" w:rsidRDefault="00A81782" w:rsidP="00706E59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43" type="#_x0000_t75" style="width:332.25pt;height:54pt;visibility:visible">
            <v:imagedata r:id="rId153" o:title="" gain="109227f" blacklevel="-6554f"/>
          </v:shape>
        </w:pict>
      </w:r>
    </w:p>
    <w:p w:rsidR="00A81782" w:rsidRPr="00706E59" w:rsidRDefault="00A81782" w:rsidP="00706E59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 xml:space="preserve">Yechilishi: </w:t>
      </w:r>
    </w:p>
    <w:p w:rsidR="00A81782" w:rsidRPr="00706E59" w:rsidRDefault="00A81782" w:rsidP="00706E59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Cs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706E59" w:rsidRDefault="00A81782" w:rsidP="00706E59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Cs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706E59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V. Baholash .</w:t>
      </w:r>
    </w:p>
    <w:p w:rsidR="00A81782" w:rsidRPr="00551A52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06E59">
        <w:rPr>
          <w:rFonts w:ascii="Times New Roman" w:hAnsi="Times New Roman"/>
          <w:b/>
          <w:i/>
          <w:sz w:val="28"/>
          <w:szCs w:val="28"/>
          <w:lang w:val="en-US"/>
        </w:rPr>
        <w:t>VI.Uyga vazifa. 101- 102 –misollar.</w:t>
      </w:r>
    </w:p>
    <w:p w:rsidR="00A81782" w:rsidRPr="00551A52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551A52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551A52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551A52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551A52" w:rsidRDefault="00A81782" w:rsidP="00706E5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0278CE" w:rsidRDefault="00A81782" w:rsidP="00550802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Default="00A81782" w:rsidP="00551A52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F62405" w:rsidRDefault="00A81782" w:rsidP="00551A52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F62405" w:rsidRDefault="00A81782" w:rsidP="00551A52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BD5D7D" w:rsidRDefault="00A81782" w:rsidP="00551A5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551A5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 xml:space="preserve">   Misollar  yechish №103- 106 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 tengsizlikka olib keladigan sodda masalalar  yechishni  puxta  o’rgatish orqali bilim, malaka va ko’nikma hosil qilish;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551A52" w:rsidRDefault="00A81782" w:rsidP="00551A5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551A52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551A52" w:rsidRDefault="00A81782" w:rsidP="00551A52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551A52" w:rsidRDefault="00A81782" w:rsidP="00551A52">
      <w:pPr>
        <w:pStyle w:val="ListParagraph"/>
        <w:spacing w:after="0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551A52" w:rsidRDefault="00A81782" w:rsidP="00551A52">
      <w:pPr>
        <w:pStyle w:val="ListParagraph"/>
        <w:numPr>
          <w:ilvl w:val="0"/>
          <w:numId w:val="24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551A52" w:rsidRDefault="00A81782" w:rsidP="00551A52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551A52" w:rsidRDefault="00A81782" w:rsidP="00551A52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44" type="#_x0000_t75" style="width:339.75pt;height:89.25pt;visibility:visible">
            <v:imagedata r:id="rId154" o:title="" gain="109227f" blacklevel="-6554f"/>
          </v:shape>
        </w:pict>
      </w:r>
    </w:p>
    <w:p w:rsidR="00A81782" w:rsidRPr="00551A52" w:rsidRDefault="00A81782" w:rsidP="00551A52">
      <w:pPr>
        <w:pStyle w:val="ListParagraph"/>
        <w:spacing w:after="0"/>
        <w:ind w:left="-284"/>
        <w:rPr>
          <w:rFonts w:ascii="Times New Roman" w:hAnsi="Times New Roman"/>
          <w:i/>
          <w:sz w:val="28"/>
          <w:szCs w:val="28"/>
        </w:rPr>
      </w:pPr>
      <w:r w:rsidRPr="00551A52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</w:t>
      </w:r>
    </w:p>
    <w:p w:rsidR="00A81782" w:rsidRPr="00551A52" w:rsidRDefault="00A81782" w:rsidP="00551A52">
      <w:pPr>
        <w:pStyle w:val="ListParagraph"/>
        <w:numPr>
          <w:ilvl w:val="0"/>
          <w:numId w:val="24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Yangi mavzuning bayoni.</w:t>
      </w:r>
    </w:p>
    <w:p w:rsidR="00A81782" w:rsidRPr="00551A52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noProof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45" type="#_x0000_t75" style="width:366pt;height:56.25pt;visibility:visible">
            <v:imagedata r:id="rId155" o:title="" gain="109227f" blacklevel="-6554f"/>
          </v:shape>
        </w:pict>
      </w: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551A52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  </w:t>
      </w:r>
    </w:p>
    <w:p w:rsidR="00A81782" w:rsidRPr="00551A52" w:rsidRDefault="00A81782" w:rsidP="00551A52">
      <w:pPr>
        <w:tabs>
          <w:tab w:val="left" w:pos="4380"/>
        </w:tabs>
        <w:spacing w:after="0"/>
        <w:ind w:left="-284"/>
        <w:jc w:val="both"/>
        <w:rPr>
          <w:rFonts w:ascii="Times New Roman" w:hAnsi="Times New Roman"/>
          <w:b/>
          <w:i/>
          <w:noProof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noProof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i/>
          <w:noProof/>
          <w:sz w:val="28"/>
          <w:szCs w:val="28"/>
        </w:rPr>
        <w:t>____________________________________________________</w:t>
      </w:r>
      <w:r w:rsidRPr="00551A52">
        <w:rPr>
          <w:rFonts w:ascii="Times New Roman" w:hAnsi="Times New Roman"/>
          <w:b/>
          <w:i/>
          <w:noProof/>
          <w:sz w:val="28"/>
          <w:szCs w:val="28"/>
          <w:lang w:val="en-US"/>
        </w:rPr>
        <w:t>_</w:t>
      </w:r>
    </w:p>
    <w:p w:rsidR="00A81782" w:rsidRPr="00551A52" w:rsidRDefault="00A81782" w:rsidP="00551A52">
      <w:pPr>
        <w:tabs>
          <w:tab w:val="left" w:pos="4380"/>
        </w:tabs>
        <w:spacing w:after="0"/>
        <w:ind w:left="-284"/>
        <w:jc w:val="both"/>
        <w:rPr>
          <w:rFonts w:ascii="Times New Roman" w:hAnsi="Times New Roman"/>
          <w:b/>
          <w:i/>
          <w:noProof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46" type="#_x0000_t75" style="width:339pt;height:66.75pt;visibility:visible">
            <v:imagedata r:id="rId156" o:title="" gain="109227f" blacklevel="-6554f"/>
          </v:shape>
        </w:pict>
      </w:r>
      <w:r w:rsidRPr="00551A52">
        <w:rPr>
          <w:rFonts w:ascii="Times New Roman" w:hAnsi="Times New Roman"/>
          <w:b/>
          <w:i/>
          <w:noProof/>
          <w:sz w:val="28"/>
          <w:szCs w:val="28"/>
          <w:lang w:val="en-US"/>
        </w:rPr>
        <w:t xml:space="preserve">                                    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i/>
          <w:noProof/>
          <w:sz w:val="28"/>
          <w:szCs w:val="28"/>
          <w:lang w:val="en-US"/>
        </w:rPr>
        <w:t>______</w:t>
      </w:r>
      <w:r>
        <w:rPr>
          <w:rFonts w:ascii="Times New Roman" w:hAnsi="Times New Roman"/>
          <w:b/>
          <w:i/>
          <w:noProof/>
          <w:sz w:val="28"/>
          <w:szCs w:val="28"/>
        </w:rPr>
        <w:t>______________________</w:t>
      </w:r>
      <w:r>
        <w:rPr>
          <w:rFonts w:ascii="Times New Roman" w:hAnsi="Times New Roman"/>
          <w:b/>
          <w:i/>
          <w:noProof/>
          <w:sz w:val="28"/>
          <w:szCs w:val="28"/>
          <w:lang w:val="en-US"/>
        </w:rPr>
        <w:t>__</w:t>
      </w: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</w:p>
    <w:p w:rsidR="00A81782" w:rsidRPr="00551A52" w:rsidRDefault="00A81782" w:rsidP="00551A52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IV.Mustahkamlash. </w:t>
      </w:r>
    </w:p>
    <w:p w:rsidR="00A81782" w:rsidRPr="00551A52" w:rsidRDefault="00A81782" w:rsidP="00551A52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47" type="#_x0000_t75" style="width:399.75pt;height:61.5pt;visibility:visible">
            <v:imagedata r:id="rId157" o:title="" gain="109227f" blacklevel="-6554f"/>
          </v:shape>
        </w:pict>
      </w:r>
    </w:p>
    <w:p w:rsidR="00A81782" w:rsidRPr="00551A52" w:rsidRDefault="00A81782" w:rsidP="00551A52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 xml:space="preserve">Yechilishi: </w:t>
      </w:r>
    </w:p>
    <w:p w:rsidR="00A81782" w:rsidRPr="00BD5D7D" w:rsidRDefault="00A81782" w:rsidP="00551A52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Cs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____________</w:t>
      </w:r>
    </w:p>
    <w:p w:rsidR="00A81782" w:rsidRPr="00551A52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V. Baholash .</w:t>
      </w:r>
    </w:p>
    <w:p w:rsidR="00A81782" w:rsidRPr="00F62405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51A52">
        <w:rPr>
          <w:rFonts w:ascii="Times New Roman" w:hAnsi="Times New Roman"/>
          <w:b/>
          <w:i/>
          <w:sz w:val="28"/>
          <w:szCs w:val="28"/>
          <w:lang w:val="en-US"/>
        </w:rPr>
        <w:t>VI.Uyga vazifa. 108 –misol .</w:t>
      </w:r>
    </w:p>
    <w:p w:rsidR="00A81782" w:rsidRPr="00F62405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C76E4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C76E4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C76E4" w:rsidRDefault="00A81782" w:rsidP="00551A5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3922F0" w:rsidRDefault="00A81782" w:rsidP="00BD5D7D">
      <w:pPr>
        <w:spacing w:after="0"/>
        <w:ind w:left="-426"/>
        <w:rPr>
          <w:rFonts w:ascii="Times New Roman" w:hAnsi="Times New Roman"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BD5D7D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 xml:space="preserve">   Misollar  yechish. 1-9-testlar. 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 xml:space="preserve"> O’quvchilarga kvadrat  tengsizlikka olib keladigan sodda masalalar  yechishni  puxta  o’rgatish orqali bilim, malaka va ko’nikma hosil qilish;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>Oquvchilarni shu mavzu asosida  o’zaro hurmat ruhida tarbiyalash;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BD5D7D" w:rsidRDefault="00A81782" w:rsidP="00BD5D7D">
      <w:pPr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BD5D7D" w:rsidRDefault="00A81782" w:rsidP="00BD5D7D">
      <w:pPr>
        <w:spacing w:after="0"/>
        <w:ind w:left="-426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BD5D7D" w:rsidRDefault="00A81782" w:rsidP="00BD5D7D">
      <w:pPr>
        <w:pStyle w:val="ListParagraph"/>
        <w:numPr>
          <w:ilvl w:val="0"/>
          <w:numId w:val="26"/>
        </w:numPr>
        <w:spacing w:after="0"/>
        <w:ind w:left="-426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BD5D7D" w:rsidRDefault="00A81782" w:rsidP="00BD5D7D">
      <w:pPr>
        <w:pStyle w:val="ListParagraph"/>
        <w:spacing w:after="0"/>
        <w:ind w:left="-426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BD5D7D" w:rsidRDefault="00A81782" w:rsidP="00BD5D7D">
      <w:pPr>
        <w:pStyle w:val="ListParagraph"/>
        <w:numPr>
          <w:ilvl w:val="0"/>
          <w:numId w:val="26"/>
        </w:numPr>
        <w:spacing w:after="0"/>
        <w:ind w:left="-426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BD5D7D" w:rsidRDefault="00A81782" w:rsidP="00BD5D7D">
      <w:pPr>
        <w:pStyle w:val="ListParagraph"/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BD5D7D" w:rsidRDefault="00A81782" w:rsidP="00BD5D7D">
      <w:pPr>
        <w:pStyle w:val="ListParagraph"/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48" type="#_x0000_t75" style="width:300.75pt;height:37.5pt;visibility:visible">
            <v:imagedata r:id="rId158" o:title="" gain="109227f" blacklevel="-6554f"/>
          </v:shape>
        </w:pict>
      </w:r>
    </w:p>
    <w:p w:rsidR="00A81782" w:rsidRPr="00BD5D7D" w:rsidRDefault="00A81782" w:rsidP="00BD5D7D">
      <w:pPr>
        <w:pStyle w:val="ListParagraph"/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BD5D7D" w:rsidRDefault="00A81782" w:rsidP="00BD5D7D">
      <w:pPr>
        <w:pStyle w:val="ListParagraph"/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_______________________________________________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>_</w:t>
      </w:r>
    </w:p>
    <w:p w:rsidR="00A81782" w:rsidRPr="00BD5D7D" w:rsidRDefault="00A81782" w:rsidP="00BD5D7D">
      <w:pPr>
        <w:pStyle w:val="ListParagraph"/>
        <w:numPr>
          <w:ilvl w:val="0"/>
          <w:numId w:val="26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Yangi mavzuning bayoni.</w:t>
      </w:r>
    </w:p>
    <w:p w:rsidR="00A81782" w:rsidRPr="00BD5D7D" w:rsidRDefault="00A81782" w:rsidP="00BD5D7D">
      <w:pPr>
        <w:pStyle w:val="ListParagraph"/>
        <w:spacing w:after="0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49" type="#_x0000_t75" style="width:305.25pt;height:78pt;visibility:visible">
            <v:imagedata r:id="rId159" o:title="" gain="109227f" blacklevel="-6554f"/>
          </v:shape>
        </w:pict>
      </w:r>
    </w:p>
    <w:p w:rsidR="00A81782" w:rsidRDefault="00A81782" w:rsidP="00BD5D7D">
      <w:pPr>
        <w:pStyle w:val="ListParagraph"/>
        <w:spacing w:after="0"/>
        <w:ind w:left="-426"/>
        <w:rPr>
          <w:rFonts w:ascii="Times New Roman" w:hAnsi="Times New Roman"/>
          <w:i/>
          <w:sz w:val="24"/>
          <w:szCs w:val="24"/>
          <w:lang w:val="en-US"/>
        </w:rPr>
      </w:pPr>
      <w:r w:rsidRPr="00BD5D7D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</w:t>
      </w:r>
      <w:r w:rsidRPr="00BD5D7D">
        <w:rPr>
          <w:rFonts w:ascii="Times New Roman" w:hAnsi="Times New Roman"/>
          <w:i/>
          <w:sz w:val="28"/>
          <w:szCs w:val="28"/>
          <w:lang w:val="en-US"/>
        </w:rPr>
        <w:t>__</w:t>
      </w:r>
      <w:r>
        <w:rPr>
          <w:rFonts w:ascii="Times New Roman" w:hAnsi="Times New Roman"/>
          <w:i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D5D7D">
      <w:pPr>
        <w:pStyle w:val="ListParagraph"/>
        <w:spacing w:after="0"/>
        <w:ind w:left="-284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________________________________________________________________________________</w:t>
      </w:r>
    </w:p>
    <w:p w:rsidR="00A81782" w:rsidRDefault="00A81782" w:rsidP="00E4734D">
      <w:pPr>
        <w:pStyle w:val="ListParagraph"/>
        <w:ind w:left="-284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250" type="#_x0000_t75" style="width:378.75pt;height:76.5pt;visibility:visible">
            <v:imagedata r:id="rId160" o:title="" gain="109227f" blacklevel="-6554f"/>
          </v:shape>
        </w:pict>
      </w:r>
    </w:p>
    <w:p w:rsidR="00A81782" w:rsidRDefault="00A81782" w:rsidP="00E4734D">
      <w:pPr>
        <w:pStyle w:val="ListParagraph"/>
        <w:ind w:left="-284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</w:r>
      <w:r>
        <w:rPr>
          <w:rFonts w:ascii="Times New Roman" w:hAnsi="Times New Roman"/>
          <w:i/>
          <w:sz w:val="24"/>
          <w:szCs w:val="24"/>
          <w:lang w:val="en-US"/>
        </w:rPr>
        <w:softHyphen/>
        <w:t>_______________________________________________________________________________</w:t>
      </w:r>
      <w:r>
        <w:rPr>
          <w:rFonts w:ascii="Times New Roman" w:hAnsi="Times New Roman"/>
          <w:i/>
          <w:sz w:val="24"/>
          <w:szCs w:val="24"/>
          <w:lang w:val="en-US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01465D" w:rsidRDefault="00A81782" w:rsidP="0001465D">
      <w:pPr>
        <w:pStyle w:val="ListParagraph"/>
        <w:ind w:left="-284"/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251" type="#_x0000_t75" style="width:375pt;height:82.5pt;visibility:visible">
            <v:imagedata r:id="rId161" o:title="" gain="109227f" blacklevel="-6554f"/>
          </v:shape>
        </w:pict>
      </w:r>
      <w:r w:rsidRPr="00913C04">
        <w:rPr>
          <w:rFonts w:ascii="Times New Roman" w:hAnsi="Times New Roman"/>
          <w:b/>
          <w:i/>
          <w:sz w:val="24"/>
          <w:szCs w:val="24"/>
          <w:lang w:val="en-US"/>
        </w:rPr>
        <w:t xml:space="preserve">    </w:t>
      </w:r>
      <w:r w:rsidRPr="00913C04">
        <w:rPr>
          <w:rFonts w:ascii="Times New Roman" w:hAnsi="Times New Roman"/>
          <w:b/>
          <w:i/>
          <w:noProof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i/>
          <w:noProof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E4734D">
      <w:pPr>
        <w:tabs>
          <w:tab w:val="left" w:pos="4380"/>
        </w:tabs>
        <w:jc w:val="both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252" type="#_x0000_t75" style="width:353.25pt;height:97.5pt;visibility:visible">
            <v:imagedata r:id="rId162" o:title="" gain="109227f" blacklevel="-6554f"/>
          </v:shape>
        </w:pict>
      </w:r>
      <w:r w:rsidRPr="00611B26">
        <w:rPr>
          <w:rFonts w:ascii="Times New Roman" w:hAnsi="Times New Roman"/>
          <w:b/>
          <w:i/>
          <w:noProof/>
          <w:sz w:val="24"/>
          <w:szCs w:val="24"/>
          <w:lang w:val="en-US"/>
        </w:rPr>
        <w:t xml:space="preserve">                                       </w:t>
      </w:r>
      <w:r>
        <w:rPr>
          <w:rFonts w:ascii="Times New Roman" w:hAnsi="Times New Roman"/>
          <w:b/>
          <w:i/>
          <w:noProof/>
          <w:sz w:val="24"/>
          <w:szCs w:val="24"/>
          <w:lang w:val="en-US"/>
        </w:rPr>
        <w:t xml:space="preserve">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11B26">
        <w:rPr>
          <w:rFonts w:ascii="Times New Roman" w:hAnsi="Times New Roman"/>
          <w:b/>
          <w:i/>
          <w:sz w:val="24"/>
          <w:szCs w:val="24"/>
          <w:lang w:val="en-US"/>
        </w:rPr>
        <w:t xml:space="preserve">   </w:t>
      </w:r>
    </w:p>
    <w:p w:rsidR="00A81782" w:rsidRPr="00BD5D7D" w:rsidRDefault="00A81782" w:rsidP="00BD5D7D">
      <w:pPr>
        <w:pStyle w:val="ListParagraph"/>
        <w:tabs>
          <w:tab w:val="left" w:pos="4380"/>
        </w:tabs>
        <w:spacing w:after="120"/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IV.Mustahkamlash</w:t>
      </w:r>
    </w:p>
    <w:p w:rsidR="00A81782" w:rsidRPr="00BD5D7D" w:rsidRDefault="00A81782" w:rsidP="00BD5D7D">
      <w:pPr>
        <w:tabs>
          <w:tab w:val="left" w:pos="4380"/>
        </w:tabs>
        <w:spacing w:after="12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V. Baholash .</w:t>
      </w:r>
    </w:p>
    <w:p w:rsidR="00A81782" w:rsidRPr="00BD5D7D" w:rsidRDefault="00A81782" w:rsidP="00BD5D7D">
      <w:pPr>
        <w:tabs>
          <w:tab w:val="left" w:pos="4380"/>
        </w:tabs>
        <w:spacing w:after="12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BD5D7D">
        <w:rPr>
          <w:rFonts w:ascii="Times New Roman" w:hAnsi="Times New Roman"/>
          <w:b/>
          <w:i/>
          <w:sz w:val="28"/>
          <w:szCs w:val="28"/>
          <w:lang w:val="en-US"/>
        </w:rPr>
        <w:t>VI.Uyga vazifa. 10- 12-testlar.</w:t>
      </w:r>
    </w:p>
    <w:p w:rsidR="00A81782" w:rsidRPr="00F20331" w:rsidRDefault="00A81782" w:rsidP="00062229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Sana: _________________                             </w:t>
      </w: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341EE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9-sinf</w:t>
      </w:r>
    </w:p>
    <w:p w:rsidR="00A81782" w:rsidRPr="00F20331" w:rsidRDefault="00A81782" w:rsidP="00062229">
      <w:pPr>
        <w:rPr>
          <w:rFonts w:ascii="Times New Roman" w:hAnsi="Times New Roman"/>
          <w:i/>
          <w:sz w:val="28"/>
          <w:szCs w:val="28"/>
          <w:lang w:val="en-US"/>
        </w:rPr>
      </w:pP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341EE" w:rsidRDefault="00A81782" w:rsidP="00062229">
      <w:pPr>
        <w:rPr>
          <w:rFonts w:ascii="Times New Roman" w:hAnsi="Times New Roman"/>
          <w:i/>
          <w:sz w:val="28"/>
          <w:szCs w:val="28"/>
          <w:lang w:val="en-US"/>
        </w:rPr>
      </w:pP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53" type="#_x0000_t75" style="width:3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3A82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63A8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2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254" type="#_x0000_t75" style="width:3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3A82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63A8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2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F20331" w:rsidRDefault="00A81782" w:rsidP="00062229">
      <w:pPr>
        <w:rPr>
          <w:rFonts w:ascii="Times New Roman" w:hAnsi="Times New Roman"/>
          <w:i/>
          <w:sz w:val="28"/>
          <w:szCs w:val="28"/>
          <w:lang w:val="en-US"/>
        </w:rPr>
      </w:pP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 xml:space="preserve"> O’</w:t>
      </w:r>
      <w:r>
        <w:rPr>
          <w:rFonts w:ascii="Times New Roman" w:hAnsi="Times New Roman"/>
          <w:i/>
          <w:sz w:val="28"/>
          <w:szCs w:val="28"/>
          <w:lang w:val="en-US"/>
        </w:rPr>
        <w:t>quvchilarning  kvadrat tengsizlik va  uning yechimini topishga doir  bilim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/>
          <w:i/>
          <w:sz w:val="28"/>
          <w:szCs w:val="28"/>
          <w:lang w:val="en-US"/>
        </w:rPr>
        <w:t>arin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tekshiri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sh;</w:t>
      </w:r>
    </w:p>
    <w:p w:rsidR="00A81782" w:rsidRPr="00F20331" w:rsidRDefault="00A81782" w:rsidP="00062229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>
        <w:rPr>
          <w:rFonts w:ascii="Times New Roman" w:hAnsi="Times New Roman"/>
          <w:i/>
          <w:sz w:val="28"/>
          <w:szCs w:val="28"/>
          <w:lang w:val="en-US"/>
        </w:rPr>
        <w:t>Oquvchilarni shu mavzu asosida m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 xml:space="preserve">illiy istiqlol ruhida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062229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</w:t>
      </w: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 xml:space="preserve"> c) rivojlantiruvchi: 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ish, 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>fikrlash qobiliyatini riviojlantirish.</w:t>
      </w:r>
    </w:p>
    <w:p w:rsidR="00A81782" w:rsidRDefault="00A81782" w:rsidP="00062229">
      <w:pPr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F20331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O’quvchilar bilimini tekshirish</w:t>
      </w:r>
    </w:p>
    <w:p w:rsidR="00A81782" w:rsidRDefault="00A81782" w:rsidP="00062229">
      <w:pPr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F20331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EF6778" w:rsidRDefault="00A81782" w:rsidP="00062229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EF677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Default="00A81782" w:rsidP="00062229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Salomlashish. Navbatchi</w:t>
      </w:r>
      <w:r w:rsidRPr="000B2A4D">
        <w:rPr>
          <w:rFonts w:ascii="Times New Roman" w:hAnsi="Times New Roman"/>
          <w:i/>
          <w:sz w:val="28"/>
          <w:szCs w:val="28"/>
          <w:lang w:val="en-US"/>
        </w:rPr>
        <w:t>ning o’quvchilar dav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omati, </w:t>
      </w:r>
      <w:r w:rsidRPr="000B2A4D">
        <w:rPr>
          <w:rFonts w:ascii="Times New Roman" w:hAnsi="Times New Roman"/>
          <w:i/>
          <w:sz w:val="28"/>
          <w:szCs w:val="28"/>
          <w:lang w:val="en-US"/>
        </w:rPr>
        <w:t>darsga tayyorligi to’g’risidagi axborotini tinglash.</w:t>
      </w:r>
    </w:p>
    <w:p w:rsidR="00A81782" w:rsidRPr="003702A9" w:rsidRDefault="00A81782" w:rsidP="00062229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3702A9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Default="00A81782" w:rsidP="00062229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1.Tengsizlikni algebraik  usulda yeching: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(6-2a)(5a-10)&lt;0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2.Tengsizlikni kvadrat funksiyaning grafigi yordamida yeching: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-2+3x-x</w:t>
      </w:r>
      <w:r w:rsidRPr="0006222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&gt;0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3.Kvadrat tengsizlikni intervallar usulida yeching: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3x</w:t>
      </w:r>
      <w:r w:rsidRPr="0006222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-5x+2≤ 0</w:t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4.Tengsizlikni yeching: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55" type="#_x0000_t75" style="width:57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289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7428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+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-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256" type="#_x0000_t75" style="width:57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289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7428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+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-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Default="00A81782" w:rsidP="0006222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5.y=x</w:t>
      </w:r>
      <w:r w:rsidRPr="0006222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+3x-5 funksiyaning qiymatlar to’plamini toping.</w:t>
      </w:r>
    </w:p>
    <w:p w:rsidR="00A81782" w:rsidRDefault="00A81782" w:rsidP="00A25F99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1.Tengsizlikni algebraik  usulda yeching: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(2-a)(2a-5)&lt;0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2.Tengsizlikni kvadrat funksiyaning grafigi yordamida yeching: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4+3x-x</w:t>
      </w:r>
      <w:r w:rsidRPr="0006222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&gt;0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3.Kvadrat tengsizlikni intervallar usulida yeching: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3x</w:t>
      </w:r>
      <w:r w:rsidRPr="0006222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-5x+2≥ 0</w:t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4.Tengsizlikni yeching: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57" type="#_x0000_t75" style="width:57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0DC8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A0DC8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+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-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258" type="#_x0000_t75" style="width:57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0DC8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A0DC8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+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-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в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Default="00A81782" w:rsidP="00A25F9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5.y=-x</w:t>
      </w:r>
      <w:r w:rsidRPr="0006222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+5x-2 funksiyaning qiymatlar to’plamini toping.</w:t>
      </w:r>
    </w:p>
    <w:p w:rsidR="00A81782" w:rsidRPr="003922F0" w:rsidRDefault="00A81782" w:rsidP="0058684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A25F99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Pr="003922F0" w:rsidRDefault="00A81782" w:rsidP="00586849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</w:p>
    <w:p w:rsidR="00A81782" w:rsidRPr="006F4AF7" w:rsidRDefault="00A81782" w:rsidP="003922F0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 xml:space="preserve">   Butun ko’rsatkichli daraja va uning xossalari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 xml:space="preserve"> O’quvchilarga butun ko’rsatkichli daraja va uning xossalari ni  o’rgatish  orqali bilim, malaka va ko’nikma hosil qilish;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va o’zaro hurmat ruhida tarbiyalash;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6F4AF7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3922F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3922F0" w:rsidRDefault="00A81782" w:rsidP="003922F0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3922F0" w:rsidRDefault="00A81782" w:rsidP="003922F0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3922F0" w:rsidRDefault="00A81782" w:rsidP="003922F0">
      <w:pPr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3922F0" w:rsidRDefault="00A81782" w:rsidP="003922F0">
      <w:pPr>
        <w:pStyle w:val="ListParagraph"/>
        <w:spacing w:after="0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3922F0" w:rsidRDefault="00A81782" w:rsidP="003922F0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3922F0" w:rsidRDefault="00A81782" w:rsidP="003922F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i/>
          <w:sz w:val="28"/>
          <w:szCs w:val="28"/>
          <w:lang w:val="en-US"/>
        </w:rPr>
        <w:t>Mustaqil ish: Tengsizliklarni yeching:</w:t>
      </w:r>
    </w:p>
    <w:p w:rsidR="00A81782" w:rsidRPr="003922F0" w:rsidRDefault="00A81782" w:rsidP="003922F0">
      <w:pPr>
        <w:pStyle w:val="ListParagraph"/>
        <w:spacing w:after="0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59" type="#_x0000_t75" style="width:447pt;height:282pt;visibility:visible">
            <v:imagedata r:id="rId166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81782" w:rsidRPr="003922F0" w:rsidRDefault="00A81782" w:rsidP="003922F0">
      <w:pPr>
        <w:pStyle w:val="ListParagraph"/>
        <w:tabs>
          <w:tab w:val="left" w:pos="4380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3922F0" w:rsidRDefault="00A81782" w:rsidP="003922F0">
      <w:pPr>
        <w:pStyle w:val="ListParagraph"/>
        <w:numPr>
          <w:ilvl w:val="0"/>
          <w:numId w:val="11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3922F0" w:rsidRDefault="00A81782" w:rsidP="003922F0">
      <w:pPr>
        <w:tabs>
          <w:tab w:val="left" w:pos="4380"/>
        </w:tabs>
        <w:spacing w:after="0"/>
        <w:ind w:left="-142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0" type="#_x0000_t75" style="width:450pt;height:301.5pt;visibility:visible">
            <v:imagedata r:id="rId167" o:title="" gain="109227f" blacklevel="-6554f"/>
          </v:shape>
        </w:pict>
      </w:r>
    </w:p>
    <w:p w:rsidR="00A81782" w:rsidRPr="003922F0" w:rsidRDefault="00A81782" w:rsidP="003922F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1" type="#_x0000_t75" style="width:447pt;height:224.25pt;visibility:visible">
            <v:imagedata r:id="rId168" o:title="" gain="109227f" blacklevel="-3277f"/>
          </v:shape>
        </w:pict>
      </w:r>
    </w:p>
    <w:p w:rsidR="00A81782" w:rsidRDefault="00A81782" w:rsidP="003922F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IV.Mustahkamlash.109-114 –misollar</w:t>
      </w:r>
    </w:p>
    <w:p w:rsidR="00A81782" w:rsidRPr="003922F0" w:rsidRDefault="00A81782" w:rsidP="003922F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2" type="#_x0000_t75" style="width:420.75pt;height:135.75pt;visibility:visible">
            <v:imagedata r:id="rId169" o:title="" gain="109227f" blacklevel="-6554f"/>
          </v:shape>
        </w:pict>
      </w:r>
    </w:p>
    <w:p w:rsidR="00A81782" w:rsidRPr="003922F0" w:rsidRDefault="00A81782" w:rsidP="003922F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Default="00A81782" w:rsidP="003922F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3922F0">
        <w:rPr>
          <w:rFonts w:ascii="Times New Roman" w:hAnsi="Times New Roman"/>
          <w:b/>
          <w:i/>
          <w:sz w:val="28"/>
          <w:szCs w:val="28"/>
          <w:lang w:val="en-US"/>
        </w:rPr>
        <w:t>VI.Uyga vazifa. 115-116 –misollar</w:t>
      </w:r>
    </w:p>
    <w:p w:rsidR="00A81782" w:rsidRPr="003922F0" w:rsidRDefault="00A81782" w:rsidP="003922F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F62405">
      <w:pPr>
        <w:spacing w:after="1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 xml:space="preserve">  Natural ko’rsatkichli darajaning  arifmetik  ildizi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 xml:space="preserve"> O’quvchilarga natural ko’rsatkichli darajaning arifmetik ildizi  va uning xossalarini  o’rgatish  orqali bilim, malaka va ko’nikma hosil qilish;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>O</w:t>
      </w:r>
      <w:r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>quvchilarni shu mavzu asosida  o’zaro hurmat ruhida tarbiyalash;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>
        <w:rPr>
          <w:rFonts w:ascii="Times New Roman" w:hAnsi="Times New Roman"/>
          <w:i/>
          <w:sz w:val="28"/>
          <w:szCs w:val="28"/>
          <w:lang w:val="en-US"/>
        </w:rPr>
        <w:t>O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>’quvchilar bilimini rivojlantirish, ko’nikma va malakasini o’stirish, dunyoqarashi va fikrlash qobiliyatini riviojlantirish.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F62405" w:rsidRDefault="00A81782" w:rsidP="00F62405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F62405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F62405" w:rsidRDefault="00A81782" w:rsidP="00F70E03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F62405" w:rsidRDefault="00A81782" w:rsidP="00F62405">
      <w:pPr>
        <w:pStyle w:val="ListParagraph"/>
        <w:numPr>
          <w:ilvl w:val="0"/>
          <w:numId w:val="8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F62405" w:rsidRDefault="00A81782" w:rsidP="00F62405">
      <w:pPr>
        <w:pStyle w:val="ListParagraph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F62405" w:rsidRDefault="00A81782" w:rsidP="00F62405">
      <w:pPr>
        <w:pStyle w:val="ListParagraph"/>
        <w:numPr>
          <w:ilvl w:val="0"/>
          <w:numId w:val="8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Default="00A81782" w:rsidP="00F62405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F62405" w:rsidRDefault="00A81782" w:rsidP="00F62405">
      <w:pPr>
        <w:pStyle w:val="ListParagraph"/>
        <w:ind w:left="-284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F62405" w:rsidRDefault="00A81782" w:rsidP="00F70E0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3" type="#_x0000_t75" style="width:296.25pt;height:105pt;visibility:visible">
            <v:imagedata r:id="rId170" o:title="" gain="109227f" blacklevel="-3277f"/>
          </v:shape>
        </w:pict>
      </w:r>
    </w:p>
    <w:p w:rsidR="00A81782" w:rsidRPr="00F62405" w:rsidRDefault="00A81782" w:rsidP="00F70E0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4" type="#_x0000_t75" style="width:347.25pt;height:111pt;visibility:visible">
            <v:imagedata r:id="rId171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F62405" w:rsidRDefault="00A81782" w:rsidP="00F70E03">
      <w:pPr>
        <w:pStyle w:val="ListParagraph"/>
        <w:numPr>
          <w:ilvl w:val="0"/>
          <w:numId w:val="8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F62405" w:rsidRDefault="00A81782" w:rsidP="00F70E03">
      <w:pPr>
        <w:tabs>
          <w:tab w:val="left" w:pos="4380"/>
        </w:tabs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5" type="#_x0000_t75" style="width:441.75pt;height:324pt;visibility:visible">
            <v:imagedata r:id="rId172" o:title="" gain="109227f" blacklevel="-3277f"/>
          </v:shape>
        </w:pict>
      </w:r>
    </w:p>
    <w:p w:rsidR="00A81782" w:rsidRPr="00F62405" w:rsidRDefault="00A81782" w:rsidP="00F70E0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 xml:space="preserve">IV.Mustahkamlash.  </w:t>
      </w:r>
    </w:p>
    <w:p w:rsidR="00A81782" w:rsidRDefault="00A81782" w:rsidP="00F70E0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66" type="#_x0000_t75" style="width:385.5pt;height:180.75pt;visibility:visible">
            <v:imagedata r:id="rId173" o:title="" gain="109227f" blacklevel="-3277f"/>
          </v:shape>
        </w:pict>
      </w:r>
    </w:p>
    <w:p w:rsidR="00A81782" w:rsidRPr="00F62405" w:rsidRDefault="00A81782" w:rsidP="00F70E0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F62405" w:rsidRDefault="00A81782" w:rsidP="00F70E03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F62405" w:rsidRDefault="00A81782" w:rsidP="00F70E03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F62405">
        <w:rPr>
          <w:rFonts w:ascii="Times New Roman" w:hAnsi="Times New Roman"/>
          <w:b/>
          <w:i/>
          <w:sz w:val="28"/>
          <w:szCs w:val="28"/>
          <w:lang w:val="en-US"/>
        </w:rPr>
        <w:t>VI. Uyga vazifa. 138- 139- misollar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   Arifmetik  ildiz</w:t>
      </w:r>
      <w:r>
        <w:rPr>
          <w:rFonts w:ascii="Times New Roman" w:hAnsi="Times New Roman"/>
          <w:sz w:val="28"/>
          <w:szCs w:val="28"/>
          <w:lang w:val="en-US"/>
        </w:rPr>
        <w:t xml:space="preserve">ning 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 xossalari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 O’quvchilarga arifmetik 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E39DE">
        <w:rPr>
          <w:rFonts w:ascii="Times New Roman" w:hAnsi="Times New Roman"/>
          <w:sz w:val="28"/>
          <w:szCs w:val="28"/>
          <w:lang w:val="en-US"/>
        </w:rPr>
        <w:t>kvadrat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 ildiz  va uning xossalarini  o’rgatish  orqali bilim, malaka va ko’nikma hosil qilish;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BE39DE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BE39DE">
        <w:rPr>
          <w:rFonts w:ascii="Times New Roman" w:hAnsi="Times New Roman"/>
          <w:sz w:val="28"/>
          <w:szCs w:val="28"/>
          <w:lang w:val="en-US"/>
        </w:rPr>
        <w:t>Oquvchilarni shu mavzu asosida  o’zaro hurmat ruhida tarbiyalash;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 xml:space="preserve">                    c) rivojlantiruvchi: </w:t>
      </w:r>
      <w:r w:rsidRPr="00BE39DE">
        <w:rPr>
          <w:rFonts w:ascii="Times New Roman" w:hAnsi="Times New Roman"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Dars turi</w:t>
      </w:r>
      <w:r>
        <w:rPr>
          <w:rFonts w:ascii="Times New Roman" w:hAnsi="Times New Roman"/>
          <w:sz w:val="28"/>
          <w:szCs w:val="28"/>
          <w:lang w:val="en-US"/>
        </w:rPr>
        <w:t>: Yangi bilim berish</w:t>
      </w:r>
    </w:p>
    <w:p w:rsidR="00A81782" w:rsidRPr="00BE39DE" w:rsidRDefault="00A81782" w:rsidP="00BE39D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BE39DE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BE39DE" w:rsidRDefault="00A81782" w:rsidP="00BE39D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sz w:val="28"/>
          <w:szCs w:val="28"/>
          <w:lang w:val="en-US"/>
        </w:rPr>
        <w:t>Darsning borishi</w:t>
      </w:r>
    </w:p>
    <w:p w:rsidR="00A81782" w:rsidRPr="00BE39DE" w:rsidRDefault="00A81782" w:rsidP="00BE39DE">
      <w:pPr>
        <w:pStyle w:val="ListParagraph"/>
        <w:numPr>
          <w:ilvl w:val="0"/>
          <w:numId w:val="85"/>
        </w:num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BE39DE" w:rsidRDefault="00A81782" w:rsidP="00BE39DE">
      <w:pPr>
        <w:pStyle w:val="ListParagraph"/>
        <w:spacing w:after="0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BE39DE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BE39DE" w:rsidRDefault="00A81782" w:rsidP="00BE39DE">
      <w:pPr>
        <w:pStyle w:val="ListParagraph"/>
        <w:numPr>
          <w:ilvl w:val="0"/>
          <w:numId w:val="85"/>
        </w:num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BE39DE" w:rsidRDefault="00A81782" w:rsidP="00BE39DE">
      <w:pPr>
        <w:pStyle w:val="ListParagraph"/>
        <w:spacing w:after="0"/>
        <w:ind w:left="-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BE39DE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BE39DE" w:rsidRDefault="00A81782" w:rsidP="00BE39DE">
      <w:pPr>
        <w:pStyle w:val="ListParagraph"/>
        <w:spacing w:after="0"/>
        <w:ind w:left="-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844D9B">
        <w:rPr>
          <w:rFonts w:ascii="Times New Roman" w:hAnsi="Times New Roman"/>
          <w:noProof/>
          <w:sz w:val="28"/>
          <w:szCs w:val="28"/>
        </w:rPr>
        <w:pict>
          <v:shape id="_x0000_i1267" type="#_x0000_t75" style="width:347.25pt;height:134.25pt;visibility:visible">
            <v:imagedata r:id="rId174" o:title="" gain="109227f" blacklevel="-3277f"/>
          </v:shape>
        </w:pict>
      </w:r>
    </w:p>
    <w:p w:rsidR="00A81782" w:rsidRPr="00BE39DE" w:rsidRDefault="00A81782" w:rsidP="00BE39DE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68" type="#_x0000_t75" style="width:400.5pt;height:85.5pt;visibility:visible">
            <v:imagedata r:id="rId175" o:title="" gain="109227f" blacklevel="-6554f"/>
          </v:shape>
        </w:pict>
      </w:r>
      <w:r>
        <w:rPr>
          <w:rFonts w:ascii="Times New Roman" w:hAnsi="Times New Roman"/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BE39DE" w:rsidRDefault="00A81782" w:rsidP="00BE39DE">
      <w:pPr>
        <w:pStyle w:val="ListParagraph"/>
        <w:numPr>
          <w:ilvl w:val="0"/>
          <w:numId w:val="85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Yangi mavzuning bayoni</w:t>
      </w:r>
    </w:p>
    <w:p w:rsidR="00A81782" w:rsidRDefault="00A81782" w:rsidP="00BE39DE">
      <w:pPr>
        <w:tabs>
          <w:tab w:val="left" w:pos="4380"/>
        </w:tabs>
        <w:spacing w:after="0"/>
        <w:ind w:left="36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69" type="#_x0000_t75" style="width:407.25pt;height:87.75pt;visibility:visible">
            <v:imagedata r:id="rId176" o:title="" gain="109227f" blacklevel="-3277f"/>
          </v:shape>
        </w:pict>
      </w:r>
    </w:p>
    <w:p w:rsidR="00A81782" w:rsidRPr="00BE39DE" w:rsidRDefault="00A81782" w:rsidP="00BE39D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70" type="#_x0000_t75" style="width:461.25pt;height:270pt;visibility:visible">
            <v:imagedata r:id="rId177" o:title="" gain="109227f" blacklevel="-3277f"/>
          </v:shape>
        </w:pict>
      </w:r>
    </w:p>
    <w:p w:rsidR="00A81782" w:rsidRPr="00BE39DE" w:rsidRDefault="00A81782" w:rsidP="00BE39DE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IV.Mustahkamlash. 141-145</w:t>
      </w:r>
      <w:r w:rsidRPr="00BE39DE">
        <w:rPr>
          <w:rFonts w:ascii="Times New Roman" w:hAnsi="Times New Roman"/>
          <w:b/>
          <w:sz w:val="28"/>
          <w:szCs w:val="28"/>
          <w:lang w:val="en-US"/>
        </w:rPr>
        <w:t xml:space="preserve"> –misollar</w:t>
      </w:r>
    </w:p>
    <w:p w:rsidR="00A81782" w:rsidRDefault="00A81782" w:rsidP="00BE39DE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271" type="#_x0000_t75" style="width:335.25pt;height:82.5pt;visibility:visible">
            <v:imagedata r:id="rId178" o:title="" gain="109227f" blacklevel="-3277f"/>
          </v:shape>
        </w:pict>
      </w:r>
    </w:p>
    <w:p w:rsidR="00A81782" w:rsidRDefault="00A81782" w:rsidP="00BE39DE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272" type="#_x0000_t75" style="width:415.5pt;height:67.5pt;visibility:visible">
            <v:imagedata r:id="rId179" o:title="" gain="109227f" blacklevel="-3277f"/>
          </v:shape>
        </w:pict>
      </w:r>
    </w:p>
    <w:p w:rsidR="00A81782" w:rsidRPr="00BE39DE" w:rsidRDefault="00A81782" w:rsidP="00BE39DE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273" type="#_x0000_t75" style="width:426pt;height:97.5pt;visibility:visible">
            <v:imagedata r:id="rId180" o:title="" gain="109227f" blacklevel="-3277f"/>
          </v:shape>
        </w:pict>
      </w:r>
      <w:r>
        <w:rPr>
          <w:rFonts w:ascii="Times New Roman" w:hAnsi="Times New Roman"/>
          <w:bCs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BE39DE" w:rsidRDefault="00A81782" w:rsidP="00BE39D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 xml:space="preserve">V.Baholash </w:t>
      </w:r>
    </w:p>
    <w:p w:rsidR="00A81782" w:rsidRPr="00BE39DE" w:rsidRDefault="00A81782" w:rsidP="00BE39D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E39DE">
        <w:rPr>
          <w:rFonts w:ascii="Times New Roman" w:hAnsi="Times New Roman"/>
          <w:b/>
          <w:sz w:val="28"/>
          <w:szCs w:val="28"/>
          <w:lang w:val="en-US"/>
        </w:rPr>
        <w:t>VI.Uyga vazifa. 147- 149 –misollar</w:t>
      </w:r>
    </w:p>
    <w:p w:rsidR="00A81782" w:rsidRPr="002A2C45" w:rsidRDefault="00A81782" w:rsidP="008E4AE8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74" type="#_x0000_t75" style="width:382.5pt;height:83.25pt;visibility:visible">
            <v:imagedata r:id="rId181" o:title="" gain="109227f" blacklevel="-3277f"/>
          </v:shape>
        </w:pict>
      </w:r>
    </w:p>
    <w:p w:rsidR="00A81782" w:rsidRPr="00444CBA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 xml:space="preserve">Sana: 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Sinf:</w:t>
      </w:r>
      <w:r w:rsidRPr="002A2C45">
        <w:rPr>
          <w:rFonts w:ascii="Times New Roman" w:hAnsi="Times New Roman"/>
          <w:sz w:val="28"/>
          <w:szCs w:val="28"/>
          <w:lang w:val="en-US"/>
        </w:rPr>
        <w:t xml:space="preserve">  9-sinf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2A2C45">
        <w:rPr>
          <w:rFonts w:ascii="Times New Roman" w:hAnsi="Times New Roman"/>
          <w:sz w:val="28"/>
          <w:szCs w:val="28"/>
          <w:lang w:val="en-US"/>
        </w:rPr>
        <w:t xml:space="preserve">:  Algebra 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Mavzu:</w:t>
      </w:r>
      <w:r w:rsidRPr="002A2C45">
        <w:rPr>
          <w:rFonts w:ascii="Times New Roman" w:hAnsi="Times New Roman"/>
          <w:sz w:val="28"/>
          <w:szCs w:val="28"/>
          <w:lang w:val="en-US"/>
        </w:rPr>
        <w:t xml:space="preserve">   Misollar yechish №150-156.</w:t>
      </w:r>
    </w:p>
    <w:p w:rsidR="00A81782" w:rsidRPr="0061394A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 xml:space="preserve">Maqsad:    a) ta’limiy: </w:t>
      </w:r>
      <w:r w:rsidRPr="002A2C45">
        <w:rPr>
          <w:rFonts w:ascii="Times New Roman" w:hAnsi="Times New Roman"/>
          <w:sz w:val="28"/>
          <w:szCs w:val="28"/>
          <w:lang w:val="en-US"/>
        </w:rPr>
        <w:t xml:space="preserve"> O’quvchilarga arifmetik kvadrat ildiz  va uning xossalarini 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sz w:val="28"/>
          <w:szCs w:val="28"/>
          <w:lang w:val="en-US"/>
        </w:rPr>
        <w:t xml:space="preserve">                       o’rgatish  orqali bilim, malaka va ko’nikma hosil qilish;</w:t>
      </w:r>
    </w:p>
    <w:p w:rsidR="00A81782" w:rsidRPr="0061394A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2A2C45">
        <w:rPr>
          <w:rFonts w:ascii="Times New Roman" w:hAnsi="Times New Roman"/>
          <w:b/>
          <w:sz w:val="28"/>
          <w:szCs w:val="28"/>
          <w:lang w:val="en-US"/>
        </w:rPr>
        <w:t xml:space="preserve">b) tarbiyaviy: </w:t>
      </w:r>
      <w:r w:rsidRPr="002A2C45">
        <w:rPr>
          <w:rFonts w:ascii="Times New Roman" w:hAnsi="Times New Roman"/>
          <w:sz w:val="28"/>
          <w:szCs w:val="28"/>
          <w:lang w:val="en-US"/>
        </w:rPr>
        <w:t xml:space="preserve">Oquvchilarni shu mavzu asosida  o’zaro hurmat ruhida </w:t>
      </w:r>
    </w:p>
    <w:p w:rsidR="00A81782" w:rsidRPr="00444CBA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1394A"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2A2C45">
        <w:rPr>
          <w:rFonts w:ascii="Times New Roman" w:hAnsi="Times New Roman"/>
          <w:sz w:val="28"/>
          <w:szCs w:val="28"/>
          <w:lang w:val="en-US"/>
        </w:rPr>
        <w:t>tarbiyalash</w:t>
      </w:r>
      <w:r w:rsidRPr="00444CBA">
        <w:rPr>
          <w:rFonts w:ascii="Times New Roman" w:hAnsi="Times New Roman"/>
          <w:sz w:val="28"/>
          <w:szCs w:val="28"/>
          <w:lang w:val="en-US"/>
        </w:rPr>
        <w:t>;</w:t>
      </w:r>
    </w:p>
    <w:p w:rsidR="00A81782" w:rsidRPr="0061394A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sz w:val="28"/>
          <w:szCs w:val="28"/>
          <w:lang w:val="en-US"/>
        </w:rPr>
        <w:t xml:space="preserve">                    </w:t>
      </w:r>
      <w:r w:rsidRPr="002A2C45">
        <w:rPr>
          <w:rFonts w:ascii="Times New Roman" w:hAnsi="Times New Roman"/>
          <w:b/>
          <w:sz w:val="28"/>
          <w:szCs w:val="28"/>
          <w:lang w:val="en-US"/>
        </w:rPr>
        <w:t>c</w:t>
      </w:r>
      <w:r w:rsidRPr="0061394A">
        <w:rPr>
          <w:rFonts w:ascii="Times New Roman" w:hAnsi="Times New Roman"/>
          <w:b/>
          <w:sz w:val="28"/>
          <w:szCs w:val="28"/>
          <w:lang w:val="en-US"/>
        </w:rPr>
        <w:t xml:space="preserve">) </w:t>
      </w:r>
      <w:r w:rsidRPr="002A2C45">
        <w:rPr>
          <w:rFonts w:ascii="Times New Roman" w:hAnsi="Times New Roman"/>
          <w:b/>
          <w:sz w:val="28"/>
          <w:szCs w:val="28"/>
          <w:lang w:val="en-US"/>
        </w:rPr>
        <w:t>rivojlantiruvchi</w:t>
      </w:r>
      <w:r w:rsidRPr="0061394A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 w:rsidRPr="002A2C45">
        <w:rPr>
          <w:rFonts w:ascii="Times New Roman" w:hAnsi="Times New Roman"/>
          <w:sz w:val="28"/>
          <w:szCs w:val="28"/>
          <w:lang w:val="en-US"/>
        </w:rPr>
        <w:t>o</w:t>
      </w:r>
      <w:r w:rsidRPr="0061394A">
        <w:rPr>
          <w:rFonts w:ascii="Times New Roman" w:hAnsi="Times New Roman"/>
          <w:sz w:val="28"/>
          <w:szCs w:val="28"/>
          <w:lang w:val="en-US"/>
        </w:rPr>
        <w:t>’</w:t>
      </w:r>
      <w:r w:rsidRPr="002A2C45">
        <w:rPr>
          <w:rFonts w:ascii="Times New Roman" w:hAnsi="Times New Roman"/>
          <w:sz w:val="28"/>
          <w:szCs w:val="28"/>
          <w:lang w:val="en-US"/>
        </w:rPr>
        <w:t>quvchilar</w:t>
      </w:r>
      <w:r w:rsidRPr="0061394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A2C45">
        <w:rPr>
          <w:rFonts w:ascii="Times New Roman" w:hAnsi="Times New Roman"/>
          <w:sz w:val="28"/>
          <w:szCs w:val="28"/>
          <w:lang w:val="en-US"/>
        </w:rPr>
        <w:t>bilimini</w:t>
      </w:r>
      <w:r w:rsidRPr="0061394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A2C45">
        <w:rPr>
          <w:rFonts w:ascii="Times New Roman" w:hAnsi="Times New Roman"/>
          <w:sz w:val="28"/>
          <w:szCs w:val="28"/>
          <w:lang w:val="en-US"/>
        </w:rPr>
        <w:t>rivojlantirish</w:t>
      </w:r>
      <w:r w:rsidRPr="0061394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2A2C45">
        <w:rPr>
          <w:rFonts w:ascii="Times New Roman" w:hAnsi="Times New Roman"/>
          <w:sz w:val="28"/>
          <w:szCs w:val="28"/>
          <w:lang w:val="en-US"/>
        </w:rPr>
        <w:t>ko</w:t>
      </w:r>
      <w:r w:rsidRPr="0061394A">
        <w:rPr>
          <w:rFonts w:ascii="Times New Roman" w:hAnsi="Times New Roman"/>
          <w:sz w:val="28"/>
          <w:szCs w:val="28"/>
          <w:lang w:val="en-US"/>
        </w:rPr>
        <w:t>’</w:t>
      </w:r>
      <w:r w:rsidRPr="002A2C45">
        <w:rPr>
          <w:rFonts w:ascii="Times New Roman" w:hAnsi="Times New Roman"/>
          <w:sz w:val="28"/>
          <w:szCs w:val="28"/>
          <w:lang w:val="en-US"/>
        </w:rPr>
        <w:t>nikma</w:t>
      </w:r>
      <w:r w:rsidRPr="0061394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A2C45">
        <w:rPr>
          <w:rFonts w:ascii="Times New Roman" w:hAnsi="Times New Roman"/>
          <w:sz w:val="28"/>
          <w:szCs w:val="28"/>
          <w:lang w:val="en-US"/>
        </w:rPr>
        <w:t>va</w:t>
      </w:r>
      <w:r w:rsidRPr="0061394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81782" w:rsidRPr="0061394A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sz w:val="28"/>
          <w:szCs w:val="28"/>
          <w:lang w:val="en-US"/>
        </w:rPr>
        <w:t xml:space="preserve">                        malakasini  o’stirish, dunyoqarashi va fikrlash qobiliyatini 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1394A">
        <w:rPr>
          <w:rFonts w:ascii="Times New Roman" w:hAnsi="Times New Roman"/>
          <w:sz w:val="28"/>
          <w:szCs w:val="28"/>
          <w:lang w:val="en-US"/>
        </w:rPr>
        <w:t xml:space="preserve">                         </w:t>
      </w:r>
      <w:r w:rsidRPr="002A2C45">
        <w:rPr>
          <w:rFonts w:ascii="Times New Roman" w:hAnsi="Times New Roman"/>
          <w:sz w:val="28"/>
          <w:szCs w:val="28"/>
          <w:lang w:val="en-US"/>
        </w:rPr>
        <w:t>riviojlantirish.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Dars turi</w:t>
      </w:r>
      <w:r w:rsidRPr="002A2C45">
        <w:rPr>
          <w:rFonts w:ascii="Times New Roman" w:hAnsi="Times New Roman"/>
          <w:sz w:val="28"/>
          <w:szCs w:val="28"/>
          <w:lang w:val="en-US"/>
        </w:rPr>
        <w:t>: Aralash dars</w:t>
      </w:r>
    </w:p>
    <w:p w:rsidR="00A81782" w:rsidRPr="002A2C45" w:rsidRDefault="00A81782" w:rsidP="002A2C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Dars uslubi</w:t>
      </w:r>
      <w:r w:rsidRPr="002A2C45">
        <w:rPr>
          <w:rFonts w:ascii="Times New Roman" w:hAnsi="Times New Roman"/>
          <w:sz w:val="28"/>
          <w:szCs w:val="28"/>
          <w:lang w:val="en-US"/>
        </w:rPr>
        <w:t xml:space="preserve"> : Savol- javob</w:t>
      </w:r>
    </w:p>
    <w:p w:rsidR="00A81782" w:rsidRPr="002A2C45" w:rsidRDefault="00A81782" w:rsidP="002A2C45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sz w:val="28"/>
          <w:szCs w:val="28"/>
          <w:lang w:val="en-US"/>
        </w:rPr>
        <w:t>Darsning borishi</w:t>
      </w:r>
    </w:p>
    <w:p w:rsidR="00A81782" w:rsidRPr="002A2C45" w:rsidRDefault="00A81782" w:rsidP="002A2C45">
      <w:pPr>
        <w:pStyle w:val="ListParagraph"/>
        <w:numPr>
          <w:ilvl w:val="0"/>
          <w:numId w:val="12"/>
        </w:numPr>
        <w:spacing w:after="0"/>
        <w:ind w:left="0" w:firstLine="0"/>
        <w:rPr>
          <w:rFonts w:ascii="Times New Roman" w:hAnsi="Times New Roman"/>
          <w:b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Tashkiliy qism.</w:t>
      </w:r>
    </w:p>
    <w:p w:rsidR="00A81782" w:rsidRPr="002A2C45" w:rsidRDefault="00A81782" w:rsidP="002A2C45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2A2C45">
        <w:rPr>
          <w:rFonts w:ascii="Times New Roman" w:hAnsi="Times New Roman"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2A2C45" w:rsidRDefault="00A81782" w:rsidP="002A2C45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2A2C45" w:rsidRDefault="00A81782" w:rsidP="002A2C45">
      <w:pPr>
        <w:pStyle w:val="ListParagraph"/>
        <w:numPr>
          <w:ilvl w:val="0"/>
          <w:numId w:val="12"/>
        </w:numPr>
        <w:spacing w:after="0"/>
        <w:ind w:left="0" w:firstLine="0"/>
        <w:rPr>
          <w:rFonts w:ascii="Times New Roman" w:hAnsi="Times New Roman"/>
          <w:b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O’tilgan mavzuni so’rash</w:t>
      </w:r>
    </w:p>
    <w:p w:rsidR="00A81782" w:rsidRPr="002A2C45" w:rsidRDefault="00A81782" w:rsidP="002A2C45">
      <w:pPr>
        <w:pStyle w:val="ListParagraph"/>
        <w:spacing w:after="0"/>
        <w:ind w:left="-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A2C45">
        <w:rPr>
          <w:rFonts w:ascii="Times New Roman" w:hAnsi="Times New Roman"/>
          <w:sz w:val="28"/>
          <w:szCs w:val="28"/>
          <w:lang w:val="en-US"/>
        </w:rPr>
        <w:t>Uyga vazifalarni tekshirish.</w:t>
      </w:r>
    </w:p>
    <w:p w:rsidR="00A81782" w:rsidRPr="002A2C45" w:rsidRDefault="00A81782" w:rsidP="002A2C45">
      <w:pPr>
        <w:pStyle w:val="ListParagraph"/>
        <w:tabs>
          <w:tab w:val="left" w:pos="4380"/>
        </w:tabs>
        <w:spacing w:after="0"/>
        <w:ind w:left="-142"/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75" type="#_x0000_t75" style="width:372.75pt;height:143.25pt;visibility:visible">
            <v:imagedata r:id="rId182" o:title="" gain="109227f" blacklevel="-3277f"/>
          </v:shape>
        </w:pict>
      </w: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76" type="#_x0000_t75" style="width:400.5pt;height:109.5pt;visibility:visible">
            <v:imagedata r:id="rId175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2A2C45" w:rsidRDefault="00A81782" w:rsidP="002A2C45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81782" w:rsidRPr="002A2C45" w:rsidRDefault="00A81782" w:rsidP="002A2C45">
      <w:pPr>
        <w:pStyle w:val="ListParagraph"/>
        <w:numPr>
          <w:ilvl w:val="0"/>
          <w:numId w:val="12"/>
        </w:numPr>
        <w:tabs>
          <w:tab w:val="left" w:pos="4380"/>
        </w:tabs>
        <w:spacing w:after="0"/>
        <w:ind w:left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Yangi mavzuning bayoni. 150- 156</w:t>
      </w:r>
      <w:r>
        <w:rPr>
          <w:rFonts w:ascii="Times New Roman" w:hAnsi="Times New Roman"/>
          <w:b/>
          <w:sz w:val="28"/>
          <w:szCs w:val="28"/>
        </w:rPr>
        <w:t>-</w:t>
      </w:r>
      <w:r w:rsidRPr="002A2C45">
        <w:rPr>
          <w:rFonts w:ascii="Times New Roman" w:hAnsi="Times New Roman"/>
          <w:b/>
          <w:sz w:val="28"/>
          <w:szCs w:val="28"/>
          <w:lang w:val="en-US"/>
        </w:rPr>
        <w:t>misollar</w:t>
      </w:r>
    </w:p>
    <w:p w:rsidR="00A81782" w:rsidRDefault="00A81782" w:rsidP="002A2C4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77" type="#_x0000_t75" style="width:384.75pt;height:78pt;visibility:visible">
            <v:imagedata r:id="rId183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A2C4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78" type="#_x0000_t75" style="width:389.25pt;height:70.5pt;visibility:visible">
            <v:imagedata r:id="rId184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A81782" w:rsidRPr="002A2C45" w:rsidRDefault="00A81782" w:rsidP="002A2C4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79" type="#_x0000_t75" style="width:420pt;height:66pt;visibility:visible">
            <v:imagedata r:id="rId185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A2C45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 xml:space="preserve">IV.Mustahkamlash. </w:t>
      </w:r>
    </w:p>
    <w:p w:rsidR="00A81782" w:rsidRPr="002A2C45" w:rsidRDefault="00A81782" w:rsidP="002A2C45">
      <w:pPr>
        <w:pStyle w:val="ListParagraph"/>
        <w:tabs>
          <w:tab w:val="left" w:pos="438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280" type="#_x0000_t75" style="width:413.25pt;height:82.5pt;visibility:visible">
            <v:imagedata r:id="rId186" o:title="" gain="109227f" blacklevel="-3277f"/>
          </v:shape>
        </w:pic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2A2C45" w:rsidRDefault="00A81782" w:rsidP="002A2C4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 xml:space="preserve">V.Baholash </w:t>
      </w:r>
    </w:p>
    <w:p w:rsidR="00A81782" w:rsidRPr="002A2C45" w:rsidRDefault="00A81782" w:rsidP="002A2C4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2A2C45">
        <w:rPr>
          <w:rFonts w:ascii="Times New Roman" w:hAnsi="Times New Roman"/>
          <w:b/>
          <w:sz w:val="28"/>
          <w:szCs w:val="28"/>
          <w:lang w:val="en-US"/>
        </w:rPr>
        <w:t>VI.Uyga vazifa. 157- 158 –misollar</w:t>
      </w:r>
    </w:p>
    <w:p w:rsidR="00A81782" w:rsidRPr="002A2C45" w:rsidRDefault="00A81782" w:rsidP="0033067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81" type="#_x0000_t75" style="width:358.5pt;height:51.75pt;visibility:visible">
            <v:imagedata r:id="rId187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_____________________________________________________________________________________________________________________________________</w:t>
      </w:r>
    </w:p>
    <w:p w:rsidR="00A81782" w:rsidRDefault="00A81782" w:rsidP="0061394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A81782" w:rsidRDefault="00A81782" w:rsidP="0061394A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 xml:space="preserve">   Ratsional  ko’rsatkichli daraja 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 xml:space="preserve"> O’quvchilarga ratsional  ko’rsatkichli daraja va uning xossalarini  o’rgatish  orqali bilim, malaka va ko’nikma hosil qilish;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</w:t>
      </w:r>
      <w:r>
        <w:rPr>
          <w:rFonts w:ascii="Times New Roman" w:hAnsi="Times New Roman"/>
          <w:i/>
          <w:sz w:val="28"/>
          <w:szCs w:val="28"/>
          <w:lang w:val="en-US"/>
        </w:rPr>
        <w:t>krlash qobiliyatini riv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>ojlantirish.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>: Yangi bilim berish</w:t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1394A" w:rsidRDefault="00A81782" w:rsidP="0061394A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61394A" w:rsidRDefault="00A81782" w:rsidP="0061394A">
      <w:pPr>
        <w:pStyle w:val="ListParagraph"/>
        <w:numPr>
          <w:ilvl w:val="0"/>
          <w:numId w:val="13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61394A" w:rsidRDefault="00A81782" w:rsidP="0061394A">
      <w:pPr>
        <w:pStyle w:val="ListParagraph"/>
        <w:spacing w:after="0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61394A" w:rsidRDefault="00A81782" w:rsidP="0061394A">
      <w:pPr>
        <w:pStyle w:val="ListParagraph"/>
        <w:spacing w:after="0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61394A" w:rsidRDefault="00A81782" w:rsidP="0061394A">
      <w:pPr>
        <w:pStyle w:val="ListParagraph"/>
        <w:numPr>
          <w:ilvl w:val="0"/>
          <w:numId w:val="13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61394A" w:rsidRDefault="00A81782" w:rsidP="0061394A">
      <w:pPr>
        <w:pStyle w:val="ListParagraph"/>
        <w:spacing w:after="0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i/>
          <w:sz w:val="28"/>
          <w:szCs w:val="28"/>
          <w:lang w:val="en-US"/>
        </w:rPr>
        <w:t>Mu</w:t>
      </w:r>
      <w:r>
        <w:rPr>
          <w:rFonts w:ascii="Times New Roman" w:hAnsi="Times New Roman"/>
          <w:i/>
          <w:sz w:val="28"/>
          <w:szCs w:val="28"/>
          <w:lang w:val="en-US"/>
        </w:rPr>
        <w:t>staqil ish: Soddalashtir</w:t>
      </w:r>
      <w:r w:rsidRPr="0061394A">
        <w:rPr>
          <w:rFonts w:ascii="Times New Roman" w:hAnsi="Times New Roman"/>
          <w:i/>
          <w:sz w:val="28"/>
          <w:szCs w:val="28"/>
          <w:lang w:val="en-US"/>
        </w:rPr>
        <w:t>ing:</w:t>
      </w:r>
    </w:p>
    <w:p w:rsidR="00A81782" w:rsidRPr="0061394A" w:rsidRDefault="00A81782" w:rsidP="0061394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9B4AD7">
        <w:rPr>
          <w:noProof/>
        </w:rPr>
        <w:pict>
          <v:shape id="_x0000_i1282" type="#_x0000_t75" style="width:361.5pt;height:129pt;visibility:visible">
            <v:imagedata r:id="rId188" o:title="" gain="109227f" blacklevel="-3277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61394A">
      <w:pPr>
        <w:pStyle w:val="ListParagraph"/>
        <w:numPr>
          <w:ilvl w:val="0"/>
          <w:numId w:val="13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61394A" w:rsidRDefault="00A81782" w:rsidP="0061394A">
      <w:pPr>
        <w:tabs>
          <w:tab w:val="left" w:pos="4380"/>
        </w:tabs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83" type="#_x0000_t75" style="width:424.5pt;height:86.25pt;visibility:visible">
            <v:imagedata r:id="rId189" o:title="" gain="109227f" blacklevel="-3277f"/>
          </v:shape>
        </w:pict>
      </w:r>
    </w:p>
    <w:p w:rsidR="00A81782" w:rsidRPr="0061394A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84" type="#_x0000_t75" style="width:464.25pt;height:218.25pt;visibility:visible">
            <v:imagedata r:id="rId190" o:title="" gain="109227f" blacklevel="-3277f"/>
          </v:shape>
        </w:pict>
      </w:r>
    </w:p>
    <w:p w:rsidR="00A81782" w:rsidRPr="0061394A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85" type="#_x0000_t75" style="width:447.75pt;height:150.75pt;visibility:visible">
            <v:imagedata r:id="rId191" o:title="" gain="109227f" blacklevel="-3277f"/>
          </v:shape>
        </w:pict>
      </w:r>
    </w:p>
    <w:p w:rsidR="00A81782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IV.Mustahkamlash.160-165 –misollar</w:t>
      </w:r>
    </w:p>
    <w:p w:rsidR="00A81782" w:rsidRPr="0061394A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86" type="#_x0000_t75" style="width:399pt;height:99.75pt;visibility:visible">
            <v:imagedata r:id="rId192" o:title="" gain="109227f" blacklevel="-3277f"/>
          </v:shape>
        </w:pict>
      </w:r>
    </w:p>
    <w:p w:rsidR="00A81782" w:rsidRPr="0061394A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287" type="#_x0000_t75" style="width:393pt;height:179.25pt;visibility:visible">
            <v:imagedata r:id="rId193" o:title="" gain="109227f" blacklevel="-3277f"/>
          </v:shape>
        </w:pict>
      </w:r>
    </w:p>
    <w:p w:rsidR="00A81782" w:rsidRPr="0061394A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1394A">
        <w:rPr>
          <w:rFonts w:ascii="Times New Roman" w:hAnsi="Times New Roman"/>
          <w:b/>
          <w:i/>
          <w:sz w:val="28"/>
          <w:szCs w:val="28"/>
          <w:lang w:val="en-US"/>
        </w:rPr>
        <w:t>VI.Uyga vazifa. 166-167 –misollar</w:t>
      </w:r>
    </w:p>
    <w:p w:rsidR="00A81782" w:rsidRDefault="00A81782" w:rsidP="0061394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E1980" w:rsidRDefault="00A81782" w:rsidP="00444E10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E1980" w:rsidRDefault="00A81782" w:rsidP="00444CB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   Misollar yechish. №170- 173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 O’quvchilarga ratsional  ko’rsatkichli daraja va uning xossalarini  puxta  o’rgatish  orqali bilim, malaka va ko’nikma hosil qilish;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444CBA" w:rsidRDefault="00A81782" w:rsidP="00444CBA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444CBA" w:rsidRDefault="00A81782" w:rsidP="00444CBA">
      <w:pPr>
        <w:pStyle w:val="ListParagraph"/>
        <w:numPr>
          <w:ilvl w:val="0"/>
          <w:numId w:val="14"/>
        </w:numPr>
        <w:spacing w:after="0"/>
        <w:ind w:left="0" w:firstLine="142"/>
        <w:rPr>
          <w:rFonts w:ascii="Times New Roman" w:hAnsi="Times New Roman"/>
          <w:b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444CBA" w:rsidRDefault="00A81782" w:rsidP="00444CBA">
      <w:pPr>
        <w:pStyle w:val="ListParagraph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444CBA" w:rsidRDefault="00A81782" w:rsidP="00444CBA">
      <w:pPr>
        <w:pStyle w:val="ListParagraph"/>
        <w:spacing w:after="0"/>
        <w:ind w:left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444CBA" w:rsidRDefault="00A81782" w:rsidP="00444CBA">
      <w:pPr>
        <w:pStyle w:val="ListParagraph"/>
        <w:numPr>
          <w:ilvl w:val="0"/>
          <w:numId w:val="14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444CBA" w:rsidRDefault="00A81782" w:rsidP="00444CBA">
      <w:pPr>
        <w:pStyle w:val="ListParagraph"/>
        <w:spacing w:after="0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i/>
          <w:sz w:val="28"/>
          <w:szCs w:val="28"/>
          <w:lang w:val="en-US"/>
        </w:rPr>
        <w:t>Uyga vazifalarni tekshirish.</w:t>
      </w:r>
    </w:p>
    <w:p w:rsidR="00A81782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i/>
          <w:sz w:val="28"/>
          <w:szCs w:val="28"/>
          <w:lang w:val="en-US"/>
        </w:rPr>
        <w:t>Mustaqil ish: Tengsizliklarni yeching: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288" type="#_x0000_t75" style="width:345pt;height:102pt;visibility:visible">
            <v:imagedata r:id="rId194" o:title="" gain="109227f" blacklevel="-6554f"/>
          </v:shape>
        </w:pict>
      </w:r>
    </w:p>
    <w:p w:rsidR="00A81782" w:rsidRPr="00444CBA" w:rsidRDefault="00A81782" w:rsidP="00444CB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444CBA" w:rsidRDefault="00A81782" w:rsidP="00444CBA">
      <w:pPr>
        <w:spacing w:after="0"/>
        <w:rPr>
          <w:rFonts w:ascii="Times New Roman" w:hAnsi="Times New Roman"/>
          <w:iCs/>
          <w:sz w:val="28"/>
          <w:szCs w:val="28"/>
          <w:lang w:val="en-US"/>
        </w:rPr>
      </w:pPr>
      <w:r w:rsidRPr="00444CBA">
        <w:rPr>
          <w:rFonts w:ascii="Times New Roman" w:hAnsi="Times New Roman"/>
          <w:i/>
          <w:sz w:val="28"/>
          <w:szCs w:val="28"/>
          <w:lang w:val="en-US"/>
        </w:rPr>
        <w:t>1)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89" type="#_x0000_t75" style="width:26.2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5E75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B5E75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290" type="#_x0000_t75" style="width:26.2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5E75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B5E75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i/>
          <w:sz w:val="28"/>
          <w:szCs w:val="28"/>
          <w:lang w:val="en-US"/>
        </w:rPr>
        <w:t>*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91" type="#_x0000_t75" style="width:26.2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2E3D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22E3D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292" type="#_x0000_t75" style="width:26.2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2E3D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22E3D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93" type="#_x0000_t75" style="width:7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33A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B233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294" type="#_x0000_t75" style="width:7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33A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B233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i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295" type="#_x0000_t75" style="width:36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59F1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559F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296" type="#_x0000_t75" style="width:36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59F1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559F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iCs/>
          <w:sz w:val="28"/>
          <w:szCs w:val="28"/>
          <w:lang w:val="en-US"/>
        </w:rPr>
        <w:t>9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;                       </w:t>
      </w:r>
    </w:p>
    <w:p w:rsidR="00A81782" w:rsidRPr="00444CBA" w:rsidRDefault="00A81782" w:rsidP="00444CB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44CBA">
        <w:rPr>
          <w:rFonts w:ascii="Times New Roman" w:hAnsi="Times New Roman"/>
          <w:iCs/>
          <w:sz w:val="28"/>
          <w:szCs w:val="28"/>
          <w:lang w:val="en-US"/>
        </w:rPr>
        <w:t xml:space="preserve">2)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297" type="#_x0000_t75" style="width:28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5B0F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85B0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7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298" type="#_x0000_t75" style="width:28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5B0F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85B0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7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299" type="#_x0000_t75" style="width:33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52D9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D52D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00" type="#_x0000_t75" style="width:33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52D9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D52D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01" type="#_x0000_t75" style="width:7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0A77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00A77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+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02" type="#_x0000_t75" style="width:7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0A77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00A77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+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sz w:val="28"/>
          <w:szCs w:val="28"/>
          <w:lang w:val="en-US"/>
        </w:rPr>
        <w:t xml:space="preserve"> = 7</w:t>
      </w:r>
      <w:r w:rsidRPr="00444CBA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444CBA">
        <w:rPr>
          <w:rFonts w:ascii="Times New Roman" w:hAnsi="Times New Roman"/>
          <w:sz w:val="28"/>
          <w:szCs w:val="28"/>
          <w:lang w:val="en-US"/>
        </w:rPr>
        <w:t>=49</w:t>
      </w:r>
    </w:p>
    <w:p w:rsidR="00A81782" w:rsidRPr="00444CBA" w:rsidRDefault="00A81782" w:rsidP="00444CBA">
      <w:pPr>
        <w:spacing w:after="0"/>
        <w:rPr>
          <w:rFonts w:ascii="Times New Roman" w:hAnsi="Times New Roman"/>
          <w:iCs/>
          <w:sz w:val="28"/>
          <w:szCs w:val="28"/>
          <w:vertAlign w:val="superscript"/>
          <w:lang w:val="en-US"/>
        </w:rPr>
      </w:pPr>
      <w:r w:rsidRPr="00444CBA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03" type="#_x0000_t75" style="width:59.2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E0555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E0555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144:9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04" type="#_x0000_t75" style="width:59.2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E0555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E0555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144:9)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05" type="#_x0000_t75" style="width:21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B02FD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B02FD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06" type="#_x0000_t75" style="width:21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B02FD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B02FD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e&gt;&lt;m:sup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44CBA">
        <w:rPr>
          <w:rFonts w:ascii="Times New Roman" w:hAnsi="Times New Roman"/>
          <w:sz w:val="28"/>
          <w:szCs w:val="28"/>
          <w:lang w:val="en-US"/>
        </w:rPr>
        <w:t xml:space="preserve"> = 2</w:t>
      </w:r>
      <w:r w:rsidRPr="00444CBA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444CBA">
        <w:rPr>
          <w:rFonts w:ascii="Times New Roman" w:hAnsi="Times New Roman"/>
          <w:sz w:val="28"/>
          <w:szCs w:val="28"/>
          <w:lang w:val="en-US"/>
        </w:rPr>
        <w:t>= 8</w:t>
      </w:r>
    </w:p>
    <w:p w:rsidR="00A81782" w:rsidRDefault="00A81782" w:rsidP="00444CBA">
      <w:pPr>
        <w:pStyle w:val="ListParagraph"/>
        <w:numPr>
          <w:ilvl w:val="0"/>
          <w:numId w:val="14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444CB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07" type="#_x0000_t75" style="width:429pt;height:164.25pt;visibility:visible">
            <v:imagedata r:id="rId204" o:title="" gain="109227f" blacklevel="-6554f"/>
          </v:shape>
        </w:pict>
      </w:r>
    </w:p>
    <w:p w:rsidR="00A81782" w:rsidRPr="00444CBA" w:rsidRDefault="00A81782" w:rsidP="00444CB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44CBA" w:rsidRDefault="00A81782" w:rsidP="00444CB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08" type="#_x0000_t75" style="width:413.25pt;height:99.75pt;visibility:visible">
            <v:imagedata r:id="rId205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444CB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444CBA" w:rsidRDefault="00A81782" w:rsidP="00444CB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09" type="#_x0000_t75" style="width:425.25pt;height:87pt;visibility:visible">
            <v:imagedata r:id="rId206" o:title="" gain="109227f" blacklevel="-3277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444CBA" w:rsidRDefault="00A81782" w:rsidP="00444CB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44CBA">
        <w:rPr>
          <w:rFonts w:ascii="Times New Roman" w:hAnsi="Times New Roman"/>
          <w:b/>
          <w:i/>
          <w:sz w:val="28"/>
          <w:szCs w:val="28"/>
          <w:lang w:val="en-US"/>
        </w:rPr>
        <w:t xml:space="preserve">VI.Uyga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vazifa. 174–misol</w:t>
      </w:r>
    </w:p>
    <w:p w:rsidR="00A81782" w:rsidRDefault="00A81782" w:rsidP="00444E10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310" type="#_x0000_t75" style="width:393.75pt;height:93pt;visibility:visible">
            <v:imagedata r:id="rId207" o:title="" gain="109227f" blacklevel="-3277f"/>
          </v:shape>
        </w:pict>
      </w:r>
    </w:p>
    <w:p w:rsidR="00A81782" w:rsidRDefault="00A81782" w:rsidP="00444E10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A81782" w:rsidRPr="004078E9" w:rsidRDefault="00A81782" w:rsidP="004078E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   Irratsional daraja haqida tushuncha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 O’quvchilarga irratsional  ko’rsatkichli daraja va uning xossalarini  puxta  o’rgatish  orqali bilim, malaka va ko’nikma hosil qilish;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4078E9" w:rsidRDefault="00A81782" w:rsidP="004078E9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4078E9" w:rsidRDefault="00A81782" w:rsidP="004078E9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4078E9" w:rsidRDefault="00A81782" w:rsidP="004078E9">
      <w:pPr>
        <w:pStyle w:val="ListParagraph"/>
        <w:spacing w:after="0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134589" w:rsidRDefault="00A81782" w:rsidP="00DD7B26">
      <w:pPr>
        <w:pStyle w:val="ListParagraph"/>
        <w:ind w:left="108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4078E9" w:rsidRDefault="00A81782" w:rsidP="004078E9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4078E9" w:rsidRDefault="00A81782" w:rsidP="004078E9">
      <w:pPr>
        <w:pStyle w:val="ListParagraph"/>
        <w:spacing w:after="0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Mustaqil ish: </w: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311" type="#_x0000_t75" style="width:352.5pt;height:140.25pt;visibility:visible">
            <v:imagedata r:id="rId208" o:title="" gain="109227f"/>
          </v:shape>
        </w:pict>
      </w:r>
    </w:p>
    <w:p w:rsidR="00A81782" w:rsidRPr="004078E9" w:rsidRDefault="00A81782" w:rsidP="004078E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4078E9" w:rsidRDefault="00A81782" w:rsidP="004078E9">
      <w:pPr>
        <w:pStyle w:val="ListParagraph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12" type="#_x0000_t75" style="width:18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0F1E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C0F1E&quot;&gt;&lt;m:oMathPara&gt;&lt;m:oMath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13" type="#_x0000_t75" style="width:18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0F1E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C0F1E&quot;&gt;&lt;m:oMathPara&gt;&lt;m:oMath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078E9">
        <w:rPr>
          <w:rFonts w:ascii="Times New Roman" w:hAnsi="Times New Roman"/>
          <w:sz w:val="28"/>
          <w:szCs w:val="28"/>
          <w:lang w:val="en-US"/>
        </w:rPr>
        <w:t>*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14" type="#_x0000_t75" style="width:144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E2C5D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E2C5D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 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15" type="#_x0000_t75" style="width:144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E2C5D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E2C5D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 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078E9">
        <w:rPr>
          <w:rFonts w:ascii="Times New Roman" w:hAnsi="Times New Roman"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16" type="#_x0000_t75" style="width:101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E3CDA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E3CDA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9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17" type="#_x0000_t75" style="width:101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E3CDA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E3CDA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9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4078E9">
        <w:rPr>
          <w:rFonts w:ascii="Times New Roman" w:hAnsi="Times New Roman"/>
          <w:sz w:val="28"/>
          <w:szCs w:val="28"/>
          <w:lang w:val="en-US"/>
        </w:rPr>
        <w:t xml:space="preserve"> = 0,3</w:t>
      </w:r>
    </w:p>
    <w:p w:rsidR="00A81782" w:rsidRPr="004078E9" w:rsidRDefault="00A81782" w:rsidP="004078E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078E9">
        <w:rPr>
          <w:rFonts w:ascii="Times New Roman" w:hAnsi="Times New Roman"/>
          <w:sz w:val="28"/>
          <w:szCs w:val="28"/>
          <w:lang w:val="en-US"/>
        </w:rPr>
        <w:t>2)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18" type="#_x0000_t75" style="width:2in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E2F66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E2F66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b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19" type="#_x0000_t75" style="width:2in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E2F66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E2F66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b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7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4078E9" w:rsidRDefault="00A81782" w:rsidP="004078E9">
      <w:pPr>
        <w:spacing w:after="0"/>
        <w:rPr>
          <w:rFonts w:ascii="Times New Roman" w:hAnsi="Times New Roman"/>
          <w:iCs/>
          <w:sz w:val="28"/>
          <w:szCs w:val="28"/>
          <w:vertAlign w:val="superscript"/>
          <w:lang w:val="en-US"/>
        </w:rPr>
      </w:pPr>
      <w:r w:rsidRPr="004078E9">
        <w:rPr>
          <w:rFonts w:ascii="Times New Roman" w:hAnsi="Times New Roman"/>
          <w:sz w:val="28"/>
          <w:szCs w:val="28"/>
          <w:lang w:val="en-US"/>
        </w:rPr>
        <w:t>3)</w:t>
      </w:r>
      <w:r w:rsidRPr="00844D9B">
        <w:rPr>
          <w:rFonts w:ascii="Times New Roman" w:hAnsi="Times New Roman"/>
          <w:iCs/>
          <w:sz w:val="28"/>
          <w:szCs w:val="28"/>
          <w:vertAlign w:val="superscript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vertAlign w:val="superscript"/>
          <w:lang w:val="en-US"/>
        </w:rPr>
        <w:instrText xml:space="preserve"> QUOTE </w:instrText>
      </w:r>
      <w:r w:rsidRPr="00844D9B">
        <w:pict>
          <v:shape id="_x0000_i1320" type="#_x0000_t75" style="width:15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4C98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14C98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b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b=1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vertAlign w:val="superscript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vertAlign w:val="superscript"/>
          <w:lang w:val="en-US"/>
        </w:rPr>
        <w:fldChar w:fldCharType="separate"/>
      </w:r>
      <w:r w:rsidRPr="00844D9B">
        <w:pict>
          <v:shape id="_x0000_i1321" type="#_x0000_t75" style="width:15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4C98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14C98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:b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b=1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vertAlign w:val="superscript"/>
          <w:lang w:val="en-US"/>
        </w:rPr>
        <w:fldChar w:fldCharType="end"/>
      </w:r>
    </w:p>
    <w:p w:rsidR="00A81782" w:rsidRDefault="00A81782" w:rsidP="004078E9">
      <w:pPr>
        <w:pStyle w:val="ListParagraph"/>
        <w:numPr>
          <w:ilvl w:val="0"/>
          <w:numId w:val="15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4078E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22" type="#_x0000_t75" style="width:419.25pt;height:85.5pt;visibility:visible">
            <v:imagedata r:id="rId214" o:title="" gain="109227f" blacklevel="-3277f"/>
          </v:shape>
        </w:pict>
      </w:r>
    </w:p>
    <w:p w:rsidR="00A81782" w:rsidRDefault="00A81782" w:rsidP="004078E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23" type="#_x0000_t75" style="width:433.5pt;height:47.25pt;visibility:visible">
            <v:imagedata r:id="rId215" o:title="" gain="109227f" blacklevel="-3277f"/>
          </v:shape>
        </w:pict>
      </w:r>
    </w:p>
    <w:p w:rsidR="00A81782" w:rsidRPr="004078E9" w:rsidRDefault="00A81782" w:rsidP="004078E9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324" type="#_x0000_t75" style="width:459.75pt;height:178.5pt;visibility:visible">
            <v:imagedata r:id="rId216" o:title="" gain="109227f" blacklevel="-3277f"/>
          </v:shape>
        </w:pict>
      </w:r>
    </w:p>
    <w:p w:rsidR="00A81782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325" type="#_x0000_t75" style="width:398.25pt;height:36pt;visibility:visible">
            <v:imagedata r:id="rId217" o:title="" gain="109227f" blacklevel="-3277f"/>
          </v:shape>
        </w:pict>
      </w:r>
    </w:p>
    <w:p w:rsidR="00A81782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326" type="#_x0000_t75" style="width:441.75pt;height:187.5pt;visibility:visible">
            <v:imagedata r:id="rId218" o:title="" gain="109227f" blacklevel="-6554f"/>
          </v:shape>
        </w:pict>
      </w:r>
    </w:p>
    <w:p w:rsidR="00A81782" w:rsidRPr="004078E9" w:rsidRDefault="00A81782" w:rsidP="004078E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4078E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27" type="#_x0000_t75" style="width:317.25pt;height:71.25pt;visibility:visible">
            <v:imagedata r:id="rId219" o:title="" gain="109227f" blacklevel="-3277f"/>
          </v:shape>
        </w:pict>
      </w:r>
    </w:p>
    <w:p w:rsidR="00A81782" w:rsidRPr="00DB52A2" w:rsidRDefault="00A81782" w:rsidP="00DB52A2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078E9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4078E9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078E9">
        <w:rPr>
          <w:rFonts w:ascii="Times New Roman" w:hAnsi="Times New Roman"/>
          <w:b/>
          <w:i/>
          <w:sz w:val="28"/>
          <w:szCs w:val="28"/>
          <w:lang w:val="en-US"/>
        </w:rPr>
        <w:t>VI.Uyga vazifa. 190 –misol</w:t>
      </w:r>
    </w:p>
    <w:p w:rsidR="00A81782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E1498A" w:rsidRDefault="00A81782" w:rsidP="00DD7B2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C76E4" w:rsidRDefault="00A81782" w:rsidP="0066150C">
      <w:pPr>
        <w:rPr>
          <w:rFonts w:ascii="Times New Roman" w:hAnsi="Times New Roman"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Sana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Sinf: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9-sinf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Fan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:  Algebra 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Mavzu: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Sonli tengsizliklarni darajaga ko’tarish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Maqsad:    a) ta’limiy: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O’quvchilarga sonli tengsizliklarni darajaga ko’tarishni  puxta  o’rgatish  orqali bilim, malaka va ko’nikma hosil qilish;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                  </w:t>
      </w: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b) tarbiyaviy: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O’quvchilarni shu mavzu asosida milliy istiqlol ruhida va o’zaro hurmat ruhida tarbiyalash;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            c) rivojlantiruvchi: 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O’quvchilar bilimini rivojlantirish, ko’nikma va malakasini o’stirish, dunyoqarashi va fikrlash qobiliyatini riviojlantirish.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turi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>: Yangi bilim berish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Dars uslubi</w:t>
      </w: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 : Savol- javob</w:t>
      </w:r>
    </w:p>
    <w:p w:rsidR="00A81782" w:rsidRPr="00134589" w:rsidRDefault="00A81782" w:rsidP="0066150C">
      <w:pPr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Darsning borishi</w:t>
      </w:r>
    </w:p>
    <w:p w:rsidR="00A81782" w:rsidRPr="00134589" w:rsidRDefault="00A81782" w:rsidP="00BD3C63">
      <w:pPr>
        <w:pStyle w:val="ListParagraph"/>
        <w:numPr>
          <w:ilvl w:val="0"/>
          <w:numId w:val="17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Tashkiliy qism.</w:t>
      </w:r>
    </w:p>
    <w:p w:rsidR="00A81782" w:rsidRPr="00134589" w:rsidRDefault="00A81782" w:rsidP="0066150C">
      <w:pPr>
        <w:pStyle w:val="ListParagraph"/>
        <w:ind w:left="108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134589" w:rsidRDefault="00A81782" w:rsidP="0066150C">
      <w:pPr>
        <w:pStyle w:val="ListParagraph"/>
        <w:ind w:left="108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134589" w:rsidRDefault="00A81782" w:rsidP="00BD3C63">
      <w:pPr>
        <w:pStyle w:val="ListParagraph"/>
        <w:numPr>
          <w:ilvl w:val="0"/>
          <w:numId w:val="17"/>
        </w:numPr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O’tilgan mavzuni so’rash</w:t>
      </w:r>
    </w:p>
    <w:p w:rsidR="00A81782" w:rsidRPr="00134589" w:rsidRDefault="00A81782" w:rsidP="0066150C">
      <w:pPr>
        <w:pStyle w:val="ListParagraph"/>
        <w:ind w:left="1080"/>
        <w:rPr>
          <w:rFonts w:ascii="Times New Roman" w:hAnsi="Times New Roman"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i/>
          <w:sz w:val="24"/>
          <w:szCs w:val="24"/>
          <w:lang w:val="en-US"/>
        </w:rPr>
        <w:t xml:space="preserve">Uyga vazifalarni tekshirish.       Mustaqil ish: </w:t>
      </w:r>
    </w:p>
    <w:p w:rsidR="00A81782" w:rsidRPr="00134589" w:rsidRDefault="00A81782" w:rsidP="0066150C">
      <w:pPr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noProof/>
          <w:sz w:val="24"/>
          <w:szCs w:val="24"/>
        </w:rPr>
        <w:pict>
          <v:shape id="_x0000_i1328" type="#_x0000_t75" style="width:375.75pt;height:179.25pt;visibility:visible">
            <v:imagedata r:id="rId220" o:title=""/>
          </v:shape>
        </w:pict>
      </w:r>
    </w:p>
    <w:p w:rsidR="00A81782" w:rsidRPr="00134589" w:rsidRDefault="00A81782" w:rsidP="00BD3C63">
      <w:pPr>
        <w:pStyle w:val="ListParagraph"/>
        <w:numPr>
          <w:ilvl w:val="0"/>
          <w:numId w:val="17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Yangi mavzuning bayoni</w:t>
      </w:r>
    </w:p>
    <w:p w:rsidR="00A81782" w:rsidRPr="00134589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329" type="#_x0000_t75" style="width:422.25pt;height:232.5pt;visibility:visible">
            <v:imagedata r:id="rId221" o:title="" gain="109227f" blacklevel="-6554f"/>
          </v:shape>
        </w:pict>
      </w:r>
    </w:p>
    <w:p w:rsidR="00A81782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30" type="#_x0000_t75" style="width:415.5pt;height:53.25pt;visibility:visible">
            <v:imagedata r:id="rId222" o:title="" gain="109227f" blacklevel="-6554f"/>
          </v:shape>
        </w:pict>
      </w:r>
    </w:p>
    <w:p w:rsidR="00A81782" w:rsidRPr="00134589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IV.Mustahkamlash.</w:t>
      </w:r>
    </w:p>
    <w:p w:rsidR="00A81782" w:rsidRPr="00DD7B26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31" type="#_x0000_t75" style="width:428.25pt;height:161.25pt;visibility:visible">
            <v:imagedata r:id="rId223" o:title="" gain="109227f" blacklevel="-6554f"/>
          </v:shape>
        </w:pict>
      </w:r>
    </w:p>
    <w:p w:rsidR="00A81782" w:rsidRPr="00134589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 xml:space="preserve">V.Baholash </w:t>
      </w:r>
    </w:p>
    <w:p w:rsidR="00A81782" w:rsidRPr="000278CE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134589">
        <w:rPr>
          <w:rFonts w:ascii="Times New Roman" w:hAnsi="Times New Roman"/>
          <w:b/>
          <w:i/>
          <w:sz w:val="24"/>
          <w:szCs w:val="24"/>
          <w:lang w:val="en-US"/>
        </w:rPr>
        <w:t>VI.Uyga vazifa. 181-182 –misollar</w:t>
      </w: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6150C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CE1980" w:rsidRDefault="00A81782" w:rsidP="006A3D2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   Misollar yechish №183- 187.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 O’quvchilarga sonli tengsizliklarni darajaga ko’tarishni  puxta  o’rgatish  orqali bilim, malaka va ko’nikma hosil qilish;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>: Aralash dars</w:t>
      </w:r>
    </w:p>
    <w:p w:rsidR="00A8178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2E524F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2E524F">
        <w:rPr>
          <w:rFonts w:ascii="Times New Roman" w:hAnsi="Times New Roman"/>
          <w:b/>
          <w:i/>
          <w:sz w:val="28"/>
          <w:szCs w:val="28"/>
          <w:lang w:val="en-US"/>
        </w:rPr>
        <w:t xml:space="preserve">Dars jihozi: </w:t>
      </w:r>
      <w:r w:rsidRPr="002E524F">
        <w:rPr>
          <w:rFonts w:ascii="Times New Roman" w:hAnsi="Times New Roman"/>
          <w:i/>
          <w:sz w:val="28"/>
          <w:szCs w:val="28"/>
          <w:lang w:val="en-US"/>
        </w:rPr>
        <w:t xml:space="preserve">darslik, </w:t>
      </w:r>
      <w:r>
        <w:rPr>
          <w:rFonts w:ascii="Times New Roman" w:hAnsi="Times New Roman"/>
          <w:i/>
          <w:sz w:val="28"/>
          <w:szCs w:val="28"/>
          <w:lang w:val="en-US"/>
        </w:rPr>
        <w:t>tarqatmalar, rangli kartochkalar.</w:t>
      </w:r>
    </w:p>
    <w:p w:rsidR="00A81782" w:rsidRPr="006A3D22" w:rsidRDefault="00A81782" w:rsidP="006A3D22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6A3D22" w:rsidRDefault="00A81782" w:rsidP="006A3D22">
      <w:pPr>
        <w:pStyle w:val="ListParagraph"/>
        <w:numPr>
          <w:ilvl w:val="0"/>
          <w:numId w:val="25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6A3D22" w:rsidRDefault="00A81782" w:rsidP="006A3D22">
      <w:pPr>
        <w:pStyle w:val="ListParagraph"/>
        <w:spacing w:after="0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6A3D22" w:rsidRDefault="00A81782" w:rsidP="006A3D22">
      <w:pPr>
        <w:pStyle w:val="ListParagraph"/>
        <w:spacing w:after="0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6A3D22" w:rsidRDefault="00A81782" w:rsidP="006A3D22">
      <w:pPr>
        <w:pStyle w:val="ListParagraph"/>
        <w:numPr>
          <w:ilvl w:val="0"/>
          <w:numId w:val="25"/>
        </w:num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6A3D22" w:rsidRDefault="00A81782" w:rsidP="006A3D22">
      <w:pPr>
        <w:pStyle w:val="ListParagraph"/>
        <w:spacing w:after="0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Pr="006A3D22" w:rsidRDefault="00A81782" w:rsidP="006A3D22">
      <w:pPr>
        <w:pStyle w:val="ListParagraph"/>
        <w:spacing w:after="0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i/>
          <w:sz w:val="28"/>
          <w:szCs w:val="28"/>
          <w:lang w:val="en-US"/>
        </w:rPr>
        <w:t xml:space="preserve">Mustaqil ish: </w:t>
      </w:r>
    </w:p>
    <w:p w:rsidR="00A81782" w:rsidRPr="006A3D22" w:rsidRDefault="00A81782" w:rsidP="006A3D2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noProof/>
          <w:sz w:val="28"/>
          <w:szCs w:val="28"/>
        </w:rPr>
        <w:pict>
          <v:shape id="_x0000_i1332" type="#_x0000_t75" style="width:359.25pt;height:74.25pt;visibility:visible">
            <v:imagedata r:id="rId224" o:title="" gain="109227f" blacklevel="-6554f"/>
          </v:shape>
        </w:pict>
      </w:r>
    </w:p>
    <w:p w:rsidR="00A81782" w:rsidRDefault="00A81782" w:rsidP="006A3D22">
      <w:pPr>
        <w:spacing w:after="120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Yechilishi: 1) 2x=</w: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333" type="#_x0000_t75" style="width: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06E0A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06E0A&quot;&gt;&lt;m:oMathPara&gt;&lt;m:oMath&gt;&lt;m:f&gt;&lt;m:f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separate"/>
      </w:r>
      <w:r w:rsidRPr="00844D9B">
        <w:pict>
          <v:shape id="_x0000_i1334" type="#_x0000_t75" style="width: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06E0A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06E0A&quot;&gt;&lt;m:oMathPara&gt;&lt;m:oMath&gt;&lt;m:f&gt;&lt;m:f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;        x=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35" type="#_x0000_t75" style="width:5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37953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37953&quot;&gt;&lt;m:oMathPara&gt;&lt;m:oMath&gt;&lt;m:f&gt;&lt;m:f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36" type="#_x0000_t75" style="width:5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37953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37953&quot;&gt;&lt;m:oMathPara&gt;&lt;m:oMath&gt;&lt;m:f&gt;&lt;m:f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0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         </w:t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2)x=3;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Default="00A81782" w:rsidP="006A3D22">
      <w:pPr>
        <w:spacing w:after="120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3)1-8x=10 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;         </w:t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8x=-9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;        </w:t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x=-.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         </w:t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4)3x+1=5          3x=4         x=</w: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337" type="#_x0000_t75" style="width:65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37718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37718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separate"/>
      </w:r>
      <w:r w:rsidRPr="00844D9B">
        <w:pict>
          <v:shape id="_x0000_i1338" type="#_x0000_t75" style="width:65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37718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37718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;</w:t>
      </w:r>
    </w:p>
    <w:p w:rsidR="00A81782" w:rsidRPr="006A3D22" w:rsidRDefault="00A81782" w:rsidP="006A3D22">
      <w:pPr>
        <w:spacing w:after="120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5)2+x=0           x=- 2;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                                 </w:t>
      </w:r>
      <w:r w:rsidRPr="006A3D22">
        <w:rPr>
          <w:rFonts w:ascii="Times New Roman" w:hAnsi="Times New Roman"/>
          <w:b/>
          <w:bCs/>
          <w:i/>
          <w:sz w:val="28"/>
          <w:szCs w:val="28"/>
          <w:lang w:val="en-US"/>
        </w:rPr>
        <w:t>6)4x-3= -1          4x=2        x=0,5.</w:t>
      </w:r>
    </w:p>
    <w:p w:rsidR="00A81782" w:rsidRPr="006A3D22" w:rsidRDefault="00A81782" w:rsidP="006A3D22">
      <w:pPr>
        <w:spacing w:after="0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A81782" w:rsidRPr="006A3D22" w:rsidRDefault="00A81782" w:rsidP="006A3D22">
      <w:pPr>
        <w:pStyle w:val="ListParagraph"/>
        <w:numPr>
          <w:ilvl w:val="0"/>
          <w:numId w:val="25"/>
        </w:num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6A3D22" w:rsidRDefault="00A81782" w:rsidP="006A3D2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39" type="#_x0000_t75" style="width:357.75pt;height:70.5pt;visibility:visible">
            <v:imagedata r:id="rId228" o:title="" gain="109227f" blacklevel="-6554f"/>
          </v:shape>
        </w:pict>
      </w:r>
    </w:p>
    <w:p w:rsidR="00A81782" w:rsidRPr="006A3D22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Yechilishi: 1)1+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40" type="#_x0000_t75" style="width:26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5260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1526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25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41" type="#_x0000_t75" style="width:26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5260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1526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25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 -1=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42" type="#_x0000_t75" style="width:26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3C92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33C92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25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43" type="#_x0000_t75" style="width:26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3C92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33C92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25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= 7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44" type="#_x0000_t75" style="width:18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1C8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F71C8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8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45" type="#_x0000_t75" style="width:18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1C8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F71C8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8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;                  2)1-0,2+1= - 0,2;</w:t>
      </w:r>
    </w:p>
    <w:p w:rsidR="00A81782" w:rsidRPr="006A3D22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3)</w: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46" type="#_x0000_t75" style="width:10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066CA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066CA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-cs/&gt;&lt;w:sz w:val=&quot;28&quot;/&gt;&lt;w:sz-cs w:val=&quot;28&quot;/&gt;&lt;w:lang w:val=&quot;EN-US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5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separate"/>
      </w:r>
      <w:r w:rsidRPr="00844D9B">
        <w:pict>
          <v:shape id="_x0000_i1347" type="#_x0000_t75" style="width:10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066CA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066CA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-cs/&gt;&lt;w:sz w:val=&quot;28&quot;/&gt;&lt;w:sz-cs w:val=&quot;28&quot;/&gt;&lt;w:lang w:val=&quot;EN-US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25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 xml:space="preserve"> -</w: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48" type="#_x0000_t75" style="width:65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26F0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26F00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-cs/&gt;&lt;w:sz w:val=&quot;28&quot;/&gt;&lt;w:sz-cs w:val=&quot;28&quot;/&gt;&lt;w:lang w:val=&quot;EN-US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1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2" o:title="" chromakey="white"/>
          </v:shape>
        </w:pic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separate"/>
      </w:r>
      <w:r w:rsidRPr="00844D9B">
        <w:pict>
          <v:shape id="_x0000_i1349" type="#_x0000_t75" style="width:65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26F0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26F00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-cs/&gt;&lt;w:sz w:val=&quot;28&quot;/&gt;&lt;w:sz-cs w:val=&quot;28&quot;/&gt;&lt;w:lang w:val=&quot;EN-US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1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2" o:title="" chromakey="white"/>
          </v:shape>
        </w:pic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 xml:space="preserve"> +4=+4= 4</w: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50" type="#_x0000_t75" style="width:10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4B1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A24B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-cs/&gt;&lt;w:sz w:val=&quot;28&quot;/&gt;&lt;w:sz-cs w:val=&quot;28&quot;/&gt;&lt;w:lang w:val=&quot;EN-US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59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4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separate"/>
      </w:r>
      <w:r w:rsidRPr="00844D9B">
        <w:pict>
          <v:shape id="_x0000_i1351" type="#_x0000_t75" style="width:104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4B1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A24B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-cs/&gt;&lt;w:sz w:val=&quot;28&quot;/&gt;&lt;w:sz-cs w:val=&quot;28&quot;/&gt;&lt;w:lang w:val=&quot;EN-US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59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w:lang w:val=&quot;EN-US&quot;/&gt;&lt;/w:rPr&gt;&lt;m:t&gt;4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844D9B">
        <w:rPr>
          <w:rFonts w:ascii="Times New Roman" w:hAnsi="Times New Roman"/>
          <w:b/>
          <w:iCs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 xml:space="preserve">;                  4)0,5+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52" type="#_x0000_t75" style="width:18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C497B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C497B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53" type="#_x0000_t75" style="width:18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C497B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C497B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sz w:val="28"/>
          <w:szCs w:val="28"/>
          <w:lang w:val="en-US"/>
        </w:rPr>
        <w:t xml:space="preserve"> - 1=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54" type="#_x0000_t75" style="width:42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B2A8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B2A85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55" type="#_x0000_t75" style="width:42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B2A8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B2A85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sz w:val="28"/>
          <w:szCs w:val="28"/>
          <w:lang w:val="en-US"/>
        </w:rPr>
        <w:t xml:space="preserve">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356" type="#_x0000_t75" style="width:18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94860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9486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357" type="#_x0000_t75" style="width:18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94860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9486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6A3D22">
        <w:rPr>
          <w:rFonts w:ascii="Times New Roman" w:hAnsi="Times New Roman"/>
          <w:b/>
          <w:sz w:val="28"/>
          <w:szCs w:val="28"/>
          <w:lang w:val="en-US"/>
        </w:rPr>
        <w:t xml:space="preserve"> .</w:t>
      </w:r>
    </w:p>
    <w:p w:rsidR="00A81782" w:rsidRPr="006A3D22" w:rsidRDefault="00A81782" w:rsidP="006A3D2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358" type="#_x0000_t75" style="width:366.75pt;height:106.5pt;visibility:visible">
            <v:imagedata r:id="rId237" o:title="" gain="109227f" blacklevel="-6554f"/>
          </v:shape>
        </w:pict>
      </w:r>
    </w:p>
    <w:p w:rsidR="00A81782" w:rsidRPr="006A3D22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>Yechilishi: 1)</w:t>
      </w:r>
      <w:r w:rsidRPr="002E524F">
        <w:rPr>
          <w:rFonts w:ascii="Times New Roman" w:hAnsi="Times New Roman"/>
          <w:iCs/>
          <w:sz w:val="28"/>
          <w:szCs w:val="28"/>
          <w:lang w:val="en-US"/>
        </w:rPr>
        <w:t>9,3: 3,1=3;</w:t>
      </w: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 xml:space="preserve">                      2) </w:t>
      </w:r>
      <w:r w:rsidRPr="002E524F">
        <w:rPr>
          <w:rFonts w:ascii="Times New Roman" w:hAnsi="Times New Roman"/>
          <w:iCs/>
          <w:sz w:val="28"/>
          <w:szCs w:val="28"/>
          <w:lang w:val="en-US"/>
        </w:rPr>
        <w:t>1,7*3*10= 51;</w:t>
      </w:r>
    </w:p>
    <w:p w:rsidR="00A81782" w:rsidRPr="006A3D22" w:rsidRDefault="00A81782" w:rsidP="006A3D22">
      <w:pPr>
        <w:pStyle w:val="ListParagraph"/>
        <w:numPr>
          <w:ilvl w:val="0"/>
          <w:numId w:val="16"/>
        </w:numPr>
        <w:tabs>
          <w:tab w:val="left" w:pos="4380"/>
        </w:tabs>
        <w:spacing w:after="120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2E524F">
        <w:rPr>
          <w:rFonts w:ascii="Times New Roman" w:hAnsi="Times New Roman"/>
          <w:iCs/>
          <w:sz w:val="28"/>
          <w:szCs w:val="28"/>
          <w:lang w:val="en-US"/>
        </w:rPr>
        <w:t>8,1*10</w:t>
      </w:r>
      <w:r w:rsidRPr="002E524F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2</w:t>
      </w:r>
      <w:r w:rsidRPr="002E524F">
        <w:rPr>
          <w:rFonts w:ascii="Times New Roman" w:hAnsi="Times New Roman"/>
          <w:iCs/>
          <w:sz w:val="28"/>
          <w:szCs w:val="28"/>
          <w:lang w:val="en-US"/>
        </w:rPr>
        <w:t>*2= 1620;</w:t>
      </w: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 xml:space="preserve">                       4)</w:t>
      </w:r>
      <w:r w:rsidRPr="002E524F">
        <w:rPr>
          <w:rFonts w:ascii="Times New Roman" w:hAnsi="Times New Roman"/>
          <w:iCs/>
          <w:sz w:val="28"/>
          <w:szCs w:val="28"/>
          <w:lang w:val="en-US"/>
        </w:rPr>
        <w:t>6,4:(1,6*100)= 4:100= 0,04;</w:t>
      </w:r>
    </w:p>
    <w:p w:rsidR="00A81782" w:rsidRPr="002E524F" w:rsidRDefault="00A81782" w:rsidP="006A3D22">
      <w:pPr>
        <w:tabs>
          <w:tab w:val="left" w:pos="4380"/>
        </w:tabs>
        <w:spacing w:after="120"/>
        <w:ind w:left="360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>5)</w:t>
      </w:r>
      <w:r w:rsidRPr="002E524F">
        <w:rPr>
          <w:rFonts w:ascii="Times New Roman" w:hAnsi="Times New Roman"/>
          <w:iCs/>
          <w:sz w:val="28"/>
          <w:szCs w:val="28"/>
          <w:lang w:val="en-US"/>
        </w:rPr>
        <w:t>0,2+ 1,2*9* *(-4)= 0,2- 1,6= - 1,4;</w:t>
      </w:r>
    </w:p>
    <w:p w:rsidR="00A81782" w:rsidRDefault="00A81782" w:rsidP="006A3D22">
      <w:pPr>
        <w:tabs>
          <w:tab w:val="left" w:pos="4380"/>
        </w:tabs>
        <w:spacing w:after="120"/>
        <w:ind w:left="360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Cs/>
          <w:sz w:val="28"/>
          <w:szCs w:val="28"/>
          <w:lang w:val="en-US"/>
        </w:rPr>
        <w:t>6)</w:t>
      </w:r>
      <w:r w:rsidRPr="002E524F">
        <w:rPr>
          <w:rFonts w:ascii="Times New Roman" w:hAnsi="Times New Roman"/>
          <w:iCs/>
          <w:sz w:val="28"/>
          <w:szCs w:val="28"/>
          <w:lang w:val="en-US"/>
        </w:rPr>
        <w:t>0,3 -  * 64**  = 0,3- 0,4= -0,1.</w:t>
      </w:r>
    </w:p>
    <w:p w:rsidR="00A81782" w:rsidRDefault="00A81782" w:rsidP="006A3D22">
      <w:pPr>
        <w:tabs>
          <w:tab w:val="left" w:pos="4380"/>
        </w:tabs>
        <w:spacing w:after="120"/>
        <w:ind w:left="360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noProof/>
          <w:sz w:val="28"/>
          <w:szCs w:val="28"/>
        </w:rPr>
        <w:pict>
          <v:shape id="_x0000_i1359" type="#_x0000_t75" style="width:394.5pt;height:79.5pt;visibility:visible">
            <v:imagedata r:id="rId238" o:title="" gain="109227f" blacklevel="-6554f"/>
          </v:shape>
        </w:pict>
      </w:r>
    </w:p>
    <w:p w:rsidR="00A81782" w:rsidRDefault="00A81782" w:rsidP="006A3D22">
      <w:pPr>
        <w:tabs>
          <w:tab w:val="left" w:pos="4380"/>
        </w:tabs>
        <w:spacing w:after="120"/>
        <w:ind w:left="360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b/>
          <w:iCs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1) (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60" type="#_x0000_t75" style="width:33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3493E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3493E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361" type="#_x0000_t75" style="width:33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3493E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3493E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) </w:t>
      </w:r>
      <w:r w:rsidRPr="006A3D22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-2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62" type="#_x0000_t75" style="width:113.2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C7CF0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C7CF0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(-2)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(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363" type="#_x0000_t75" style="width:113.2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C7CF0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C7CF0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(-2)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(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</w:p>
    <w:p w:rsidR="00A81782" w:rsidRPr="002E524F" w:rsidRDefault="00A81782" w:rsidP="002E524F">
      <w:pPr>
        <w:pStyle w:val="ListParagraph"/>
        <w:numPr>
          <w:ilvl w:val="0"/>
          <w:numId w:val="16"/>
        </w:numPr>
        <w:tabs>
          <w:tab w:val="left" w:pos="4380"/>
        </w:tabs>
        <w:spacing w:after="120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 xml:space="preserve">(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64" type="#_x0000_t75" style="width:55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15BF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015BF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(-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365" type="#_x0000_t75" style="width:55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15BF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015BF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(-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) </w:t>
      </w:r>
      <w:r w:rsidRPr="002E524F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-3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366" type="#_x0000_t75" style="width:90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16586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16586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0,1)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367" type="#_x0000_t75" style="width:90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16586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16586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0,1)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10</w:t>
      </w:r>
      <w:r w:rsidRPr="002E524F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Cs/>
          <w:sz w:val="28"/>
          <w:szCs w:val="28"/>
          <w:lang w:val="en-US"/>
        </w:rPr>
        <w:t>=1000.</w:t>
      </w:r>
    </w:p>
    <w:p w:rsidR="00A81782" w:rsidRPr="006A3D22" w:rsidRDefault="00A81782" w:rsidP="006A3D2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6A3D22" w:rsidRDefault="00A81782" w:rsidP="006A3D2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368" type="#_x0000_t75" style="width:303pt;height:1in;visibility:visible">
            <v:imagedata r:id="rId243" o:title="" gain="109227f" blacklevel="-6554f"/>
          </v:shape>
        </w:pict>
      </w:r>
    </w:p>
    <w:p w:rsidR="00A81782" w:rsidRPr="002E524F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Yechilishi: 1)</w:t>
      </w:r>
      <w:r w:rsidRPr="002E524F">
        <w:rPr>
          <w:rFonts w:ascii="Times New Roman" w:hAnsi="Times New Roman"/>
          <w:i/>
          <w:sz w:val="28"/>
          <w:szCs w:val="28"/>
          <w:lang w:val="en-US"/>
        </w:rPr>
        <w:t>5x-1=2           5x=3        x=0,6.</w:t>
      </w:r>
    </w:p>
    <w:p w:rsidR="00A81782" w:rsidRPr="002E524F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2)</w:t>
      </w:r>
      <w:r w:rsidRPr="002E524F">
        <w:rPr>
          <w:rFonts w:ascii="Times New Roman" w:hAnsi="Times New Roman"/>
          <w:i/>
          <w:sz w:val="28"/>
          <w:szCs w:val="28"/>
          <w:lang w:val="en-US"/>
        </w:rPr>
        <w:t>1-x=2       -x=1         x= -1;</w:t>
      </w:r>
    </w:p>
    <w:p w:rsidR="00A81782" w:rsidRPr="006A3D22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3)</w:t>
      </w:r>
      <w:r w:rsidRPr="002E524F">
        <w:rPr>
          <w:rFonts w:ascii="Times New Roman" w:hAnsi="Times New Roman"/>
          <w:i/>
          <w:sz w:val="28"/>
          <w:szCs w:val="28"/>
          <w:lang w:val="en-US"/>
        </w:rPr>
        <w:t>3x+3= -2x            3x+2x=-3          5x= -3          x= -0,6;</w:t>
      </w:r>
    </w:p>
    <w:p w:rsidR="00A81782" w:rsidRPr="002E524F" w:rsidRDefault="00A81782" w:rsidP="006A3D22">
      <w:pPr>
        <w:tabs>
          <w:tab w:val="left" w:pos="4380"/>
        </w:tabs>
        <w:spacing w:after="12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4)</w:t>
      </w:r>
      <w:r w:rsidRPr="002E524F">
        <w:rPr>
          <w:rFonts w:ascii="Times New Roman" w:hAnsi="Times New Roman"/>
          <w:i/>
          <w:sz w:val="28"/>
          <w:szCs w:val="28"/>
          <w:lang w:val="en-US"/>
        </w:rPr>
        <w:t>5x-7= -2x            5x+2x=7          7x=7            x=1.</w:t>
      </w:r>
    </w:p>
    <w:p w:rsidR="00A81782" w:rsidRPr="006A3D22" w:rsidRDefault="00A81782" w:rsidP="006A3D2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Pr="006A3D22" w:rsidRDefault="00A81782" w:rsidP="006A3D2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A3D22">
        <w:rPr>
          <w:rFonts w:ascii="Times New Roman" w:hAnsi="Times New Roman"/>
          <w:b/>
          <w:i/>
          <w:sz w:val="28"/>
          <w:szCs w:val="28"/>
          <w:lang w:val="en-US"/>
        </w:rPr>
        <w:t>VI.Uyga vazifa. 188-189 –misollar.</w:t>
      </w:r>
    </w:p>
    <w:p w:rsidR="00A81782" w:rsidRPr="000278CE" w:rsidRDefault="00A81782" w:rsidP="00586849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b/>
          <w:i/>
          <w:noProof/>
          <w:sz w:val="24"/>
          <w:szCs w:val="24"/>
        </w:rPr>
        <w:pict>
          <v:shape id="_x0000_i1369" type="#_x0000_t75" style="width:389.25pt;height:87.75pt;visibility:visible">
            <v:imagedata r:id="rId244" o:title="" gain="109227f" blacklevel="-6554f"/>
          </v:shape>
        </w:pict>
      </w:r>
    </w:p>
    <w:p w:rsidR="00A81782" w:rsidRPr="00647CA6" w:rsidRDefault="00A81782" w:rsidP="003E65ED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647CA6" w:rsidRDefault="00A81782" w:rsidP="003E65ED">
      <w:pPr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81782" w:rsidRPr="007C76E4" w:rsidRDefault="00A81782" w:rsidP="00CE1980">
      <w:pPr>
        <w:spacing w:after="1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</w:p>
    <w:p w:rsidR="00A81782" w:rsidRPr="00CE1980" w:rsidRDefault="00A81782" w:rsidP="00CE1980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E1980" w:rsidRDefault="00A81782" w:rsidP="00CE1980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E1980" w:rsidRDefault="00A81782" w:rsidP="00CE1980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70" type="#_x0000_t75" style="width:3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B79B0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B79B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3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71" type="#_x0000_t75" style="width:3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B79B0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B79B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3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CE1980" w:rsidRDefault="00A81782" w:rsidP="00CE1980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O’quvchilarning  butun ko’rsatkichli, ratsional ko’rsatkichli darajalar va ularning xossalari, arifmetik kvadrat ildiz, sonly tengsizlikni darajaga ko’tarishga doir  bilimlarini tekshirish;</w:t>
      </w:r>
    </w:p>
    <w:p w:rsidR="00A81782" w:rsidRPr="00CE1980" w:rsidRDefault="00A81782" w:rsidP="00CE1980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CE1980" w:rsidRDefault="00A81782" w:rsidP="00CE1980">
      <w:pPr>
        <w:spacing w:after="12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CE1980" w:rsidRDefault="00A81782" w:rsidP="00CE1980">
      <w:pPr>
        <w:spacing w:after="12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CE1980" w:rsidRDefault="00A81782" w:rsidP="00CE1980">
      <w:pPr>
        <w:spacing w:after="12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CE1980" w:rsidRDefault="00A81782" w:rsidP="00CE1980">
      <w:pPr>
        <w:pStyle w:val="ListParagraph"/>
        <w:numPr>
          <w:ilvl w:val="0"/>
          <w:numId w:val="8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CE1980" w:rsidRDefault="00A81782" w:rsidP="003E65ED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CE1980" w:rsidRDefault="00A81782" w:rsidP="003E65ED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CE1980" w:rsidRDefault="00A81782" w:rsidP="003E65ED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CE1980" w:rsidRDefault="00A81782" w:rsidP="00797C0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1.Hisoblang:     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72" type="#_x0000_t75" style="width:126.75pt;height:5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67595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67595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0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73" type="#_x0000_t75" style="width:126.75pt;height:5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67595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67595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0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2. Hisoblang:    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74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EF7DAC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F7DAC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75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EF7DAC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F7DAC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3.Ifodaning qiymatini toping: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76" type="#_x0000_t75" style="width:4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90032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90032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43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77" type="#_x0000_t75" style="width:4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90032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90032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43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; bunda a=2, b=1, a≠0.</w:t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4.Tengsizlikni yeching: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78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2765E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2765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79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2765E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2765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&gt;0</w:t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5.Tenglamani yeching:  .</w:t>
      </w:r>
    </w:p>
    <w:p w:rsidR="00A81782" w:rsidRPr="00CE1980" w:rsidRDefault="00A81782" w:rsidP="003E65ED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1.Hisoblang:     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80" type="#_x0000_t75" style="width:110.2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275E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9275E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27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81" type="#_x0000_t75" style="width:110.2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275E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9275E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27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2. Hisoblang:    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82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A74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67A74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83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A74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67A74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A81782" w:rsidRPr="00CE1980" w:rsidRDefault="00A81782" w:rsidP="00797C0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3.Ifodaning qiymatini toping: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84" type="#_x0000_t75" style="width:39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1C53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41C53&quot;&gt;&lt;m:oMathPara&gt;&lt;m:oMath&gt;&lt;m:rad&gt;&lt;m:rad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16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1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y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85" type="#_x0000_t75" style="width:39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1C53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41C53&quot;&gt;&lt;m:oMathPara&gt;&lt;m:oMath&gt;&lt;m:rad&gt;&lt;m:rad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16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1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y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; bunda  x=1, y=2, y&gt;0.</w:t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4.Tengsizlikni yeching: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86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677E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677E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87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677E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677E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&lt;0</w:t>
      </w:r>
    </w:p>
    <w:p w:rsidR="00A81782" w:rsidRPr="00CE1980" w:rsidRDefault="00A81782" w:rsidP="00E30AE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5.Tenglamani yeching:  .</w:t>
      </w:r>
    </w:p>
    <w:p w:rsidR="00A81782" w:rsidRPr="00CE1980" w:rsidRDefault="00A81782" w:rsidP="00797C0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CE1980" w:rsidRDefault="00A81782" w:rsidP="00CC1087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CE1980" w:rsidRDefault="00A81782" w:rsidP="00797C0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1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.Hisoblang: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88" type="#_x0000_t75" style="width:126.75pt;height:5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17F1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17F1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0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89" type="#_x0000_t75" style="width:126.75pt;height:5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17F1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17F1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0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90" type="#_x0000_t75" style="width:217.5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2D82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B2D82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 0,9-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0,9-8=-6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91" type="#_x0000_t75" style="width:217.5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2D82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B2D82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 0,9-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0,9-8=-6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 Hisoblang: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92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1DE8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E1DE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93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1DE8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E1DE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94" type="#_x0000_t75" style="width:207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57F1A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57F1A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d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-7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95" type="#_x0000_t75" style="width:207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57F1A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57F1A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d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/m:e&gt;&lt;/m:rad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-7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3 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3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.Ifodaning qiymatini toping: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96" type="#_x0000_t75" style="width:152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16D3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116D3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43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*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97" type="#_x0000_t75" style="width:152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16D3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116D3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43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*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7*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;    bunda a=2, b=1, a≠0. 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4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.Tengsizlikni yeching: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398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A42DD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A42D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399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A42DD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A42D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&gt;0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(9-x)(9+x)&gt;0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>
        <w:rPr>
          <w:noProof/>
        </w:rPr>
        <w:pict>
          <v:shape id="_x0000_s1103" type="#_x0000_t32" style="position:absolute;left:0;text-align:left;margin-left:155.25pt;margin-top:11.6pt;width:174pt;height:0;z-index:251657728" o:connectortype="straight">
            <v:stroke endarrow="block"/>
          </v:shape>
        </w:pic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9-x=0,   9+x=0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=9;     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=-9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javob: -9&lt;x&lt;9</w:t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5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.Tenglamani yeching:  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An.soha:   x-1≠0,  x+1≠0    bundan   x≠1 va  x≠ -1.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2(x+1)+ 3(x-1)=(x-1)(x+1)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2x+2+3x-3=x</w:t>
      </w:r>
      <w:r w:rsidRPr="00CE1980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-1    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E1980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-5x=0        x(x-5)=0        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=0, 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=5.          Javob: 0 va 5.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CE1980" w:rsidRDefault="00A81782" w:rsidP="00CE1980">
      <w:pPr>
        <w:pStyle w:val="ListParagraph"/>
        <w:ind w:left="-142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1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.Hisoblang:  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00" type="#_x0000_t75" style="width:110.2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77C16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77C16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27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01" type="#_x0000_t75" style="width:110.2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77C16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77C16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027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02" type="#_x0000_t75" style="width:180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B7A2E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B7A2E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0,3-4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,3=-2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03" type="#_x0000_t75" style="width:180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B7A2E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B7A2E&quot;&gt;&lt;m:oMathPara&gt;&lt;m:oMath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0,3-4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,3=-2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 Hisoblang: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04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08B8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708B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05" type="#_x0000_t75" style="width:9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08B8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708B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06" type="#_x0000_t75" style="width:201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2AD6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72AD6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d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-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07" type="#_x0000_t75" style="width:201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2AD6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72AD6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d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-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-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3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.Ifodaning qiymatini toping: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08" type="#_x0000_t75" style="width:13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13A3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913A3&quot;&gt;&lt;m:oMathPara&gt;&lt;m:oMath&gt;&lt;m:rad&gt;&lt;m:rad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16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1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y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/m:den&gt;&lt;/m:f&gt;&lt;/m:e&gt;&lt;/m:rad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2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3y&lt;/m:t&gt;&lt;/m:r&gt;&lt;/m:den&gt;&lt;/m:f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2*1&lt;/m:t&gt;&lt;/m:r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3*2&lt;/m:t&gt;&lt;/m:r&gt;&lt;/m:den&gt;&lt;/m:f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09" type="#_x0000_t75" style="width:13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13A3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913A3&quot;&gt;&lt;m:oMathPara&gt;&lt;m:oMath&gt;&lt;m:rad&gt;&lt;m:rad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radPr&gt;&lt;m:deg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deg&gt;&lt;m:e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16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&lt;/m:t&gt;&lt;/m:r&gt;&lt;/m:sup&gt;&lt;/m:sSup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81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y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/m:den&gt;&lt;/m:f&gt;&lt;/m:e&gt;&lt;/m:rad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2&lt;/m:t&gt;&lt;/m:r&gt;&lt;m:sSup&gt;&lt;m:sSup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3y&lt;/m:t&gt;&lt;/m:r&gt;&lt;/m:den&gt;&lt;/m:f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2*1&lt;/m:t&gt;&lt;/m:r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3*2&lt;/m:t&gt;&lt;/m:r&gt;&lt;/m:den&gt;&lt;/m:f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 w:cs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; bunda  x=1, y=2, y&gt;0.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4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. Tengsizlikni yeching: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10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5B70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F5B7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11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5B70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F5B7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E1980">
        <w:rPr>
          <w:rFonts w:ascii="Times New Roman" w:hAnsi="Times New Roman"/>
          <w:i/>
          <w:sz w:val="28"/>
          <w:szCs w:val="28"/>
          <w:lang w:val="en-US"/>
        </w:rPr>
        <w:t>&lt;0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(4-x)(4+x)&lt;0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>
        <w:rPr>
          <w:noProof/>
        </w:rPr>
        <w:pict>
          <v:shape id="_x0000_s1104" type="#_x0000_t32" style="position:absolute;left:0;text-align:left;margin-left:167.25pt;margin-top:13.65pt;width:174pt;height:0;z-index:251658752" o:connectortype="straight">
            <v:stroke endarrow="block"/>
          </v:shape>
        </w:pic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4-x=0;  4+x=0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=4;   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=-4</w:t>
      </w:r>
    </w:p>
    <w:p w:rsidR="00A81782" w:rsidRPr="00CE1980" w:rsidRDefault="00A81782" w:rsidP="00797C0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javob:  x&lt;-4,  x&gt;4.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5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.Tenglamani yeching:  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An.soha:   x-1≠0,  x+1≠0    bundan   x≠1 va  x≠ -1.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2(x+1)+ 3(x-1)=(x-1)(x+1)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2x+2+3x-3=x</w:t>
      </w:r>
      <w:r w:rsidRPr="00CE1980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 xml:space="preserve">-1    </w:t>
      </w:r>
    </w:p>
    <w:p w:rsidR="00A81782" w:rsidRPr="00CE1980" w:rsidRDefault="00A81782" w:rsidP="00CE1980">
      <w:pPr>
        <w:pStyle w:val="ListParagraph"/>
        <w:ind w:left="-142"/>
        <w:rPr>
          <w:rFonts w:ascii="Times New Roman" w:hAnsi="Times New Roman"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E1980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-5x=0        x(x-5)=0        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=0, x</w:t>
      </w:r>
      <w:r w:rsidRPr="00CE1980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CE1980">
        <w:rPr>
          <w:rFonts w:ascii="Times New Roman" w:hAnsi="Times New Roman"/>
          <w:i/>
          <w:sz w:val="28"/>
          <w:szCs w:val="28"/>
          <w:lang w:val="en-US"/>
        </w:rPr>
        <w:t>=5.          Javob: 0 va 5.</w:t>
      </w:r>
    </w:p>
    <w:p w:rsidR="00A81782" w:rsidRPr="00CE1980" w:rsidRDefault="00A81782" w:rsidP="00797C0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CE1980" w:rsidRDefault="00A81782" w:rsidP="003E65E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E1980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CE1980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Default="00A81782" w:rsidP="0033067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0278CE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Funksiyaning aniqlanish sohasi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O’quvchilarga funksiyaning aniqlanish sohasini topishni  puxta  o’rgatish  orqali bilim, malaka va ko’nikma hosil qilish;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0278C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0278C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2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C37570" w:rsidRDefault="00A81782" w:rsidP="000278CE">
      <w:pPr>
        <w:pStyle w:val="ListParagraph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278CE">
      <w:pPr>
        <w:pStyle w:val="ListParagraph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BD3C63">
      <w:pPr>
        <w:pStyle w:val="ListParagraph"/>
        <w:numPr>
          <w:ilvl w:val="0"/>
          <w:numId w:val="2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0278CE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Pr="00C37570" w:rsidRDefault="00A81782" w:rsidP="000278CE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Mustaqil ish: </w:t>
      </w:r>
    </w:p>
    <w:p w:rsidR="00A81782" w:rsidRDefault="00A81782" w:rsidP="000278CE">
      <w:pPr>
        <w:rPr>
          <w:rFonts w:ascii="Times New Roman" w:hAnsi="Times New Roman"/>
          <w:i/>
          <w:sz w:val="24"/>
          <w:szCs w:val="24"/>
          <w:lang w:val="en-US"/>
        </w:rPr>
      </w:pPr>
      <w:r w:rsidRPr="00844D9B">
        <w:rPr>
          <w:rFonts w:ascii="Times New Roman" w:hAnsi="Times New Roman"/>
          <w:i/>
          <w:noProof/>
          <w:sz w:val="24"/>
          <w:szCs w:val="24"/>
        </w:rPr>
        <w:pict>
          <v:shape id="_x0000_i1412" type="#_x0000_t75" style="width:404.25pt;height:149.25pt;visibility:visible">
            <v:imagedata r:id="rId260" o:title="" gain="109227f" blacklevel="-6554f"/>
          </v:shape>
        </w:pict>
      </w:r>
    </w:p>
    <w:p w:rsidR="00A81782" w:rsidRDefault="00A81782" w:rsidP="000278CE">
      <w:pPr>
        <w:rPr>
          <w:rFonts w:ascii="Times New Roman" w:hAnsi="Times New Roman"/>
          <w:iCs/>
          <w:sz w:val="24"/>
          <w:szCs w:val="24"/>
          <w:lang w:val="en-US"/>
        </w:rPr>
      </w:pPr>
      <w:r w:rsidRPr="006023F7">
        <w:rPr>
          <w:rFonts w:ascii="Times New Roman" w:hAnsi="Times New Roman"/>
          <w:iCs/>
          <w:sz w:val="24"/>
          <w:szCs w:val="24"/>
          <w:lang w:val="en-US"/>
        </w:rPr>
        <w:t>Javoblari:  1)64+125- =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189-  = 188</w: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iCs/>
          <w:sz w:val="24"/>
          <w:szCs w:val="24"/>
          <w:lang w:val="en-US"/>
        </w:rPr>
        <w:instrText xml:space="preserve"> QUOTE </w:instrText>
      </w:r>
      <w:r w:rsidRPr="00844D9B">
        <w:pict>
          <v:shape id="_x0000_i1413" type="#_x0000_t75" style="width:14.2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95695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95695&quot;&gt;&lt;m:oMathPara&gt;&lt;m:oMath&gt;&lt;m:f&gt;&lt;m:f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fldChar w:fldCharType="separate"/>
      </w:r>
      <w:r w:rsidRPr="00844D9B">
        <w:pict>
          <v:shape id="_x0000_i1414" type="#_x0000_t75" style="width:14.2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95695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95695&quot;&gt;&lt;m:oMathPara&gt;&lt;m:oMath&gt;&lt;m:f&gt;&lt;m:f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1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iCs/>
          <w:sz w:val="24"/>
          <w:szCs w:val="24"/>
          <w:lang w:val="en-US"/>
        </w:rPr>
        <w:t>;       A)</w:t>
      </w:r>
    </w:p>
    <w:p w:rsidR="00A81782" w:rsidRDefault="00A81782" w:rsidP="006023F7">
      <w:pPr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>2)(- 5)</w:t>
      </w:r>
      <w:r w:rsidRPr="006023F7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iCs/>
          <w:sz w:val="24"/>
          <w:szCs w:val="24"/>
          <w:lang w:val="en-US"/>
        </w:rPr>
        <w:t>+ 5</w:t>
      </w:r>
      <w:r w:rsidRPr="006023F7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– (- )</w:t>
      </w:r>
      <w:r w:rsidRPr="006023F7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= -125+25 – 0,25= -100,25;      B)</w:t>
      </w:r>
    </w:p>
    <w:p w:rsidR="00A81782" w:rsidRPr="006023F7" w:rsidRDefault="00A81782" w:rsidP="006023F7">
      <w:pPr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 xml:space="preserve">3) </w: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iCs/>
          <w:sz w:val="24"/>
          <w:szCs w:val="24"/>
          <w:lang w:val="en-US"/>
        </w:rPr>
        <w:instrText xml:space="preserve"> QUOTE </w:instrText>
      </w:r>
      <w:r w:rsidRPr="00844D9B">
        <w:pict>
          <v:shape id="_x0000_i1415" type="#_x0000_t75" style="width:10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2014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82014&quot;&gt;&lt;m:oMathPara&gt;&lt;m:oMath&gt;&lt;m:f&gt;&lt;m:f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2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3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4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5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fldChar w:fldCharType="separate"/>
      </w:r>
      <w:r w:rsidRPr="00844D9B">
        <w:pict>
          <v:shape id="_x0000_i1416" type="#_x0000_t75" style="width:10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2014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82014&quot;&gt;&lt;m:oMathPara&gt;&lt;m:oMath&gt;&lt;m:f&gt;&lt;m:f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2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3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4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5&lt;/m:t&gt;&lt;/m:r&gt;&lt;m:rad&gt;&lt;m:ra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radPr&gt;&lt;m:deg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Pr="00844D9B">
        <w:rPr>
          <w:rFonts w:ascii="Times New Roman" w:hAnsi="Times New Roman"/>
          <w:iCs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=  = -1;        C)</w:t>
      </w:r>
    </w:p>
    <w:p w:rsidR="00A81782" w:rsidRPr="0066150C" w:rsidRDefault="00A81782" w:rsidP="00BD3C63">
      <w:pPr>
        <w:pStyle w:val="ListParagraph"/>
        <w:numPr>
          <w:ilvl w:val="0"/>
          <w:numId w:val="27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17" type="#_x0000_t75" style="width:467.25pt;height:277.5pt;visibility:visible">
            <v:imagedata r:id="rId263" o:title="" gain="109227f" blacklevel="-6554f"/>
          </v:shape>
        </w:pict>
      </w:r>
    </w:p>
    <w:p w:rsidR="00A81782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18" type="#_x0000_t75" style="width:443.25pt;height:47.25pt;visibility:visible">
            <v:imagedata r:id="rId264" o:title="" gain="109227f"/>
          </v:shape>
        </w:pict>
      </w:r>
    </w:p>
    <w:p w:rsidR="00A81782" w:rsidRPr="00B36C95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B36C95">
        <w:rPr>
          <w:rFonts w:ascii="Times New Roman" w:hAnsi="Times New Roman"/>
          <w:b/>
          <w:i/>
          <w:sz w:val="24"/>
          <w:szCs w:val="24"/>
          <w:lang w:val="en-US"/>
        </w:rPr>
        <w:t>IV.Mustahkamlash.</w:t>
      </w:r>
    </w:p>
    <w:p w:rsidR="00A81782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19" type="#_x0000_t75" style="width:454.5pt;height:211.5pt;visibility:visible">
            <v:imagedata r:id="rId265" o:title="" gain="109227f" blacklevel="-6554f"/>
          </v:shape>
        </w:pict>
      </w:r>
    </w:p>
    <w:p w:rsidR="00A81782" w:rsidRPr="00C37570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V.Baholash </w:t>
      </w:r>
    </w:p>
    <w:p w:rsidR="00A81782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VI.Uyga vazifa. 197-198 –misollar.</w:t>
      </w:r>
    </w:p>
    <w:p w:rsidR="00A81782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0278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C37570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Funksiyaning </w:t>
      </w:r>
      <w:r>
        <w:rPr>
          <w:rFonts w:ascii="Times New Roman" w:hAnsi="Times New Roman"/>
          <w:i/>
          <w:sz w:val="28"/>
          <w:szCs w:val="28"/>
          <w:lang w:val="en-US"/>
        </w:rPr>
        <w:t>o’sishi va kamayishi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O’quvchilarga funksiyaning </w:t>
      </w:r>
      <w:r>
        <w:rPr>
          <w:rFonts w:ascii="Times New Roman" w:hAnsi="Times New Roman"/>
          <w:i/>
          <w:sz w:val="28"/>
          <w:szCs w:val="28"/>
          <w:lang w:val="en-US"/>
        </w:rPr>
        <w:t>o’sishi va kamayish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oraliqlari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ni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topish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ni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o’rgatish  orqali bilim, malaka va ko’nikma hosil qilish;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C37570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2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C37570" w:rsidRDefault="00A81782" w:rsidP="00C37570">
      <w:pPr>
        <w:pStyle w:val="ListParagraph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C37570">
      <w:pPr>
        <w:pStyle w:val="ListParagraph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BD3C63">
      <w:pPr>
        <w:pStyle w:val="ListParagraph"/>
        <w:numPr>
          <w:ilvl w:val="0"/>
          <w:numId w:val="2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37570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C37570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Mustaqil ish: </w:t>
      </w:r>
    </w:p>
    <w:p w:rsidR="00A81782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9B4AD7">
        <w:rPr>
          <w:noProof/>
        </w:rPr>
        <w:pict>
          <v:shape id="_x0000_i1420" type="#_x0000_t75" style="width:430.5pt;height:109.5pt;visibility:visible">
            <v:imagedata r:id="rId266" o:title="" gain="109227f" blacklevel="-6554f"/>
          </v:shape>
        </w:pict>
      </w:r>
    </w:p>
    <w:p w:rsidR="00A81782" w:rsidRPr="00C37570" w:rsidRDefault="00A81782" w:rsidP="00C37570">
      <w:pPr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21" type="#_x0000_t75" style="width:128.25pt;height:110.25pt;visibility:visible">
            <v:imagedata r:id="rId267" o:title="" gain="109227f" blacklevel="-9830f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t xml:space="preserve"> </w:t>
      </w:r>
      <w:r>
        <w:rPr>
          <w:noProof/>
        </w:rPr>
        <w:pict>
          <v:shape id="Рисунок 16" o:spid="_x0000_s1105" type="#_x0000_t75" style="position:absolute;margin-left:0;margin-top:0;width:322.5pt;height:110.25pt;z-index:251659776;visibility:visible;mso-position-horizontal:left;mso-position-horizontal-relative:text;mso-position-vertical:top;mso-position-vertical-relative:text">
            <v:imagedata r:id="rId268" o:title="" gain="109227f" blacklevel="-6554f"/>
            <w10:wrap type="square"/>
          </v:shape>
        </w:pict>
      </w:r>
    </w:p>
    <w:p w:rsidR="00A81782" w:rsidRDefault="00A81782" w:rsidP="00BD3C63">
      <w:pPr>
        <w:pStyle w:val="ListParagraph"/>
        <w:numPr>
          <w:ilvl w:val="0"/>
          <w:numId w:val="28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161DFA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22" type="#_x0000_t75" style="width:6in;height:126pt;visibility:visible">
            <v:imagedata r:id="rId269" o:title="" gain="109227f" blacklevel="-6554f"/>
          </v:shape>
        </w:pict>
      </w:r>
    </w:p>
    <w:p w:rsidR="00A81782" w:rsidRDefault="00A81782" w:rsidP="00161DFA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23" type="#_x0000_t75" style="width:439.5pt;height:110.25pt;visibility:visible">
            <v:imagedata r:id="rId270" o:title="" gain="109227f" blacklevel="-6554f"/>
          </v:shape>
        </w:pict>
      </w:r>
    </w:p>
    <w:p w:rsidR="00A81782" w:rsidRDefault="00A81782" w:rsidP="00161DFA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24" type="#_x0000_t75" style="width:426.75pt;height:123.75pt;visibility:visible">
            <v:imagedata r:id="rId271" o:title="" gain="109227f" blacklevel="-6554f"/>
          </v:shape>
        </w:pict>
      </w:r>
    </w:p>
    <w:p w:rsidR="00A81782" w:rsidRPr="00161DFA" w:rsidRDefault="00A81782" w:rsidP="00161DFA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25" type="#_x0000_t75" style="width:441pt;height:93pt;visibility:visible">
            <v:imagedata r:id="rId272" o:title="" gain="109227f" blacklevel="-6554f"/>
          </v:shape>
        </w:pict>
      </w:r>
    </w:p>
    <w:p w:rsidR="00A81782" w:rsidRPr="00B36C95" w:rsidRDefault="00A81782" w:rsidP="00C37570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B36C95">
        <w:rPr>
          <w:rFonts w:ascii="Times New Roman" w:hAnsi="Times New Roman"/>
          <w:b/>
          <w:i/>
          <w:sz w:val="24"/>
          <w:szCs w:val="24"/>
          <w:lang w:val="en-US"/>
        </w:rPr>
        <w:t>IV.Mustahkamlash.</w:t>
      </w:r>
    </w:p>
    <w:p w:rsidR="00A81782" w:rsidRDefault="00A81782" w:rsidP="00C37570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26" type="#_x0000_t75" style="width:438.75pt;height:118.5pt;visibility:visible">
            <v:imagedata r:id="rId273" o:title="" gain="109227f" blacklevel="-6554f"/>
          </v:shape>
        </w:pict>
      </w:r>
    </w:p>
    <w:p w:rsidR="00A81782" w:rsidRPr="00C37570" w:rsidRDefault="00A81782" w:rsidP="00161DFA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  <w:t>VI.Uyga vazifa. 205-206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–misollar.</w:t>
      </w:r>
    </w:p>
    <w:p w:rsidR="00A81782" w:rsidRDefault="00A81782" w:rsidP="00647CA6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647CA6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647CA6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E46357">
        <w:rPr>
          <w:rFonts w:ascii="Times New Roman" w:hAnsi="Times New Roman"/>
          <w:sz w:val="28"/>
          <w:szCs w:val="28"/>
          <w:lang w:val="en-US"/>
        </w:rPr>
        <w:t>__</w:t>
      </w:r>
      <w:r w:rsidRPr="00C37570">
        <w:rPr>
          <w:rFonts w:ascii="Times New Roman" w:hAnsi="Times New Roman"/>
          <w:sz w:val="28"/>
          <w:szCs w:val="28"/>
          <w:lang w:val="en-US"/>
        </w:rPr>
        <w:t>.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Funksiyaning </w:t>
      </w:r>
      <w:r>
        <w:rPr>
          <w:rFonts w:ascii="Times New Roman" w:hAnsi="Times New Roman"/>
          <w:i/>
          <w:sz w:val="28"/>
          <w:szCs w:val="28"/>
          <w:lang w:val="en-US"/>
        </w:rPr>
        <w:t>juftligi va toqligi.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O’quvchilarga funksiyaning </w:t>
      </w:r>
      <w:r>
        <w:rPr>
          <w:rFonts w:ascii="Times New Roman" w:hAnsi="Times New Roman"/>
          <w:i/>
          <w:sz w:val="28"/>
          <w:szCs w:val="28"/>
          <w:lang w:val="en-US"/>
        </w:rPr>
        <w:t>juftligi va toqligi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ni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topish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ni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o’rgatish  orqali bilim, malaka va ko’nikma hosil qilish;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O’quvchilarni shu mavzu asosida milliy istiqlol ruhida va o’zaro hurmat ruhida tarbiyalash;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647CA6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2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C37570" w:rsidRDefault="00A81782" w:rsidP="00647CA6">
      <w:pPr>
        <w:pStyle w:val="ListParagraph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647CA6">
      <w:pPr>
        <w:pStyle w:val="ListParagraph"/>
        <w:ind w:left="108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BD3C63">
      <w:pPr>
        <w:pStyle w:val="ListParagraph"/>
        <w:numPr>
          <w:ilvl w:val="0"/>
          <w:numId w:val="2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647CA6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647CA6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Mustaqil ish: </w:t>
      </w:r>
    </w:p>
    <w:p w:rsidR="00A81782" w:rsidRDefault="00A81782" w:rsidP="00647CA6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Yechilishi:</w:t>
      </w:r>
      <w:r>
        <w:rPr>
          <w:noProof/>
          <w:lang w:val="en-US"/>
        </w:rPr>
        <w:t xml:space="preserve"> </w:t>
      </w:r>
      <w:r w:rsidRPr="009B4AD7">
        <w:rPr>
          <w:noProof/>
        </w:rPr>
        <w:pict>
          <v:shape id="_x0000_i1427" type="#_x0000_t75" style="width:316.5pt;height:80.25pt;visibility:visible">
            <v:imagedata r:id="rId274" o:title="" gain="109227f" blacklevel="-6554f"/>
          </v:shape>
        </w:pict>
      </w:r>
    </w:p>
    <w:p w:rsidR="00A81782" w:rsidRPr="005D6DCE" w:rsidRDefault="00A81782" w:rsidP="005D6DCE">
      <w:pPr>
        <w:tabs>
          <w:tab w:val="center" w:pos="4677"/>
        </w:tabs>
        <w:rPr>
          <w:rFonts w:ascii="Times New Roman" w:hAnsi="Times New Roman"/>
          <w:iCs/>
          <w:sz w:val="28"/>
          <w:szCs w:val="28"/>
          <w:lang w:val="en-US"/>
        </w:rPr>
      </w:pPr>
      <w:r w:rsidRPr="00647CA6">
        <w:rPr>
          <w:rFonts w:ascii="Times New Roman" w:hAnsi="Times New Roman"/>
          <w:iCs/>
          <w:sz w:val="28"/>
          <w:szCs w:val="28"/>
          <w:lang w:val="en-US"/>
        </w:rPr>
        <w:t>1)x=3</w:t>
      </w:r>
      <w:r w:rsidRPr="00647CA6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    →      x=9;</w:t>
      </w:r>
      <w:r>
        <w:rPr>
          <w:rFonts w:ascii="Times New Roman" w:hAnsi="Times New Roman"/>
          <w:iCs/>
          <w:sz w:val="28"/>
          <w:szCs w:val="28"/>
          <w:lang w:val="en-US"/>
        </w:rPr>
        <w:tab/>
        <w:t xml:space="preserve">                                        4) x=2</w:t>
      </w:r>
      <w:r w:rsidRPr="005D6DCE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-4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      →       x=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428" type="#_x0000_t75" style="width:46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B5D6F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B5D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429" type="#_x0000_t75" style="width:46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B5D6F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B5D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</w:p>
    <w:p w:rsidR="00A81782" w:rsidRDefault="00A81782" w:rsidP="005D6DCE">
      <w:pPr>
        <w:tabs>
          <w:tab w:val="left" w:pos="5445"/>
        </w:tabs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2) x=2</w:t>
      </w:r>
      <w:r w:rsidRPr="00647CA6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    →      x=16;                                     5) x=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430" type="#_x0000_t75" style="width:21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68CB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168CB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2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6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431" type="#_x0000_t75" style="width:21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68CB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168CB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2&lt;/m:t&gt;&lt;/m:r&gt;&lt;/m:e&gt;&lt;m:sup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6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    →     x=2</w:t>
      </w:r>
      <w:r w:rsidRPr="005D6DCE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6</w:t>
      </w:r>
      <w:r>
        <w:rPr>
          <w:rFonts w:ascii="Times New Roman" w:hAnsi="Times New Roman"/>
          <w:iCs/>
          <w:sz w:val="28"/>
          <w:szCs w:val="28"/>
          <w:lang w:val="en-US"/>
        </w:rPr>
        <w:t>= 64;</w:t>
      </w:r>
    </w:p>
    <w:p w:rsidR="00A81782" w:rsidRPr="0042707F" w:rsidRDefault="00A81782" w:rsidP="0042707F">
      <w:pPr>
        <w:tabs>
          <w:tab w:val="left" w:pos="5445"/>
        </w:tabs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3) x=3</w:t>
      </w:r>
      <w:r w:rsidRPr="005D6DCE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-2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   →     x=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432" type="#_x0000_t75" style="width:4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A6EC5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A6EC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7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433" type="#_x0000_t75" style="width:4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A6EC5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A6EC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7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;                                       6) x= </w: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434" type="#_x0000_t75" style="width:24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67E55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67E55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8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separate"/>
      </w:r>
      <w:r w:rsidRPr="00844D9B">
        <w:pict>
          <v:shape id="_x0000_i1435" type="#_x0000_t75" style="width:24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67E55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67E55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1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 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8" o:title="" chromakey="white"/>
          </v:shape>
        </w:pict>
      </w:r>
      <w:r w:rsidRPr="00844D9B">
        <w:rPr>
          <w:rFonts w:ascii="Times New Roman" w:hAnsi="Times New Roman"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   →    x= 3</w:t>
      </w:r>
      <w:r w:rsidRPr="005D6DCE">
        <w:rPr>
          <w:rFonts w:ascii="Times New Roman" w:hAnsi="Times New Roman"/>
          <w:iCs/>
          <w:sz w:val="28"/>
          <w:szCs w:val="28"/>
          <w:vertAlign w:val="superscript"/>
          <w:lang w:val="en-US"/>
        </w:rPr>
        <w:t>-5</w:t>
      </w:r>
      <w:r>
        <w:rPr>
          <w:rFonts w:ascii="Times New Roman" w:hAnsi="Times New Roman"/>
          <w:iCs/>
          <w:sz w:val="28"/>
          <w:szCs w:val="28"/>
          <w:lang w:val="en-US"/>
        </w:rPr>
        <w:t>=  .</w:t>
      </w:r>
    </w:p>
    <w:p w:rsidR="00A81782" w:rsidRDefault="00A81782" w:rsidP="00BD3C63">
      <w:pPr>
        <w:pStyle w:val="ListParagraph"/>
        <w:numPr>
          <w:ilvl w:val="0"/>
          <w:numId w:val="29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647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36" type="#_x0000_t75" style="width:425.25pt;height:60pt;visibility:visible">
            <v:imagedata r:id="rId279" o:title="" gain="109227f" blacklevel="-6554f"/>
          </v:shape>
        </w:pict>
      </w:r>
    </w:p>
    <w:p w:rsidR="00A81782" w:rsidRDefault="00A81782" w:rsidP="00647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37" type="#_x0000_t75" style="width:402pt;height:143.25pt;visibility:visible">
            <v:imagedata r:id="rId280" o:title="" gain="109227f" blacklevel="-6554f"/>
          </v:shape>
        </w:pict>
      </w:r>
    </w:p>
    <w:p w:rsidR="00A81782" w:rsidRDefault="00A81782" w:rsidP="00647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38" type="#_x0000_t75" style="width:411pt;height:51.75pt;visibility:visible">
            <v:imagedata r:id="rId281" o:title="" gain="109227f" blacklevel="-6554f"/>
          </v:shape>
        </w:pict>
      </w:r>
    </w:p>
    <w:p w:rsidR="00A81782" w:rsidRPr="005D6DCE" w:rsidRDefault="00A81782" w:rsidP="005D6D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39" type="#_x0000_t75" style="width:422.25pt;height:71.25pt;visibility:visible">
            <v:imagedata r:id="rId282" o:title="" gain="109227f" blacklevel="-6554f"/>
          </v:shape>
        </w:pict>
      </w:r>
    </w:p>
    <w:p w:rsidR="00A81782" w:rsidRPr="00B36C95" w:rsidRDefault="00A81782" w:rsidP="00647CA6">
      <w:pPr>
        <w:tabs>
          <w:tab w:val="left" w:pos="4380"/>
        </w:tabs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B36C95">
        <w:rPr>
          <w:rFonts w:ascii="Times New Roman" w:hAnsi="Times New Roman"/>
          <w:b/>
          <w:i/>
          <w:sz w:val="24"/>
          <w:szCs w:val="24"/>
          <w:lang w:val="en-US"/>
        </w:rPr>
        <w:t>IV.Mustahkamlash.</w:t>
      </w:r>
    </w:p>
    <w:p w:rsidR="00A81782" w:rsidRDefault="00A81782" w:rsidP="00647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40" type="#_x0000_t75" style="width:345.75pt;height:51pt;visibility:visible">
            <v:imagedata r:id="rId283" o:title="" gain="109227f" blacklevel="-6554f"/>
          </v:shape>
        </w:pict>
      </w:r>
    </w:p>
    <w:p w:rsidR="00A81782" w:rsidRDefault="00A81782" w:rsidP="00647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41" type="#_x0000_t75" style="width:414.75pt;height:227.25pt;visibility:visible">
            <v:imagedata r:id="rId284" o:title="" gain="109227f" blacklevel="-9830f"/>
          </v:shape>
        </w:pict>
      </w:r>
    </w:p>
    <w:p w:rsidR="00A81782" w:rsidRPr="00C37570" w:rsidRDefault="00A81782" w:rsidP="0042707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  <w:t>VI.Uyga vazifa. 217-219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–misollar.</w:t>
      </w:r>
    </w:p>
    <w:p w:rsidR="00A81782" w:rsidRDefault="00A81782" w:rsidP="00E46357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E46357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42" type="#_x0000_t75" style="width:3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C6E8D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C6E8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43" type="#_x0000_t75" style="width:3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C6E8D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C6E8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funksiya.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44" type="#_x0000_t75" style="width:3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C6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A4C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45" type="#_x0000_t75" style="width:3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C6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A4C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funksiya va uning xossalarini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E46357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D54A5B">
      <w:pPr>
        <w:pStyle w:val="ListParagraph"/>
        <w:ind w:left="10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E46357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D54A5B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  <w:r w:rsidRPr="009B4AD7">
        <w:rPr>
          <w:noProof/>
        </w:rPr>
        <w:pict>
          <v:shape id="_x0000_i1446" type="#_x0000_t75" style="width:391.5pt;height:66.75pt;visibility:visible">
            <v:imagedata r:id="rId286" o:title="" gain="109227f" blacklevel="-6554f"/>
          </v:shape>
        </w:pict>
      </w:r>
    </w:p>
    <w:p w:rsidR="00A81782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Javoblari: 1)y(-x)=(-x)</w:t>
      </w:r>
      <w:r w:rsidRPr="00E4635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i/>
          <w:sz w:val="28"/>
          <w:szCs w:val="28"/>
          <w:lang w:val="en-US"/>
        </w:rPr>
        <w:t>+2*(-x)</w:t>
      </w:r>
      <w:r w:rsidRPr="00E4635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+3=x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i/>
          <w:sz w:val="28"/>
          <w:szCs w:val="28"/>
          <w:lang w:val="en-US"/>
        </w:rPr>
        <w:t>+2x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+3 - juft  f-ya;</w:t>
      </w:r>
    </w:p>
    <w:p w:rsidR="00A81782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2)y(-x)=(-x)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/>
          <w:sz w:val="28"/>
          <w:szCs w:val="28"/>
          <w:lang w:val="en-US"/>
        </w:rPr>
        <w:t>+2*(-x)+1=-x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/>
          <w:sz w:val="28"/>
          <w:szCs w:val="28"/>
          <w:lang w:val="en-US"/>
        </w:rPr>
        <w:t>-2x+1=-(</w:t>
      </w:r>
      <w:r w:rsidRPr="000058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/>
          <w:sz w:val="28"/>
          <w:szCs w:val="28"/>
          <w:lang w:val="en-US"/>
        </w:rPr>
        <w:t>+2x-1) – na juft, na toq  f-ya;</w:t>
      </w:r>
    </w:p>
    <w:p w:rsidR="00A81782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3)y(-x)==-()- toq  f-ya;</w:t>
      </w:r>
    </w:p>
    <w:p w:rsidR="00A81782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4)y(-x)=(-x)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i/>
          <w:sz w:val="28"/>
          <w:szCs w:val="28"/>
          <w:lang w:val="en-US"/>
        </w:rPr>
        <w:t>+abs(-x)=x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i/>
          <w:sz w:val="28"/>
          <w:szCs w:val="28"/>
          <w:lang w:val="en-US"/>
        </w:rPr>
        <w:t>+abs(x) – juft  f-ya;</w:t>
      </w:r>
    </w:p>
    <w:p w:rsidR="00A81782" w:rsidRPr="000058DC" w:rsidRDefault="00A81782" w:rsidP="00E46357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5)y(-x)=abs(-x)+(-x)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/>
          <w:sz w:val="28"/>
          <w:szCs w:val="28"/>
          <w:lang w:val="en-US"/>
        </w:rPr>
        <w:t>=abs(x)- 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/>
          <w:sz w:val="28"/>
          <w:szCs w:val="28"/>
          <w:lang w:val="en-US"/>
        </w:rPr>
        <w:t>= -(-abs(x)+x</w:t>
      </w:r>
      <w:r w:rsidRPr="000058DC">
        <w:rPr>
          <w:rFonts w:ascii="Times New Roman" w:hAnsi="Times New Roman"/>
          <w:i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i/>
          <w:sz w:val="28"/>
          <w:szCs w:val="28"/>
          <w:lang w:val="en-US"/>
        </w:rPr>
        <w:t>) – na juft, na toq  f-ya.</w:t>
      </w:r>
    </w:p>
    <w:p w:rsidR="00A81782" w:rsidRDefault="00A81782" w:rsidP="00BD3C63">
      <w:pPr>
        <w:pStyle w:val="ListParagraph"/>
        <w:numPr>
          <w:ilvl w:val="0"/>
          <w:numId w:val="30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D54A5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47" type="#_x0000_t75" style="width:442.5pt;height:162pt;visibility:visible">
            <v:imagedata r:id="rId287" o:title="" gain="109227f" blacklevel="-6554f"/>
          </v:shape>
        </w:pict>
      </w:r>
    </w:p>
    <w:p w:rsidR="00A81782" w:rsidRDefault="00A81782" w:rsidP="00D54A5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48" type="#_x0000_t75" style="width:437.25pt;height:64.5pt;visibility:visible">
            <v:imagedata r:id="rId288" o:title="" gain="109227f" blacklevel="-6554f"/>
          </v:shape>
        </w:pict>
      </w:r>
    </w:p>
    <w:p w:rsidR="00A81782" w:rsidRDefault="00A81782" w:rsidP="00D54A5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49" type="#_x0000_t75" style="width:408pt;height:142.5pt;visibility:visible">
            <v:imagedata r:id="rId289" o:title="" gain="109227f" blacklevel="-9830f"/>
          </v:shape>
        </w:pict>
      </w:r>
    </w:p>
    <w:p w:rsidR="00A81782" w:rsidRPr="00D54A5B" w:rsidRDefault="00A81782" w:rsidP="00D54A5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50" type="#_x0000_t75" style="width:443.25pt;height:51.75pt;visibility:visible">
            <v:imagedata r:id="rId290" o:title="" gain="109227f" blacklevel="-6554f"/>
          </v:shape>
        </w:pict>
      </w:r>
    </w:p>
    <w:p w:rsidR="00A81782" w:rsidRPr="00D54A5B" w:rsidRDefault="00A81782" w:rsidP="00E4635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E4635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51" type="#_x0000_t75" style="width:462.75pt;height:101.25pt;visibility:visible">
            <v:imagedata r:id="rId291" o:title="" gain="109227f" blacklevel="-6554f"/>
          </v:shape>
        </w:pict>
      </w:r>
    </w:p>
    <w:p w:rsidR="00A81782" w:rsidRDefault="00A81782" w:rsidP="00E4635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52" type="#_x0000_t75" style="width:440.25pt;height:48.75pt;visibility:visible">
            <v:imagedata r:id="rId292" o:title="" gain="109227f" blacklevel="-6554f"/>
          </v:shape>
        </w:pict>
      </w:r>
    </w:p>
    <w:p w:rsidR="00A81782" w:rsidRDefault="00A81782" w:rsidP="00D54A5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D54A5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222 –misol </w:t>
      </w:r>
    </w:p>
    <w:p w:rsidR="00A81782" w:rsidRDefault="00A81782" w:rsidP="007725FE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7725FE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53" type="#_x0000_t75" style="width:19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4E79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14E7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isollar yechish в„–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23-226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54" type="#_x0000_t75" style="width:19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4E79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14E7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isollar yechish в„–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23-226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55" type="#_x0000_t75" style="width:3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6F711C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F71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56" type="#_x0000_t75" style="width:3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6F711C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F71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funksiya va uning xossalarini puxta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7725FE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7725F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1"/>
        </w:numPr>
        <w:ind w:left="0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7725F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1"/>
        </w:numPr>
        <w:ind w:left="0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7725F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7725F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7725F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57" type="#_x0000_t75" style="width:372pt;height:108.75pt;visibility:visible">
            <v:imagedata r:id="rId294" o:title="" gain="109227f" blacklevel="-6554f"/>
          </v:shape>
        </w:pict>
      </w:r>
      <w:r w:rsidRPr="007725FE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58" type="#_x0000_t75" style="width:193.5pt;height:147pt;visibility:visible">
            <v:imagedata r:id="rId295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31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59" type="#_x0000_t75" style="width:416.25pt;height:82.5pt;visibility:visible">
            <v:imagedata r:id="rId296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60" type="#_x0000_t75" style="width:435pt;height:84pt;visibility:visible">
            <v:imagedata r:id="rId297" o:title=""/>
          </v:shape>
        </w:pict>
      </w:r>
    </w:p>
    <w:p w:rsidR="00A81782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7725FE" w:rsidRDefault="00A81782" w:rsidP="007725FE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D54A5B" w:rsidRDefault="00A81782" w:rsidP="007725F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7725F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61" type="#_x0000_t75" style="width:420pt;height:67.5pt;visibility:visible">
            <v:imagedata r:id="rId298" o:title="" gain="109227f" blacklevel="-6554f"/>
          </v:shape>
        </w:pict>
      </w:r>
    </w:p>
    <w:p w:rsidR="00A81782" w:rsidRPr="007725FE" w:rsidRDefault="00A81782" w:rsidP="007725FE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725F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7725F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227 –misol . </w:t>
      </w:r>
    </w:p>
    <w:p w:rsidR="00A81782" w:rsidRDefault="00A81782" w:rsidP="00C6301A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6301A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C6301A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Daraja qatnashgan tenglama va tengsizliklar. 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daraja qatnashgan tenglama va tengsizliklarni yechishni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C6301A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C6301A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6301A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6301A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B37B6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B37B6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62" type="#_x0000_t75" style="width:417pt;height:66.75pt;visibility:visible">
            <v:imagedata r:id="rId299" o:title="" gain="109227f" blacklevel="-6554f"/>
          </v:shape>
        </w:pic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63" type="#_x0000_t75" style="width:175.5pt;height:154.5pt;visibility:visible">
            <v:imagedata r:id="rId300" o:title="" gain="109227f" blacklevel="-6554f"/>
          </v:shape>
        </w:pic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64" type="#_x0000_t75" style="width:247.5pt;height:68.25pt;visibility:visible">
            <v:imagedata r:id="rId301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</w:p>
    <w:p w:rsidR="00A81782" w:rsidRDefault="00A81782" w:rsidP="00B37B6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</w:t>
      </w:r>
    </w:p>
    <w:p w:rsidR="00A81782" w:rsidRDefault="00A81782" w:rsidP="00BD3C63">
      <w:pPr>
        <w:pStyle w:val="ListParagraph"/>
        <w:numPr>
          <w:ilvl w:val="0"/>
          <w:numId w:val="32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B37B6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65" type="#_x0000_t75" style="width:447.75pt;height:113.25pt;visibility:visible">
            <v:imagedata r:id="rId302" o:title="" gain="109227f" blacklevel="-6554f"/>
          </v:shape>
        </w:pict>
      </w:r>
    </w:p>
    <w:p w:rsidR="00A81782" w:rsidRDefault="00A81782" w:rsidP="00B37B6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66" type="#_x0000_t75" style="width:450pt;height:84.75pt;visibility:visible">
            <v:imagedata r:id="rId303" o:title="" gain="109227f" blacklevel="-6554f"/>
          </v:shape>
        </w:pic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67" type="#_x0000_t75" style="width:436.5pt;height:201.75pt;visibility:visible">
            <v:imagedata r:id="rId304" o:title="" gain="109227f" blacklevel="-6554f"/>
          </v:shape>
        </w:pict>
      </w:r>
    </w:p>
    <w:p w:rsidR="00A81782" w:rsidRPr="007725FE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68" type="#_x0000_t75" style="width:452.25pt;height:189.75pt;visibility:visible">
            <v:imagedata r:id="rId305" o:title="" gain="109227f" blacklevel="-6554f"/>
          </v:shape>
        </w:pict>
      </w:r>
    </w:p>
    <w:p w:rsidR="00A81782" w:rsidRPr="00A4332F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  <w:r w:rsidRPr="00A4332F">
        <w:rPr>
          <w:rFonts w:ascii="Times New Roman" w:hAnsi="Times New Roman"/>
          <w:b/>
          <w:i/>
          <w:sz w:val="28"/>
          <w:szCs w:val="28"/>
          <w:lang w:val="en-US"/>
        </w:rPr>
        <w:t>№232-233.</w:t>
      </w:r>
    </w:p>
    <w:p w:rsidR="00A81782" w:rsidRDefault="00A81782" w:rsidP="00C6301A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VI.Uyga vazifa. 2</w:t>
      </w:r>
      <w:r w:rsidRPr="00603C71">
        <w:rPr>
          <w:rFonts w:ascii="Times New Roman" w:hAnsi="Times New Roman"/>
          <w:b/>
          <w:i/>
          <w:sz w:val="28"/>
          <w:szCs w:val="28"/>
          <w:lang w:val="en-US"/>
        </w:rPr>
        <w:t>34-236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–misollar . </w:t>
      </w:r>
    </w:p>
    <w:p w:rsidR="00A81782" w:rsidRDefault="00A81782" w:rsidP="00603C71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603C71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</w:t>
      </w:r>
      <w:r w:rsidRPr="00584602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237-243. 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daraja qatnashgan tenglama va tengsizliklarni yechishni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603C71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603C71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603C71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603C7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603C7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469" type="#_x0000_t75" style="width:454.5pt;height:165pt;visibility:visible">
            <v:imagedata r:id="rId306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</w:t>
      </w:r>
    </w:p>
    <w:p w:rsidR="00A81782" w:rsidRDefault="00A81782" w:rsidP="00BD3C63">
      <w:pPr>
        <w:pStyle w:val="ListParagraph"/>
        <w:numPr>
          <w:ilvl w:val="0"/>
          <w:numId w:val="3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70" type="#_x0000_t75" style="width:407.25pt;height:68.25pt;visibility:visible">
            <v:imagedata r:id="rId307" o:title="" gain="109227f" blacklevel="-6554f"/>
          </v:shape>
        </w:pic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Yechilishi: 1)x≥0 shartni qanoatlantirmaydi.</w:t>
      </w:r>
    </w:p>
    <w:p w:rsidR="00A81782" w:rsidRDefault="00A81782" w:rsidP="0033114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2) An.soha: x≥0 va x≥4;          </w: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instrText xml:space="preserve"> QUOTE </w:instrText>
      </w:r>
      <w:r w:rsidRPr="00844D9B">
        <w:pict>
          <v:shape id="_x0000_i1471" type="#_x0000_t75" style="width:132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1DD6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31DD6&quot;&gt;&lt;m:oMathPara&gt;&lt;m:oMath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-4&lt;/m:t&gt;&lt;/m:r&gt;&lt;/m:e&gt;&lt;/m:rad&gt;&lt;/m:e&gt;&lt;/m:d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(-3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fldChar w:fldCharType="separate"/>
      </w:r>
      <w:r w:rsidRPr="00844D9B">
        <w:pict>
          <v:shape id="_x0000_i1472" type="#_x0000_t75" style="width:132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1DD6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31DD6&quot;&gt;&lt;m:oMathPara&gt;&lt;m:oMath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-4&lt;/m:t&gt;&lt;/m:r&gt;&lt;/m:e&gt;&lt;/m:rad&gt;&lt;/m:e&gt;&lt;/m:d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(-3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vertAlign w:val="superscript"/>
          <w:lang w:val="en-US"/>
        </w:rPr>
        <w:fldChar w:fldCharType="end"/>
      </w:r>
      <w:r w:rsidRPr="00603C71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</w:p>
    <w:p w:rsidR="00A81782" w:rsidRDefault="00A81782" w:rsidP="0033114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x+2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73" type="#_x0000_t75" style="width:62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239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06239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(x-4)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74" type="#_x0000_t75" style="width:62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239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06239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(x-4)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+x-4=9;               2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75" type="#_x0000_t75" style="width:56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0630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A0630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(x-4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76" type="#_x0000_t75" style="width:56.2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0630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A0630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(x-4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=13+2x</w:t>
      </w:r>
    </w:p>
    <w:p w:rsidR="00A81782" w:rsidRPr="0033114F" w:rsidRDefault="00A81782" w:rsidP="0033114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33114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-4x=42,25+13x+x</w:t>
      </w:r>
      <w:r w:rsidRPr="0033114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;        17x=-42,25;        x=-2,48-chet ildiz ,chunki -2,48soni an.sohaga kirmaydi.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77" type="#_x0000_t75" style="width:345pt;height:46.5pt;visibility:visible">
            <v:imagedata r:id="rId311" o:title="" gain="109227f" blacklevel="-6554f"/>
          </v:shape>
        </w:pic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Yechilishi: 1)An.soha: x</w:t>
      </w:r>
      <w:r w:rsidRPr="0033114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-4x+9≥0;    2x-5≥0;    x≥2,5.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33114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-4x+9=4x</w:t>
      </w:r>
      <w:r w:rsidRPr="0033114F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-20x+25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3x</w:t>
      </w:r>
      <w:r w:rsidRPr="0055042E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-16x+16=0;        D=(-8)</w:t>
      </w:r>
      <w:r w:rsidRPr="0055042E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-3*16=64-48=16;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55042E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1,2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78" type="#_x0000_t75" style="width:133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C3362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C3362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в€“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79" type="#_x0000_t75" style="width:133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C3362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C3362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в€“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80" type="#_x0000_t75" style="width:31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843CA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843CA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в€“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81" type="#_x0000_t75" style="width:31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843CA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843CA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в€“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     x</w:t>
      </w:r>
      <w:r w:rsidRPr="0055042E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82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3EF8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43EF8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83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3EF8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43EF8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     x</w:t>
      </w:r>
      <w:r w:rsidRPr="0055042E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= 4.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X=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84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39F6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739F6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85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39F6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739F6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-chet ildiz.            Javob: x=4.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86" type="#_x0000_t75" style="width:393pt;height:50.25pt;visibility:visible">
            <v:imagedata r:id="rId315" o:title="" gain="109227f" blacklevel="-6554f"/>
          </v:shape>
        </w:pict>
      </w:r>
    </w:p>
    <w:p w:rsidR="00A81782" w:rsidRDefault="00A81782" w:rsidP="0055042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Yechilishi: 1)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87" type="#_x0000_t75" style="width:123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826C0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826C0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9-2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88" type="#_x0000_t75" style="width:123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826C0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826C0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+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9-2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</w:t>
      </w:r>
    </w:p>
    <w:p w:rsidR="00A81782" w:rsidRPr="0033114F" w:rsidRDefault="00A81782" w:rsidP="0055042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4+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89" type="#_x0000_t75" style="width:16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7FD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667FD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90" type="#_x0000_t75" style="width:16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7FD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667FD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=19-2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91" type="#_x0000_t75" style="width:16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D2A08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D2A0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92" type="#_x0000_t75" style="width:16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D2A08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D2A0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        3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93" type="#_x0000_t75" style="width:16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1214E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1214E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94" type="#_x0000_t75" style="width:16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1214E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1214E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=15;   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495" type="#_x0000_t75" style="width:22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91DA5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91DA5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496" type="#_x0000_t75" style="width:22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91DA5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91DA5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x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=5;      x=25.          J:25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№242-24</w:t>
      </w:r>
      <w:r w:rsidRPr="00603C71">
        <w:rPr>
          <w:rFonts w:ascii="Times New Roman" w:hAnsi="Times New Roman"/>
          <w:b/>
          <w:i/>
          <w:sz w:val="28"/>
          <w:szCs w:val="28"/>
          <w:lang w:val="en-US"/>
        </w:rPr>
        <w:t>3.</w: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497" type="#_x0000_t75" style="width:390.75pt;height:55.5pt;visibility:visible">
            <v:imagedata r:id="rId319" o:title="" gain="109227f" blacklevel="-6554f"/>
          </v:shape>
        </w:pict>
      </w:r>
    </w:p>
    <w:p w:rsidR="00A81782" w:rsidRDefault="00A81782" w:rsidP="00603C7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1)An.soha: x-2&gt;0;      x&gt;2.</w:t>
      </w:r>
    </w:p>
    <w:p w:rsidR="00A81782" w:rsidRDefault="00A81782" w:rsidP="00F57E0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x-2&gt;9;    x&gt;11.      J:x&gt;11</w:t>
      </w:r>
    </w:p>
    <w:p w:rsidR="00A81782" w:rsidRDefault="00A81782" w:rsidP="00F57E0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 w:rsidRPr="00F57E01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An.soha: x-2&gt;0;      x&gt;2.</w:t>
      </w:r>
    </w:p>
    <w:p w:rsidR="00A81782" w:rsidRPr="00603C71" w:rsidRDefault="00A81782" w:rsidP="00F57E0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x-2≤1;    x≤ 3;                          J:2&lt;x≤ 3</w:t>
      </w:r>
    </w:p>
    <w:p w:rsidR="00A81782" w:rsidRPr="00C37570" w:rsidRDefault="00A81782" w:rsidP="00F57E0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  <w:t>VI.Uyga vazifa. 2</w:t>
      </w:r>
      <w:r w:rsidRPr="0055042E">
        <w:rPr>
          <w:rFonts w:ascii="Times New Roman" w:hAnsi="Times New Roman"/>
          <w:b/>
          <w:i/>
          <w:sz w:val="28"/>
          <w:szCs w:val="28"/>
          <w:lang w:val="en-US"/>
        </w:rPr>
        <w:t>4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9-250 –misollar . </w:t>
      </w:r>
    </w:p>
    <w:p w:rsidR="00A81782" w:rsidRDefault="00A81782" w:rsidP="00A4332F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A4332F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883A48" w:rsidRDefault="00A81782" w:rsidP="00A4332F">
      <w:pPr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</w:p>
    <w:p w:rsidR="00A81782" w:rsidRPr="00883A48" w:rsidRDefault="00A81782" w:rsidP="00A4332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883A48" w:rsidRDefault="00A81782" w:rsidP="00A4332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83A48" w:rsidRDefault="00A81782" w:rsidP="00A4332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498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213D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A213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499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213D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A213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883A48" w:rsidRDefault="00A81782" w:rsidP="00A4332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O’quvchilarning funksiyani aniqlanish sohasi, uning o’sish va kamayish oraliqlari, juftligi, toqligi,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00" type="#_x0000_t75" style="width:9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29ED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C29E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01" type="#_x0000_t75" style="width:9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29ED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C29E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funksiya xossalariga doir  bilimlarini tekshirish;</w:t>
      </w:r>
    </w:p>
    <w:p w:rsidR="00A81782" w:rsidRPr="00883A48" w:rsidRDefault="00A81782" w:rsidP="00A4332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883A48" w:rsidRDefault="00A81782" w:rsidP="00A4332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883A48" w:rsidRDefault="00A81782" w:rsidP="00A4332F">
      <w:pPr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883A48" w:rsidRDefault="00A81782" w:rsidP="00A4332F">
      <w:pPr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883A48" w:rsidRDefault="00A81782" w:rsidP="00A4332F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883A48" w:rsidRDefault="00A81782" w:rsidP="00A4332F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883A48" w:rsidRDefault="00A81782" w:rsidP="00A4332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1.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02" type="#_x0000_t75" style="width:8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445C2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445C2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-4x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03" type="#_x0000_t75" style="width:8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445C2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445C2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-4x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funksiyaning aniqlanish sohasini toping.</w:t>
      </w:r>
    </w:p>
    <w:p w:rsidR="00A81782" w:rsidRPr="00883A48" w:rsidRDefault="00A81782" w:rsidP="00A4332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2.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04" type="#_x0000_t75" style="width:15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6724D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6724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05" type="#_x0000_t75" style="width:15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6724D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6724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va  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06" type="#_x0000_t75" style="width:9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18B2&quot;/&gt;&lt;wsp:rsid wsp:val=&quot;00FF413F&quot;/&gt;&lt;wsp:rsid wsp:val=&quot;00FF621D&quot;/&gt;&lt;/wsp:rsids&gt;&lt;/w:docPr&gt;&lt;w:body&gt;&lt;w:p wsp:rsidR=&quot;00000000&quot; wsp:rsidRDefault=&quot;00FF18B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07" type="#_x0000_t75" style="width:9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18B2&quot;/&gt;&lt;wsp:rsid wsp:val=&quot;00FF413F&quot;/&gt;&lt;wsp:rsid wsp:val=&quot;00FF621D&quot;/&gt;&lt;/wsp:rsids&gt;&lt;/w:docPr&gt;&lt;w:body&gt;&lt;w:p wsp:rsidR=&quot;00000000&quot; wsp:rsidRDefault=&quot;00FF18B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funksiyalarning grafiklarini yasamasdan, ularning kesishish nuqtalarining koordinatasini toping.</w:t>
      </w:r>
    </w:p>
    <w:p w:rsidR="00A81782" w:rsidRPr="00883A48" w:rsidRDefault="00A81782" w:rsidP="00A4332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3.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08" type="#_x0000_t75" style="width:1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B5FA9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B5FA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09" type="#_x0000_t75" style="width:1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B5FA9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B5FA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funksiyaning grafigini yasang va xossalarini ko’rsating.</w:t>
      </w:r>
    </w:p>
    <w:p w:rsidR="00A81782" w:rsidRPr="00844D9B" w:rsidRDefault="00A81782" w:rsidP="0017748B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Tenglamani yeching: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10" type="#_x0000_t75" style="width: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B4D7C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B4D7C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x+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11" type="#_x0000_t75" style="width: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B4D7C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B4D7C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3x+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=4-x</w:t>
      </w:r>
    </w:p>
    <w:p w:rsidR="00A81782" w:rsidRPr="00883A48" w:rsidRDefault="00A81782" w:rsidP="0017748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5. Tengsizlikni yeching: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12" type="#_x0000_t75" style="width:3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2DCC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22DCC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-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13" type="#_x0000_t75" style="width:36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2DCC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22DCC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-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&lt;4</w:t>
      </w: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883A48" w:rsidRDefault="00A81782" w:rsidP="0017748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1.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14" type="#_x0000_t75" style="width:8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1F8A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1F8A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2x+20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15" type="#_x0000_t75" style="width:8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1F8A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1F8A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2x+20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funksiyaning aniqlanish sohasini toping.</w:t>
      </w:r>
    </w:p>
    <w:p w:rsidR="00A81782" w:rsidRPr="00883A48" w:rsidRDefault="00A81782" w:rsidP="0017748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2. y=  va   y=2x  funksiyalarning grafiklarini yasamasdan, ularning kesishish nuqtalarining koordinatasini toping.</w:t>
      </w:r>
    </w:p>
    <w:p w:rsidR="00A81782" w:rsidRPr="00883A48" w:rsidRDefault="00A81782" w:rsidP="0017748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3. y=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16" type="#_x0000_t75" style="width:1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E5B1A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E5B1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17" type="#_x0000_t75" style="width:1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E5B1A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E5B1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funksiyaning grafigini yasang va xossalarini ko’rsating.</w:t>
      </w:r>
    </w:p>
    <w:p w:rsidR="00A81782" w:rsidRPr="00844D9B" w:rsidRDefault="00A81782" w:rsidP="0017748B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Tenglamani yeching: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18" type="#_x0000_t75" style="width:80.2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63847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63847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6x+1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19" type="#_x0000_t75" style="width:80.2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63847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63847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6x+1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=7-x</w:t>
      </w:r>
    </w:p>
    <w:p w:rsidR="00A81782" w:rsidRPr="00883A48" w:rsidRDefault="00A81782" w:rsidP="0017748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5. Tengsizlikni yeching: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20" type="#_x0000_t75" style="width:3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4A0E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04A0E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-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21" type="#_x0000_t75" style="width:3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4A0E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04A0E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-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&lt;5</w:t>
      </w: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BD3C63">
      <w:pPr>
        <w:pStyle w:val="ListParagraph"/>
        <w:numPr>
          <w:ilvl w:val="0"/>
          <w:numId w:val="34"/>
        </w:num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Aniqlanish soha: 12-4x-x</w:t>
      </w:r>
      <w:r w:rsidRPr="00883A48">
        <w:rPr>
          <w:rFonts w:ascii="Times New Roman" w:hAnsi="Times New Roman"/>
          <w:i/>
          <w:sz w:val="28"/>
          <w:szCs w:val="28"/>
          <w:vertAlign w:val="superscript"/>
          <w:lang w:val="en-US"/>
        </w:rPr>
        <w:t xml:space="preserve">2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≥ 0 tengsizlikning yechimlari bo’ladi.</w:t>
      </w:r>
    </w:p>
    <w:p w:rsidR="00A81782" w:rsidRPr="00883A48" w:rsidRDefault="00A81782" w:rsidP="0017748B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>
        <w:rPr>
          <w:noProof/>
        </w:rPr>
        <w:pict>
          <v:shape id="_x0000_s1106" type="#_x0000_t32" style="position:absolute;left:0;text-align:left;margin-left:164.25pt;margin-top:14.2pt;width:220.5pt;height:.75pt;flip:y;z-index:251660800" o:connectortype="straight">
            <v:stroke endarrow="block"/>
          </v:shape>
        </w:pic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12-4x-x</w:t>
      </w:r>
      <w:r w:rsidRPr="00883A48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=0;      x</w:t>
      </w:r>
      <w:r w:rsidRPr="00883A48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=-6;  x</w:t>
      </w:r>
      <w:r w:rsidRPr="00883A48">
        <w:rPr>
          <w:rFonts w:ascii="Times New Roman" w:hAnsi="Times New Roman"/>
          <w:i/>
          <w:sz w:val="28"/>
          <w:szCs w:val="28"/>
          <w:vertAlign w:val="subscript"/>
          <w:lang w:val="en-US"/>
        </w:rPr>
        <w:t>2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=2.             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ab/>
      </w:r>
    </w:p>
    <w:p w:rsidR="00A81782" w:rsidRPr="00883A48" w:rsidRDefault="00A81782" w:rsidP="0017748B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Javob: -6≤ x ≤ 2</w:t>
      </w:r>
    </w:p>
    <w:p w:rsidR="00A81782" w:rsidRPr="00883A48" w:rsidRDefault="00A81782" w:rsidP="0017748B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_</w:t>
      </w:r>
    </w:p>
    <w:p w:rsidR="00A81782" w:rsidRPr="00883A48" w:rsidRDefault="00A81782" w:rsidP="00CE6C96">
      <w:pPr>
        <w:tabs>
          <w:tab w:val="left" w:pos="7860"/>
        </w:tabs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A4332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A4332F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883A48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Pr="00C12CA6" w:rsidRDefault="00A81782" w:rsidP="00D54A5B">
      <w:pPr>
        <w:tabs>
          <w:tab w:val="left" w:pos="4095"/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12CA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12CA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12CA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12CA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Burchakning radian o’lchovi. 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burchakning radian o’lchovini topishni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C12CA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C12CA6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12CA6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12CA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C12CA6">
      <w:pPr>
        <w:pStyle w:val="ListParagraph"/>
        <w:ind w:left="0"/>
        <w:rPr>
          <w:rFonts w:ascii="Times New Roman" w:hAnsi="Times New Roman"/>
          <w:i/>
          <w:noProof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C12CA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22" type="#_x0000_t75" style="width:419.25pt;height:226.5pt;visibility:visible">
            <v:imagedata r:id="rId332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</w:t>
      </w:r>
    </w:p>
    <w:p w:rsidR="00A81782" w:rsidRDefault="00A81782" w:rsidP="00C12CA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Test kaliti: 1-B; 2-C; 3-D; 4-E. </w:t>
      </w:r>
    </w:p>
    <w:p w:rsidR="00A81782" w:rsidRDefault="00A81782" w:rsidP="00BD3C63">
      <w:pPr>
        <w:pStyle w:val="ListParagraph"/>
        <w:numPr>
          <w:ilvl w:val="0"/>
          <w:numId w:val="37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6B608A" w:rsidRDefault="00A81782" w:rsidP="006B608A">
      <w:pPr>
        <w:tabs>
          <w:tab w:val="left" w:pos="4380"/>
        </w:tabs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23" type="#_x0000_t75" style="width:387pt;height:47.25pt;visibility:visible">
            <v:imagedata r:id="rId333" o:title="" gain="109227f" blacklevel="-6554f"/>
          </v:shape>
        </w:pict>
      </w: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24" type="#_x0000_t75" style="width:446.25pt;height:314.25pt;visibility:visible">
            <v:imagedata r:id="rId334" o:title="" gain="109227f" blacklevel="-6554f"/>
          </v:shape>
        </w:pict>
      </w: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25" type="#_x0000_t75" style="width:447pt;height:211.5pt;visibility:visible">
            <v:imagedata r:id="rId335" o:title="" gain="109227f" blacklevel="-6554f"/>
          </v:shape>
        </w:pict>
      </w: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26" type="#_x0000_t75" style="width:6in;height:79.5pt;visibility:visible">
            <v:imagedata r:id="rId336" o:title="" gain="109227f" blacklevel="-6554f"/>
          </v:shape>
        </w:pict>
      </w: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Default="00A81782" w:rsidP="00C12CA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261 –misol .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Default="00A81782" w:rsidP="00CE6C96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</w:t>
      </w:r>
      <w:r w:rsidRPr="00CE6C96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262-265. 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burchakning radian o’lchovini topishga doir misollar  yechishni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CE6C96">
      <w:pPr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CE6C96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E6C96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E6C9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CE6C9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CE6C9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27" type="#_x0000_t75" style="width:419.25pt;height:81.75pt;visibility:visible">
            <v:imagedata r:id="rId337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</w:t>
      </w:r>
    </w:p>
    <w:p w:rsidR="00A81782" w:rsidRDefault="00A81782" w:rsidP="00CE6C9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28" type="#_x0000_t75" style="width:427.5pt;height:189pt;visibility:visible">
            <v:imagedata r:id="rId338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35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29" type="#_x0000_t75" style="width:426pt;height:99.75pt;visibility:visible">
            <v:imagedata r:id="rId339" o:title="" gain="109227f" blacklevel="-6554f"/>
          </v:shape>
        </w:pict>
      </w:r>
    </w:p>
    <w:p w:rsidR="00A81782" w:rsidRDefault="00A81782" w:rsidP="004A29EF">
      <w:pPr>
        <w:tabs>
          <w:tab w:val="left" w:pos="3735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B-gan: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  <w:t>Yechish:</w:t>
      </w:r>
    </w:p>
    <w:p w:rsidR="00A81782" w:rsidRDefault="00A81782" w:rsidP="004A29E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l=0,36                         R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30" type="#_x0000_t75" style="width:54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2D0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42D09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l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36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31" type="#_x0000_t75" style="width:54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2D0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42D09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l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36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=0,4 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α=0,9 rad                          Javob: R=0,4m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R=?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32" type="#_x0000_t75" style="width:405.75pt;height:47.25pt;visibility:visible">
            <v:imagedata r:id="rId341" o:title="" gain="109227f" blacklevel="-6554f"/>
          </v:shape>
        </w:pic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B-gan:                            Yechish: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R=1,5 sm                       l=αR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l=3sm                            α=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33" type="#_x0000_t75" style="width:1in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09C2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209C2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l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R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,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34" type="#_x0000_t75" style="width:1in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09C2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209C2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l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R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,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α=?                                        Javob: 2 rad.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№242-24</w:t>
      </w:r>
      <w:r w:rsidRPr="00603C71">
        <w:rPr>
          <w:rFonts w:ascii="Times New Roman" w:hAnsi="Times New Roman"/>
          <w:b/>
          <w:i/>
          <w:sz w:val="28"/>
          <w:szCs w:val="28"/>
          <w:lang w:val="en-US"/>
        </w:rPr>
        <w:t>3.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35" type="#_x0000_t75" style="width:395.25pt;height:47.25pt;visibility:visible">
            <v:imagedata r:id="rId343" o:title="" gain="109227f" blacklevel="-6554f"/>
          </v:shape>
        </w:pic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B-gan:                               Yechish:</w:t>
      </w:r>
    </w:p>
    <w:p w:rsidR="00A81782" w:rsidRDefault="00A81782" w:rsidP="004A29E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α=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36" type="#_x0000_t75" style="width:84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B62C1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B62C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37" type="#_x0000_t75" style="width:84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B62C1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B62C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         S==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38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343D3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43D3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39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343D3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43D3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*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40" type="#_x0000_t75" style="width:1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1446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31446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41" type="#_x0000_t75" style="width:1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1446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31446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42" type="#_x0000_t75" style="width:1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723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D3723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43" type="#_x0000_t75" style="width:1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723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D3723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Pr="00883A48" w:rsidRDefault="00A81782" w:rsidP="004A29E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R=1 sm                                      Javob: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44" type="#_x0000_t75" style="width:1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8DF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F28DF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45" type="#_x0000_t75" style="width:1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8DF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F28DF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sm</w:t>
      </w:r>
      <w:r w:rsidRPr="00883A48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</w:p>
    <w:p w:rsidR="00A81782" w:rsidRDefault="00A81782" w:rsidP="004A29E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S=?</w:t>
      </w:r>
    </w:p>
    <w:p w:rsidR="00A81782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CE6C9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266 –misol . </w:t>
      </w:r>
    </w:p>
    <w:p w:rsidR="00A81782" w:rsidRDefault="00A81782" w:rsidP="000A3F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3F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3F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0A3FA4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Nuqtani koordinata boshi atrofida burish. 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burchakning radian o’lchovini toppish, nuqtani koordinata boshi atrofida burishni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0A3F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0A3FA4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0A3FA4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0A3FA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0A3FA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0A3FA4" w:rsidRDefault="00A81782" w:rsidP="000A3FA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46" type="#_x0000_t75" style="width:415.5pt;height:144.75pt;visibility:visible">
            <v:imagedata r:id="rId348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36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0A3FA4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47" type="#_x0000_t75" style="width:442.5pt;height:160.5pt;visibility:visible">
            <v:imagedata r:id="rId349" o:title="" gain="109227f" blacklevel="-6554f"/>
          </v:shape>
        </w:pict>
      </w:r>
    </w:p>
    <w:p w:rsidR="00A81782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48" type="#_x0000_t75" style="width:435.75pt;height:303pt;visibility:visible">
            <v:imagedata r:id="rId350" o:title="" gain="109227f" blacklevel="-6554f"/>
          </v:shape>
        </w:pict>
      </w:r>
    </w:p>
    <w:p w:rsidR="00A81782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49" type="#_x0000_t75" style="width:435.75pt;height:167.25pt;visibility:visible">
            <v:imagedata r:id="rId351" o:title="" gain="109227f" blacklevel="-6554f"/>
          </v:shape>
        </w:pict>
      </w:r>
    </w:p>
    <w:p w:rsidR="00A81782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50" type="#_x0000_t75" style="width:405pt;height:2in;visibility:visible">
            <v:imagedata r:id="rId352" o:title="" gain="109227f" blacklevel="-6554f"/>
          </v:shape>
        </w:pict>
      </w:r>
    </w:p>
    <w:p w:rsidR="00A81782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0A3FA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271-272 –misollar . </w:t>
      </w:r>
    </w:p>
    <w:p w:rsidR="00A81782" w:rsidRDefault="00A81782" w:rsidP="00225BE7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883A48" w:rsidRDefault="00A81782" w:rsidP="00225BE7">
      <w:pPr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</w:t>
      </w:r>
    </w:p>
    <w:p w:rsidR="00A81782" w:rsidRPr="00883A48" w:rsidRDefault="00A81782" w:rsidP="008A2DF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883A48" w:rsidRDefault="00A81782" w:rsidP="008A2DF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A2DF3" w:rsidRDefault="00A81782" w:rsidP="008A2DF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51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32F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932F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52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32F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932F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8A2DF3" w:rsidRDefault="00A81782" w:rsidP="008A2DF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Maqsad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)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limiy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quvchilarning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trigonometriya elementlari, nuqtani koordinata boshi atrofida burish, o’tkir burchak sin, cos, tg va ctgsini topish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ga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doir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bilimlarini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tekshirish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;</w:t>
      </w:r>
    </w:p>
    <w:p w:rsidR="00A81782" w:rsidRPr="00883A48" w:rsidRDefault="00A81782" w:rsidP="008A2DF3">
      <w:pPr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883A48" w:rsidRDefault="00A81782" w:rsidP="008A2DF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883A48" w:rsidRDefault="00A81782" w:rsidP="008A2DF3">
      <w:pPr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883A48" w:rsidRDefault="00A81782" w:rsidP="008A2DF3">
      <w:pPr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883A48" w:rsidRDefault="00A81782" w:rsidP="008A2DF3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883A48" w:rsidRDefault="00A81782" w:rsidP="008A2DF3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883A48" w:rsidRDefault="00A81782" w:rsidP="008A2DF3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883A48" w:rsidRDefault="00A81782" w:rsidP="008A2DF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8A2DF3" w:rsidRDefault="00A81782" w:rsidP="008A2DF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(1;0)nuqtani -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53" type="#_x0000_t75" style="width:56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4FFE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24FFE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2ПЂk 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54" type="#_x0000_t75" style="width:56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4FFE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24FFE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2ПЂk 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A2DF3">
        <w:rPr>
          <w:rFonts w:ascii="Times New Roman" w:hAnsi="Times New Roman"/>
          <w:i/>
          <w:sz w:val="28"/>
          <w:szCs w:val="28"/>
          <w:lang w:val="en-US"/>
        </w:rPr>
        <w:t>(k € Z)burchakka burishda hosil bo’lgan nuqtaning koordinatalarini toping.</w:t>
      </w:r>
    </w:p>
    <w:p w:rsidR="00A81782" w:rsidRPr="00883A48" w:rsidRDefault="00A81782" w:rsidP="008A2DF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>(0;1), (0;-1) nuqtalarni hosil qilish uchun P(1;0)nuqtani burish kerak bo’lgan barcha burchaklar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ni toping.</w:t>
      </w:r>
    </w:p>
    <w:p w:rsidR="00A81782" w:rsidRPr="00883A48" w:rsidRDefault="00A81782" w:rsidP="000B184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Ifodaning qiymatini toping: sin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55" type="#_x0000_t75" style="width:78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74A94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74A9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tg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56" type="#_x0000_t75" style="width:78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74A94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74A94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tg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44D9B" w:rsidRDefault="00A81782" w:rsidP="000B1844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4. Tenglamani yeching:  =</w:t>
      </w:r>
      <w:r>
        <w:rPr>
          <w:rFonts w:ascii="Times New Roman" w:hAnsi="Times New Roman"/>
          <w:i/>
          <w:sz w:val="28"/>
          <w:szCs w:val="28"/>
          <w:lang w:val="en-US"/>
        </w:rPr>
        <w:t>0</w:t>
      </w:r>
    </w:p>
    <w:p w:rsidR="00A81782" w:rsidRPr="00883A48" w:rsidRDefault="00A81782" w:rsidP="000B184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5. Birlik aylanada P(1;0)nuqtani 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r w:rsidRPr="000B1844">
        <w:rPr>
          <w:rFonts w:ascii="Times New Roman" w:hAnsi="Times New Roman"/>
          <w:i/>
          <w:sz w:val="28"/>
          <w:szCs w:val="28"/>
          <w:lang w:val="en-US"/>
        </w:rPr>
        <w:t>burchakda  tasvirlang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8A2DF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8A2DF3" w:rsidRDefault="00A81782" w:rsidP="000B184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(1;0)nuqtani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(k € Z)burchakka burishda hosil bo’lgan nuqtaning koordinatalarini toping.</w:t>
      </w:r>
    </w:p>
    <w:p w:rsidR="00A81782" w:rsidRPr="00883A48" w:rsidRDefault="00A81782" w:rsidP="000B184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>(-1;0), (1;0) nuqtalarni hosil qilish uchun P(1;0)nuqtani burish kerak bo’lgan barcha burchaklar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ni toping.</w:t>
      </w:r>
    </w:p>
    <w:p w:rsidR="00A81782" w:rsidRPr="00883A48" w:rsidRDefault="00A81782" w:rsidP="00922AF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Ifodaning qiymatini toping: ( 2tg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57" type="#_x0000_t75" style="width:5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9214A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9214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tg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58" type="#_x0000_t75" style="width:5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9214A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9214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tg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):cos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59" type="#_x0000_t75" style="width:15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71417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7141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60" type="#_x0000_t75" style="width:15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71417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71417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44D9B" w:rsidRDefault="00A81782" w:rsidP="00922AF6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Tenglamani yeching: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561" type="#_x0000_t75" style="width:5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176B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8176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x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562" type="#_x0000_t75" style="width:5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176B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8176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x-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=</w:t>
      </w:r>
      <w:r>
        <w:rPr>
          <w:rFonts w:ascii="Times New Roman" w:hAnsi="Times New Roman"/>
          <w:i/>
          <w:sz w:val="28"/>
          <w:szCs w:val="28"/>
          <w:lang w:val="en-US"/>
        </w:rPr>
        <w:t>0</w:t>
      </w:r>
    </w:p>
    <w:p w:rsidR="00A81782" w:rsidRPr="00883A48" w:rsidRDefault="00A81782" w:rsidP="00922AF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5. Birlik aylanada P(1;0)nuqtani </w: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563" type="#_x0000_t75" style="width:27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5CA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35C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6П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9" o:title="" chromakey="white"/>
          </v:shape>
        </w:pic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separate"/>
      </w:r>
      <w:r w:rsidRPr="00844D9B">
        <w:pict>
          <v:shape id="_x0000_i1564" type="#_x0000_t75" style="width:27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5CA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335C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6П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9" o:title="" chromakey="white"/>
          </v:shape>
        </w:pict>
      </w:r>
      <w:r w:rsidRPr="00844D9B">
        <w:rPr>
          <w:rFonts w:ascii="Times New Roman" w:hAnsi="Times New Roman"/>
          <w:b/>
          <w:b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r w:rsidRPr="000B1844">
        <w:rPr>
          <w:rFonts w:ascii="Times New Roman" w:hAnsi="Times New Roman"/>
          <w:i/>
          <w:sz w:val="28"/>
          <w:szCs w:val="28"/>
          <w:lang w:val="en-US"/>
        </w:rPr>
        <w:t>burchakda  tasvirlang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8A2DF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922AF6" w:rsidRDefault="00A81782" w:rsidP="00922AF6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 variant</w:t>
      </w:r>
      <w:r w:rsidRPr="00922AF6">
        <w:rPr>
          <w:rFonts w:ascii="Times New Roman" w:hAnsi="Times New Roman"/>
          <w:i/>
          <w:sz w:val="28"/>
          <w:szCs w:val="28"/>
          <w:lang w:val="en-US"/>
        </w:rPr>
        <w:t xml:space="preserve">     </w:t>
      </w:r>
    </w:p>
    <w:p w:rsidR="00A81782" w:rsidRPr="00883A48" w:rsidRDefault="00A81782" w:rsidP="008A2DF3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</w:t>
      </w:r>
    </w:p>
    <w:p w:rsidR="00A81782" w:rsidRPr="00883A48" w:rsidRDefault="00A81782" w:rsidP="008A2DF3">
      <w:pPr>
        <w:tabs>
          <w:tab w:val="left" w:pos="7860"/>
        </w:tabs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8A2DF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8A2DF3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883A48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Pr="002E5CD7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5CD7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5CD7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5CD7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5CD7" w:rsidRDefault="00A81782" w:rsidP="00CE6C96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</w:t>
      </w:r>
      <w:r w:rsidRPr="00AA556E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273-275. 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burchakning radian o’lchovini topish, nuqtani koordinata boshi atrofida burishni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b) tar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</w:t>
      </w:r>
    </w:p>
    <w:p w:rsidR="00A81782" w:rsidRPr="00C37570" w:rsidRDefault="00A81782" w:rsidP="00AA556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AA556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AA556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AA556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AA556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AA556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65" type="#_x0000_t75" style="width:418.5pt;height:38.25pt;visibility:visible">
            <v:imagedata r:id="rId360" o:title="" gain="109227f" blacklevel="-6554f"/>
          </v:shape>
        </w:pict>
      </w:r>
    </w:p>
    <w:p w:rsidR="00A81782" w:rsidRPr="000A3FA4" w:rsidRDefault="00A81782" w:rsidP="00AA556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66" type="#_x0000_t75" style="width:424.5pt;height:156.75pt;visibility:visible">
            <v:imagedata r:id="rId361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38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AA556E" w:rsidRDefault="00A81782" w:rsidP="00AA556E">
      <w:pPr>
        <w:tabs>
          <w:tab w:val="left" w:pos="4380"/>
        </w:tabs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67" type="#_x0000_t75" style="width:398.25pt;height:91.5pt;visibility:visible">
            <v:imagedata r:id="rId362" o:title="" gain="109227f" blacklevel="-6554f"/>
          </v:shape>
        </w:pict>
      </w:r>
    </w:p>
    <w:p w:rsidR="00A81782" w:rsidRPr="000E1D0B" w:rsidRDefault="00A81782" w:rsidP="00AA556E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Yechish: 1)a=6,7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;   a=x+</w:t>
      </w:r>
      <w:r>
        <w:rPr>
          <w:rFonts w:ascii="Times New Roman" w:hAnsi="Times New Roman"/>
          <w:bCs/>
          <w:i/>
          <w:noProof/>
          <w:sz w:val="28"/>
          <w:szCs w:val="28"/>
          <w:lang w:val="en-US"/>
        </w:rPr>
        <w:t>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k;  0 ≤ x&lt; 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k-natural son</w:t>
      </w:r>
    </w:p>
    <w:p w:rsidR="00A81782" w:rsidRPr="000E1D0B" w:rsidRDefault="00A81782" w:rsidP="00AA556E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a=0,7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+6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bundan    x=0,7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va k=3.</w:t>
      </w:r>
    </w:p>
    <w:p w:rsidR="00A81782" w:rsidRPr="000E1D0B" w:rsidRDefault="00A81782" w:rsidP="003A46A7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Times New Roman" w:hAnsi="Times New Roman"/>
          <w:bCs/>
          <w:i/>
          <w:sz w:val="28"/>
          <w:szCs w:val="28"/>
          <w:lang w:val="en-US"/>
        </w:rPr>
        <w:t>2)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 xml:space="preserve"> a=9,8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;   a=x+2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k;  0 ≤ x&lt; 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k-natural son</w:t>
      </w:r>
    </w:p>
    <w:p w:rsidR="00A81782" w:rsidRPr="000E1D0B" w:rsidRDefault="00A81782" w:rsidP="003A46A7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a=1,8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+8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,bundan    x=1,8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va k=4.</w:t>
      </w:r>
    </w:p>
    <w:p w:rsidR="00A81782" w:rsidRPr="000E1D0B" w:rsidRDefault="00A81782" w:rsidP="003A46A7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3)a=4,5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;   a=x+2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k;  0 ≤ x&lt; 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k-natural son</w:t>
      </w:r>
    </w:p>
    <w:p w:rsidR="00A81782" w:rsidRPr="000E1D0B" w:rsidRDefault="00A81782" w:rsidP="003A46A7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a=0,5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+4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bundan    x=0,5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va k=2.</w:t>
      </w:r>
    </w:p>
    <w:p w:rsidR="00A81782" w:rsidRPr="000E1D0B" w:rsidRDefault="00A81782" w:rsidP="003A46A7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4)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 xml:space="preserve"> a=7 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;   a=x+2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Times New Roman" w:hAnsi="Times New Roman"/>
          <w:bCs/>
          <w:i/>
          <w:noProof/>
          <w:sz w:val="28"/>
          <w:szCs w:val="28"/>
          <w:lang w:val="en-US"/>
        </w:rPr>
        <w:t>k;  0 ≤ x&lt; 2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k-natural son</w:t>
      </w:r>
    </w:p>
    <w:p w:rsidR="00A81782" w:rsidRPr="000E1D0B" w:rsidRDefault="00A81782" w:rsidP="003A46A7">
      <w:pPr>
        <w:tabs>
          <w:tab w:val="left" w:pos="4380"/>
        </w:tabs>
        <w:jc w:val="both"/>
        <w:rPr>
          <w:rFonts w:ascii="Cambria Math" w:hAnsi="Cambria Math"/>
          <w:bCs/>
          <w:i/>
          <w:noProof/>
          <w:sz w:val="28"/>
          <w:szCs w:val="28"/>
          <w:lang w:val="en-US"/>
        </w:rPr>
      </w:pP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a=1 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>+6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bundan    x=1 </w:t>
      </w:r>
      <w:r w:rsidRPr="000E1D0B">
        <w:rPr>
          <w:rFonts w:ascii="Cambria Math" w:hAnsi="Cambria Math" w:cs="Cambria Math"/>
          <w:bCs/>
          <w:i/>
          <w:noProof/>
          <w:sz w:val="28"/>
          <w:szCs w:val="28"/>
          <w:lang w:val="en-US"/>
        </w:rPr>
        <w:t>𝛑</w:t>
      </w:r>
      <w:r w:rsidRPr="000E1D0B">
        <w:rPr>
          <w:rFonts w:ascii="Cambria Math" w:hAnsi="Cambria Math"/>
          <w:bCs/>
          <w:i/>
          <w:noProof/>
          <w:sz w:val="28"/>
          <w:szCs w:val="28"/>
          <w:lang w:val="en-US"/>
        </w:rPr>
        <w:t xml:space="preserve">  va   k=3.</w:t>
      </w:r>
    </w:p>
    <w:p w:rsidR="00A81782" w:rsidRDefault="00A81782" w:rsidP="00AA556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68" type="#_x0000_t75" style="width:378pt;height:79.5pt;visibility:visible">
            <v:imagedata r:id="rId363" o:title="" gain="109227f" blacklevel="-6554f"/>
          </v:shape>
        </w:pict>
      </w:r>
    </w:p>
    <w:p w:rsidR="00A81782" w:rsidRPr="003A46A7" w:rsidRDefault="00A81782" w:rsidP="003A46A7">
      <w:pPr>
        <w:tabs>
          <w:tab w:val="center" w:pos="4677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 id="_x0000_s1107" type="#_x0000_t32" style="position:absolute;left:0;text-align:left;margin-left:138.75pt;margin-top:1.75pt;width:0;height:164.25pt;z-index:251661824" o:connectortype="straight"/>
        </w:pic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69" type="#_x0000_t75" style="width:138pt;height:165.75pt;visibility:visible">
            <v:imagedata r:id="rId364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0" type="#_x0000_t75" style="width:142.5pt;height:165.75pt;visibility:visible">
            <v:imagedata r:id="rId365" o:title="" gain="109227f" blacklevel="-6554f"/>
          </v:shape>
        </w:pict>
      </w:r>
    </w:p>
    <w:p w:rsidR="00A81782" w:rsidRDefault="00A81782" w:rsidP="00AA556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AA556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1" type="#_x0000_t75" style="width:399pt;height:71.25pt;visibility:visible">
            <v:imagedata r:id="rId366" o:title="" gain="109227f" blacklevel="-6554f"/>
          </v:shape>
        </w:pict>
      </w:r>
    </w:p>
    <w:p w:rsidR="00A81782" w:rsidRPr="000E1D0B" w:rsidRDefault="00A81782" w:rsidP="00AA556E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0E1D0B">
        <w:rPr>
          <w:rFonts w:ascii="Times New Roman" w:hAnsi="Times New Roman"/>
          <w:bCs/>
          <w:i/>
          <w:sz w:val="28"/>
          <w:szCs w:val="28"/>
          <w:lang w:val="en-US"/>
        </w:rPr>
        <w:t>Yechish: 1)P(0;1),     2)P(0;-1),     3)P(0;1),     4)P(0;-1)</w:t>
      </w:r>
    </w:p>
    <w:p w:rsidR="00A81782" w:rsidRDefault="00A81782" w:rsidP="00AA556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AA556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276 –misol . </w:t>
      </w:r>
    </w:p>
    <w:p w:rsidR="00A81782" w:rsidRDefault="00A81782" w:rsidP="000E1D0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E1D0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E1D0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E1D0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E1D0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E1D0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0E1D0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Burchakning sinusi, kosinusi, tangensi va kotangensi  ta’riflari. 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ixtiyoriy burchakning sinus, kosinus, tangens va kotangensi  ta’riflarini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0E1D0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0E1D0B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3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0E1D0B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3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0E1D0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0E1D0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0E1D0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72" type="#_x0000_t75" style="width:420.75pt;height:181.5pt;visibility:visible">
            <v:imagedata r:id="rId367" o:title="" gain="109227f" blacklevel="-6554f"/>
          </v:shape>
        </w:pict>
      </w:r>
    </w:p>
    <w:p w:rsidR="00A81782" w:rsidRPr="000A3FA4" w:rsidRDefault="00A81782" w:rsidP="000E1D0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73" type="#_x0000_t75" style="width:200.25pt;height:147pt;visibility:visible">
            <v:imagedata r:id="rId368" o:title="" gain="109227f" blacklevel="-6554f"/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t xml:space="preserve"> </w:t>
      </w:r>
      <w:r>
        <w:rPr>
          <w:noProof/>
        </w:rPr>
        <w:pict>
          <v:shape id="Рисунок 25" o:spid="_x0000_s1108" type="#_x0000_t75" style="position:absolute;margin-left:0;margin-top:0;width:183pt;height:155.25pt;z-index:251662848;visibility:visible;mso-position-horizontal:left;mso-position-horizontal-relative:text;mso-position-vertical:top;mso-position-vertical-relative:text">
            <v:imagedata r:id="rId369" o:title="" gain="109227f" blacklevel="-6554f"/>
            <w10:wrap type="square"/>
          </v:shape>
        </w:pict>
      </w:r>
    </w:p>
    <w:p w:rsidR="00A81782" w:rsidRDefault="00A81782" w:rsidP="00BD3C63">
      <w:pPr>
        <w:pStyle w:val="ListParagraph"/>
        <w:numPr>
          <w:ilvl w:val="0"/>
          <w:numId w:val="39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0E1D0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4" type="#_x0000_t75" style="width:441pt;height:207.75pt;visibility:visible">
            <v:imagedata r:id="rId370" o:title="" gain="109227f" blacklevel="-6554f"/>
          </v:shape>
        </w:pict>
      </w:r>
    </w:p>
    <w:p w:rsidR="00A81782" w:rsidRPr="000E1D0B" w:rsidRDefault="00A81782" w:rsidP="000E1D0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5" type="#_x0000_t75" style="width:430.5pt;height:123pt;visibility:visible">
            <v:imagedata r:id="rId371" o:title="" gain="109227f" blacklevel="-6554f"/>
          </v:shape>
        </w:pict>
      </w:r>
    </w:p>
    <w:p w:rsidR="00A81782" w:rsidRDefault="00A81782" w:rsidP="000E1D0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0E1D0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6" type="#_x0000_t75" style="width:432.75pt;height:114pt;visibility:visible">
            <v:imagedata r:id="rId372" o:title="" gain="109227f" blacklevel="-6554f"/>
          </v:shape>
        </w:pict>
      </w:r>
    </w:p>
    <w:p w:rsidR="00A81782" w:rsidRDefault="00A81782" w:rsidP="000E1D0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7" type="#_x0000_t75" style="width:390.75pt;height:141pt;visibility:visible">
            <v:imagedata r:id="rId373" o:title=""/>
          </v:shape>
        </w:pict>
      </w:r>
    </w:p>
    <w:p w:rsidR="00A81782" w:rsidRPr="00C37570" w:rsidRDefault="00A81782" w:rsidP="00A34CB8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VI.Uyga vazifa. 281-282 –misollar . </w:t>
      </w:r>
    </w:p>
    <w:p w:rsidR="00A81782" w:rsidRDefault="00A81782" w:rsidP="00C0405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0405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0405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C0405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</w:t>
      </w:r>
      <w:r w:rsidRPr="00AA556E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283-285. 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burchakning radian o’lchovini topish, burchakning sinusi, kosinusi va tangensini hisoblashni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</w:t>
      </w:r>
    </w:p>
    <w:p w:rsidR="00A81782" w:rsidRPr="00C37570" w:rsidRDefault="00A81782" w:rsidP="00C0405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BD3C63">
      <w:pPr>
        <w:pStyle w:val="ListParagraph"/>
        <w:numPr>
          <w:ilvl w:val="0"/>
          <w:numId w:val="4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04051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0405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Pr="00C04051" w:rsidRDefault="00A81782" w:rsidP="00C0405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578" type="#_x0000_t75" style="width:447pt;height:269.25pt;visibility:visible">
            <v:imagedata r:id="rId374" o:title="" gain="109227f" blacklevel="-6554f"/>
          </v:shape>
        </w:pict>
      </w:r>
    </w:p>
    <w:p w:rsidR="00A81782" w:rsidRPr="007F3BD5" w:rsidRDefault="00A81782" w:rsidP="00BD3C63">
      <w:pPr>
        <w:pStyle w:val="ListParagraph"/>
        <w:numPr>
          <w:ilvl w:val="0"/>
          <w:numId w:val="40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79" type="#_x0000_t75" style="width:387pt;height:57pt;visibility:visible">
            <v:imagedata r:id="rId375" o:title="" gain="109227f" blacklevel="-6554f"/>
          </v:shape>
        </w:pic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80" type="#_x0000_t75" style="width:443.25pt;height:102pt;visibility:visible">
            <v:imagedata r:id="rId376" o:title="" gain="109227f" blacklevel="-6554f"/>
          </v:shape>
        </w:pic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1)sinα=0,49 , cosα=0,49;     2)sinα=-0,875 , cosα=-0,875;</w: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3)sinα≠ -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81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1C2F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A1C2F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82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1C2F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A1C2F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, cosα≠ -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83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C4351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C4351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84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C4351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C4351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;         4)sinα=2-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85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864FE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864FE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86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864FE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864FE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, cosα=2-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87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4546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F4546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88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4546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F4546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.</w: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589" type="#_x0000_t75" style="width:414pt;height:103.5pt;visibility:visible">
            <v:imagedata r:id="rId378" o:title="" gain="109227f" blacklevel="-6554f"/>
          </v:shape>
        </w:pic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Yechish:1) 2sin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90" type="#_x0000_t75" style="width:7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46062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46062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91" type="#_x0000_t75" style="width:7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46062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46062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=2*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92" type="#_x0000_t75" style="width:17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1700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C170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93" type="#_x0000_t75" style="width:17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1700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C170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+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94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160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33160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95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160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33160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*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96" type="#_x0000_t75" style="width:17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112FA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112FA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97" type="#_x0000_t75" style="width:17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112FA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112FA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598" type="#_x0000_t75" style="width:4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843F6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843F6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1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1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599" type="#_x0000_t75" style="width:4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843F6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843F6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1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1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2)0,5cos60</w:t>
      </w:r>
      <w:r w:rsidRPr="00F3608C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-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00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7572B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7572B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01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7572B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7572B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sin60</w:t>
      </w:r>
      <w:r w:rsidRPr="00F3608C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=0,5*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02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66925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66925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03" type="#_x0000_t75" style="width:9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66925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66925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-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04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4994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04994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05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4994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04994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*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06" type="#_x0000_t75" style="width:17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2E5F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E2E5F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07" type="#_x0000_t75" style="width:17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2E5F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E2E5F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 0,25-1,5= -1,25</w:t>
      </w:r>
    </w:p>
    <w:p w:rsidR="00A81782" w:rsidRDefault="00A81782" w:rsidP="00F3608C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3)sin3*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08" type="#_x0000_t75" style="width:238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347B9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347B9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cos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*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sin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cos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09" type="#_x0000_t75" style="width:238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347B9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347B9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cos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*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sin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cos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;</w:t>
      </w:r>
    </w:p>
    <w:p w:rsidR="00A81782" w:rsidRPr="003A46A7" w:rsidRDefault="00A81782" w:rsidP="007F3BD5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4)cos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10" type="#_x0000_t75" style="width:159.7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A3C2F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A3C2F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sin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11" type="#_x0000_t75" style="width:159.7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A3C2F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A3C2F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sin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Default="00A81782" w:rsidP="00C0405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7F3BD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12" type="#_x0000_t75" style="width:383.25pt;height:53.25pt;visibility:visible">
            <v:imagedata r:id="rId386" o:title="" gain="109227f" blacklevel="-6554f"/>
          </v:shape>
        </w:pict>
      </w:r>
    </w:p>
    <w:p w:rsidR="00A81782" w:rsidRDefault="00A81782" w:rsidP="007F3BD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1)x=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13" type="#_x0000_t75" style="width:63.7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2A86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A2A8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14" type="#_x0000_t75" style="width:63.7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2A86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A2A8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   2)x=</w:t>
      </w:r>
      <w:r>
        <w:rPr>
          <w:rFonts w:ascii="Cambria Math" w:hAnsi="Cambria Math" w:cs="Cambria Math"/>
          <w:b/>
          <w:i/>
          <w:sz w:val="28"/>
          <w:szCs w:val="28"/>
          <w:lang w:val="en-US"/>
        </w:rPr>
        <w:t>𝛑</w:t>
      </w:r>
      <w:r>
        <w:rPr>
          <w:rFonts w:ascii="Cambria Math" w:hAnsi="Cambria Math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+2</w:t>
      </w:r>
      <w:r>
        <w:rPr>
          <w:rFonts w:ascii="Cambria Math" w:hAnsi="Cambria Math" w:cs="Cambria Math"/>
          <w:b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k;     3)3x=</w:t>
      </w:r>
      <w:r>
        <w:rPr>
          <w:rFonts w:ascii="Cambria Math" w:hAnsi="Cambria Math" w:cs="Cambria Math"/>
          <w:b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k;   x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15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1576D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1576D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k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16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1576D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1576D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k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</w:t>
      </w:r>
    </w:p>
    <w:p w:rsidR="00A81782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4)0,5x=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17" type="#_x0000_t75" style="width:52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1B26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C1B26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ПЂk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18" type="#_x0000_t75" style="width:52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1B26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C1B26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ПЂk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9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x=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19" type="#_x0000_t75" style="width:5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81C60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81C6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+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20" type="#_x0000_t75" style="width:5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81C60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81C60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+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>;      5)2x=;        x= .</w:t>
      </w:r>
    </w:p>
    <w:p w:rsidR="00A81782" w:rsidRDefault="00A81782" w:rsidP="00C0405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C0405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286 –misol . </w:t>
      </w:r>
    </w:p>
    <w:p w:rsidR="00A81782" w:rsidRDefault="00A81782" w:rsidP="000E1D0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Default="00A81782" w:rsidP="00AA556E">
      <w:pPr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C564A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C564A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C564A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. 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burchakning radian o’lchovini topish, burchakning sinusi, kosinusi va tangensini hisoblashni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</w:t>
      </w:r>
    </w:p>
    <w:p w:rsidR="00A81782" w:rsidRPr="00C37570" w:rsidRDefault="00A81782" w:rsidP="00C564A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BD3C63">
      <w:pPr>
        <w:pStyle w:val="ListParagraph"/>
        <w:numPr>
          <w:ilvl w:val="0"/>
          <w:numId w:val="4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564A1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564A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C564A1">
      <w:pPr>
        <w:pStyle w:val="ListParagraph"/>
        <w:ind w:left="0"/>
        <w:rPr>
          <w:rFonts w:ascii="Times New Roman" w:hAnsi="Times New Roman"/>
          <w:i/>
          <w:noProof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C564A1" w:rsidRDefault="00A81782" w:rsidP="00C564A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Рисунок 58" o:spid="_x0000_i1621" type="#_x0000_t75" style="width:438pt;height:229.5pt;visibility:visible">
            <v:imagedata r:id="rId391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41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C564A1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61" o:spid="_x0000_i1622" type="#_x0000_t75" style="width:429pt;height:42pt;visibility:visible">
            <v:imagedata r:id="rId392" o:title="" gain="109227f" blacklevel="-6554f"/>
          </v:shape>
        </w:pict>
      </w:r>
    </w:p>
    <w:p w:rsidR="00A81782" w:rsidRDefault="00A81782" w:rsidP="00C564A1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23" type="#_x0000_t75" style="width:443.25pt;height:102pt;visibility:visible">
            <v:imagedata r:id="rId376" o:title="" gain="109227f" blacklevel="-6554f"/>
          </v:shape>
        </w:pict>
      </w:r>
    </w:p>
    <w:p w:rsidR="00A81782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64" o:spid="_x0000_i1624" type="#_x0000_t75" style="width:462.75pt;height:229.5pt;visibility:visible">
            <v:imagedata r:id="rId393" o:title="" gain="109227f" blacklevel="-6554f"/>
          </v:shape>
        </w:pict>
      </w:r>
    </w:p>
    <w:p w:rsidR="00A81782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67" o:spid="_x0000_i1625" type="#_x0000_t75" style="width:462.75pt;height:256.5pt;visibility:visible">
            <v:imagedata r:id="rId394" o:title="" gain="109227f" blacklevel="-6554f"/>
          </v:shape>
        </w:pict>
      </w:r>
    </w:p>
    <w:p w:rsidR="00A81782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C564A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VI.Uyga vazifa. 9-13 –misollar . </w:t>
      </w:r>
    </w:p>
    <w:p w:rsidR="00A81782" w:rsidRDefault="00A81782" w:rsidP="00DF1845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DF1845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DF184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Burchakning sinusi, kosinusi, tangensi va kotangensi  ishoralarilari. 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ixtiyoriy burchakning sinus, kosinus, tangens va kotangensi  ishoralarini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: Yangi bilim berish</w:t>
      </w:r>
    </w:p>
    <w:p w:rsidR="00A81782" w:rsidRPr="00C37570" w:rsidRDefault="00A81782" w:rsidP="00DF184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DF1845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DF1845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DF184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DF184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DF1845" w:rsidRDefault="00A81782" w:rsidP="00DF184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Рисунок 70" o:spid="_x0000_i1626" type="#_x0000_t75" style="width:443.25pt;height:138.75pt;visibility:visible">
            <v:imagedata r:id="rId395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42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DF1845" w:rsidRDefault="00A81782" w:rsidP="00DF184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73" o:spid="_x0000_i1627" type="#_x0000_t75" style="width:442.5pt;height:174pt;visibility:visible">
            <v:imagedata r:id="rId396" o:title="" gain="109227f" blacklevel="-6554f"/>
          </v:shape>
        </w:pict>
      </w:r>
    </w:p>
    <w:p w:rsidR="00A81782" w:rsidRDefault="00A81782" w:rsidP="00DF184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76" o:spid="_x0000_i1628" type="#_x0000_t75" style="width:366pt;height:137.25pt;visibility:visible">
            <v:imagedata r:id="rId397" o:title="" gain="109227f" blacklevel="-6554f"/>
          </v:shape>
        </w:pict>
      </w:r>
    </w:p>
    <w:p w:rsidR="00A81782" w:rsidRDefault="00A81782" w:rsidP="00DF184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79" o:spid="_x0000_i1629" type="#_x0000_t75" style="width:431.25pt;height:66pt;visibility:visible">
            <v:imagedata r:id="rId398" o:title="" gain="109227f" blacklevel="-6554f"/>
          </v:shape>
        </w:pict>
      </w:r>
    </w:p>
    <w:p w:rsidR="00A81782" w:rsidRPr="00DF1845" w:rsidRDefault="00A81782" w:rsidP="00DF1845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82" o:spid="_x0000_i1630" type="#_x0000_t75" style="width:448.5pt;height:192pt;visibility:visible">
            <v:imagedata r:id="rId399" o:title=""/>
          </v:shape>
        </w:pict>
      </w:r>
    </w:p>
    <w:p w:rsidR="00A81782" w:rsidRDefault="00A81782" w:rsidP="00DF1845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DF1845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85" o:spid="_x0000_i1631" type="#_x0000_t75" style="width:421.5pt;height:83.25pt;visibility:visible">
            <v:imagedata r:id="rId400" o:title="" gain="109227f" blacklevel="-6554f"/>
          </v:shape>
        </w:pict>
      </w:r>
    </w:p>
    <w:p w:rsidR="00A81782" w:rsidRDefault="00A81782" w:rsidP="00DF1845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88" o:spid="_x0000_i1632" type="#_x0000_t75" style="width:435.75pt;height:122.25pt;visibility:visible">
            <v:imagedata r:id="rId401" o:title="" gain="109227f" blacklevel="-6554f"/>
          </v:shape>
        </w:pict>
      </w:r>
    </w:p>
    <w:p w:rsidR="00A81782" w:rsidRPr="002E5CD7" w:rsidRDefault="00A81782" w:rsidP="00CA746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VI.Uyga vazifa. 290 -291 –misollar . </w:t>
      </w:r>
    </w:p>
    <w:p w:rsidR="00A81782" w:rsidRDefault="00A81782" w:rsidP="002E5CD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E5CD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E5CD7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C37570" w:rsidRDefault="00A81782" w:rsidP="00932C9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</w:t>
      </w:r>
      <w:r w:rsidRPr="00C64A1A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292-297. 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ixtiyoriy burchakning sinus, kosinus, tangens va kotangensi  ishoralarini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>
        <w:rPr>
          <w:rFonts w:ascii="Times New Roman" w:hAnsi="Times New Roman"/>
          <w:i/>
          <w:sz w:val="28"/>
          <w:szCs w:val="28"/>
          <w:lang w:val="en-US"/>
        </w:rPr>
        <w:t>: Aralash dars.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2E5CD7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E5CD7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E5CD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E5CD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2E5CD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33" type="#_x0000_t75" style="width:366pt;height:137.25pt;visibility:visible">
            <v:imagedata r:id="rId397" o:title="" gain="109227f" blacklevel="-6554f"/>
          </v:shape>
        </w:pict>
      </w:r>
    </w:p>
    <w:p w:rsidR="00A81782" w:rsidRPr="00DF1845" w:rsidRDefault="00A81782" w:rsidP="002E5CD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34" type="#_x0000_t75" style="width:431.25pt;height:66pt;visibility:visible">
            <v:imagedata r:id="rId398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4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2E5CD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35" type="#_x0000_t75" style="width:423pt;height:50.25pt;visibility:visible">
            <v:imagedata r:id="rId402" o:title="" gain="109227f" blacklevel="-6554f"/>
          </v:shape>
        </w:pict>
      </w:r>
    </w:p>
    <w:p w:rsidR="00A81782" w:rsidRDefault="00A81782" w:rsidP="002E5CD7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α=1rad- I chorak;     sinα&gt;0;   cosα&gt;0;   tgα&gt;0;</w:t>
      </w:r>
    </w:p>
    <w:p w:rsidR="00A81782" w:rsidRPr="00932C94" w:rsidRDefault="00A81782" w:rsidP="00932C94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932C94"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α=3rad- II chorak;     sinα&gt;0;   cosα&lt;0;   tgα&lt;0;    </w:t>
      </w:r>
    </w:p>
    <w:p w:rsidR="00A81782" w:rsidRPr="00932C94" w:rsidRDefault="00A81782" w:rsidP="002E5CD7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3)</w:t>
      </w:r>
      <w:r w:rsidRPr="00932C9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α=-3,4rad- II chorak;     sinα&gt;0;   cosα&lt;0;   tgα&lt;0;    </w:t>
      </w:r>
    </w:p>
    <w:p w:rsidR="00A81782" w:rsidRPr="00932C94" w:rsidRDefault="00A81782" w:rsidP="002E5CD7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4)</w:t>
      </w:r>
      <w:r w:rsidRPr="00932C9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α=-1,3rad- IV chorak;     sinα&lt;0;   cosα&gt;0;   tgα&lt;0;    </w: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36" type="#_x0000_t75" style="width:461.25pt;height:67.5pt;visibility:visible">
            <v:imagedata r:id="rId403" o:title="" gain="109227f" blacklevel="-6554f"/>
          </v:shape>
        </w:pic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I chorak, sinα&gt;0;       </w:t>
      </w:r>
      <w:r w:rsidRPr="00DB6C4F"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 w:rsidRPr="00DB6C4F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II chorak, cosα&lt;0;     </w:t>
      </w:r>
      <w:r w:rsidRPr="00DB6C4F">
        <w:rPr>
          <w:rFonts w:ascii="Times New Roman" w:hAnsi="Times New Roman"/>
          <w:b/>
          <w:i/>
          <w:sz w:val="28"/>
          <w:szCs w:val="28"/>
          <w:lang w:val="en-US"/>
        </w:rPr>
        <w:t>3)</w:t>
      </w:r>
      <w:r w:rsidRPr="00DB6C4F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III chorak, tgα&gt;0;</w: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4)</w:t>
      </w:r>
      <w:r w:rsidRPr="00DB6C4F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II chorak, sinα&gt;0;     </w:t>
      </w:r>
      <w:r w:rsidRPr="00DB6C4F">
        <w:rPr>
          <w:rFonts w:ascii="Times New Roman" w:hAnsi="Times New Roman"/>
          <w:b/>
          <w:i/>
          <w:sz w:val="28"/>
          <w:szCs w:val="28"/>
          <w:lang w:val="en-US"/>
        </w:rPr>
        <w:t>5)</w:t>
      </w:r>
      <w:r w:rsidRPr="00DB6C4F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III chorak, sinα&lt;0;    </w:t>
      </w:r>
      <w:r w:rsidRPr="00DB6C4F">
        <w:rPr>
          <w:rFonts w:ascii="Times New Roman" w:hAnsi="Times New Roman"/>
          <w:b/>
          <w:i/>
          <w:sz w:val="28"/>
          <w:szCs w:val="28"/>
          <w:lang w:val="en-US"/>
        </w:rPr>
        <w:t>6)</w:t>
      </w:r>
      <w:r w:rsidRPr="00DB6C4F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III chorak, tgα&gt;0;</w: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37" type="#_x0000_t75" style="width:423.75pt;height:66pt;visibility:visible">
            <v:imagedata r:id="rId404" o:title="" gain="109227f" blacklevel="-6554f"/>
          </v:shape>
        </w:pic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Yechish: 1)(+)(+)=(+);       2)(-)(+)=(-);       3)(+)/(-)=(-);      4)(+)+(+)=(+).</w: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38" type="#_x0000_t75" style="width:317.25pt;height:36.75pt;visibility:visible">
            <v:imagedata r:id="rId405" o:title="" gain="109227f" blacklevel="-6554f"/>
          </v:shape>
        </w:pict>
      </w:r>
    </w:p>
    <w:p w:rsidR="00A81782" w:rsidRPr="00DB6C4F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Javobi: 1)sin0,7&gt;sin4;       2)cos1,3&gt;cos2,3</w: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39" type="#_x0000_t75" style="width:289.5pt;height:71.25pt;visibility:visible">
            <v:imagedata r:id="rId406" o:title="" gain="109227f" blacklevel="-6554f"/>
          </v:shape>
        </w:pict>
      </w:r>
    </w:p>
    <w:p w:rsidR="00A81782" w:rsidRPr="005553B3" w:rsidRDefault="00A81782" w:rsidP="005553B3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5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Cambria Math" w:hAnsi="Cambria Math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+x=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640" type="#_x0000_t75" style="width:54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146FE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146FE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2ПЂn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7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641" type="#_x0000_t75" style="width:54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146FE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146FE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2ПЂn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7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    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3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Cambria Math" w:hAnsi="Cambria Math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+x=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642" type="#_x0000_t75" style="width:4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17CC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217CC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ПЂn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8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643" type="#_x0000_t75" style="width:4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17CC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217CC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ПЂn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8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            3)</w:t>
      </w:r>
      <w:r w:rsidRPr="005553B3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          </w:t>
      </w:r>
    </w:p>
    <w:p w:rsidR="00A81782" w:rsidRPr="005553B3" w:rsidRDefault="00A81782" w:rsidP="005553B3">
      <w:pPr>
        <w:tabs>
          <w:tab w:val="left" w:pos="4380"/>
        </w:tabs>
        <w:ind w:left="-426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-4,5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+2</w:t>
      </w:r>
      <w:r w:rsidRPr="005553B3"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n.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-2,5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+</w:t>
      </w:r>
      <w:r w:rsidRPr="005553B3"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n.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x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-1,5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+2</w:t>
      </w:r>
      <w:r w:rsidRPr="005553B3">
        <w:rPr>
          <w:rFonts w:ascii="Cambria Math" w:hAnsi="Cambria Math" w:cs="Cambria Math"/>
          <w:bCs/>
          <w:i/>
          <w:sz w:val="28"/>
          <w:szCs w:val="28"/>
          <w:lang w:val="en-US"/>
        </w:rPr>
        <w:t>𝛑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n.</w:t>
      </w:r>
    </w:p>
    <w:p w:rsidR="00A81782" w:rsidRDefault="00A81782" w:rsidP="002E5CD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</w:t>
      </w:r>
    </w:p>
    <w:p w:rsidR="00A81782" w:rsidRDefault="00A81782" w:rsidP="002E5CD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298 -299 –misollar . </w:t>
      </w:r>
    </w:p>
    <w:p w:rsidR="00A81782" w:rsidRDefault="00A81782" w:rsidP="002E5CD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44" type="#_x0000_t75" style="width:223.5pt;height:59.25pt;visibility:visible">
            <v:imagedata r:id="rId409" o:title="" gain="109227f" blacklevel="-6554f"/>
          </v:shape>
        </w:pict>
      </w:r>
    </w:p>
    <w:p w:rsidR="00A81782" w:rsidRDefault="00A81782" w:rsidP="002E5CD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45" type="#_x0000_t75" style="width:384pt;height:18.75pt;visibility:visible">
            <v:imagedata r:id="rId410" o:title="" gain="109227f" blacklevel="-6554f"/>
          </v:shape>
        </w:pict>
      </w:r>
    </w:p>
    <w:p w:rsidR="00A81782" w:rsidRDefault="00A81782" w:rsidP="002E5CD7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Javob: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1)ikkalasi ham manfiy bo’ladigan chorak – III chorak;</w:t>
      </w:r>
    </w:p>
    <w:p w:rsidR="00A81782" w:rsidRPr="005553B3" w:rsidRDefault="00A81782" w:rsidP="005553B3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2)sinus musbat, kosinus manfiy bo’ladigan chorak – II chorak.</w:t>
      </w:r>
    </w:p>
    <w:p w:rsidR="00A81782" w:rsidRDefault="00A81782" w:rsidP="002E5CD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E5CD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E5CD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E5CD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E5CD7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722B8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Misollar yechish </w:t>
      </w:r>
      <w:r w:rsidRPr="00932C94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303-307.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ayni bir burchakning sinusi, kosinusi, tangensi va kotangensi  orasidagi asosiy munosabatlarni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05CE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2E5CD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2E5CD7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E5CD7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E5CD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E5CD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DF1845" w:rsidRDefault="00A81782" w:rsidP="00C05CE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46" type="#_x0000_t75" style="width:426pt;height:150.75pt;visibility:visible">
            <v:imagedata r:id="rId411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44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C05CE1">
      <w:pPr>
        <w:tabs>
          <w:tab w:val="left" w:pos="4380"/>
        </w:tabs>
        <w:ind w:left="-142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47" type="#_x0000_t75" style="width:429.75pt;height:64.5pt;visibility:visible">
            <v:imagedata r:id="rId412" o:title="" gain="109227f" blacklevel="-6554f"/>
          </v:shape>
        </w:pict>
      </w:r>
    </w:p>
    <w:p w:rsidR="00A81782" w:rsidRDefault="00A81782" w:rsidP="00C05CE1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05CE1">
        <w:rPr>
          <w:rFonts w:ascii="Times New Roman" w:hAnsi="Times New Roman"/>
          <w:b/>
          <w:i/>
          <w:sz w:val="28"/>
          <w:szCs w:val="28"/>
          <w:lang w:val="en-US"/>
        </w:rPr>
        <w:t>№303.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cosα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48" type="#_x0000_t75" style="width:69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B6903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B690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49" type="#_x0000_t75" style="width:69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B6903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B690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50" type="#_x0000_t75" style="width:140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16B8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316B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0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21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21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51" type="#_x0000_t75" style="width:140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16B8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316B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0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21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8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21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Pr="00932C94" w:rsidRDefault="00A81782" w:rsidP="002E5CD7">
      <w:pPr>
        <w:tabs>
          <w:tab w:val="left" w:pos="4380"/>
        </w:tabs>
        <w:ind w:left="360"/>
        <w:jc w:val="both"/>
        <w:rPr>
          <w:rFonts w:ascii="Times New Roman" w:hAnsi="Times New Roman"/>
          <w:b/>
          <w:i/>
          <w:noProof/>
          <w:sz w:val="28"/>
          <w:szCs w:val="28"/>
          <w:lang w:val="en-US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en-US"/>
        </w:rPr>
        <w:t>tgα=</w:t>
      </w:r>
      <w:r w:rsidRPr="00844D9B">
        <w:rPr>
          <w:rFonts w:ascii="Times New Roman" w:hAnsi="Times New Roman"/>
          <w:b/>
          <w:noProof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noProof/>
          <w:sz w:val="28"/>
          <w:szCs w:val="28"/>
          <w:lang w:val="en-US"/>
        </w:rPr>
        <w:instrText xml:space="preserve"> QUOTE </w:instrText>
      </w:r>
      <w:r w:rsidRPr="00844D9B">
        <w:pict>
          <v:shape id="_x0000_i1652" type="#_x0000_t75" style="width:157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1C88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E1C88&quot;&gt;&lt;m:oMathPara&gt;&lt;m:oMath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sinО±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cosО±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2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0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:&lt;/m:t&gt;&lt;/m:r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2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0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9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5" o:title="" chromakey="white"/>
          </v:shape>
        </w:pict>
      </w:r>
      <w:r w:rsidRPr="00844D9B">
        <w:rPr>
          <w:rFonts w:ascii="Times New Roman" w:hAnsi="Times New Roman"/>
          <w:b/>
          <w:noProof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noProof/>
          <w:sz w:val="28"/>
          <w:szCs w:val="28"/>
          <w:lang w:val="en-US"/>
        </w:rPr>
        <w:fldChar w:fldCharType="separate"/>
      </w:r>
      <w:r w:rsidRPr="00844D9B">
        <w:pict>
          <v:shape id="_x0000_i1653" type="#_x0000_t75" style="width:157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1C88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E1C88&quot;&gt;&lt;m:oMathPara&gt;&lt;m:oMath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sinО±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cosО±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2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0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:&lt;/m:t&gt;&lt;/m:r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9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2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10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9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noProof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5" o:title="" chromakey="white"/>
          </v:shape>
        </w:pict>
      </w:r>
      <w:r w:rsidRPr="00844D9B">
        <w:rPr>
          <w:rFonts w:ascii="Times New Roman" w:hAnsi="Times New Roman"/>
          <w:b/>
          <w:noProof/>
          <w:sz w:val="28"/>
          <w:szCs w:val="28"/>
          <w:lang w:val="en-US"/>
        </w:rPr>
        <w:fldChar w:fldCharType="end"/>
      </w:r>
    </w:p>
    <w:p w:rsidR="00A81782" w:rsidRPr="00A37C7A" w:rsidRDefault="00A81782" w:rsidP="00C05CE1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A37C7A">
        <w:rPr>
          <w:rFonts w:ascii="Times New Roman" w:hAnsi="Times New Roman"/>
          <w:bCs/>
          <w:i/>
          <w:noProof/>
          <w:sz w:val="28"/>
          <w:szCs w:val="28"/>
          <w:lang w:val="en-US"/>
        </w:rPr>
        <w:t>№304.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Yechish: 1+tg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α= ;     cos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 xml:space="preserve">α=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654" type="#_x0000_t75" style="width:293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1051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81051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+&lt;/m:t&gt;&lt;/m:r&gt;&lt;m:sSup&gt;&lt;m:sSup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g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+&lt;/m:t&gt;&lt;/m:r&gt;&lt;m:sSup&gt;&lt;m:sSup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2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655" type="#_x0000_t75" style="width:293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1051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81051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+&lt;/m:t&gt;&lt;/m:r&gt;&lt;m:sSup&gt;&lt;m:sSup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g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+&lt;/m:t&gt;&lt;/m:r&gt;&lt;m:sSup&gt;&lt;m:sSup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2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Pr="00A37C7A" w:rsidRDefault="00A81782" w:rsidP="00A37C7A">
      <w:pPr>
        <w:tabs>
          <w:tab w:val="center" w:pos="4677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 xml:space="preserve">Cosα=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656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0BC0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00BC0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657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0BC0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00BC0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 xml:space="preserve">                                               Javob: Cosα=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658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E3F70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E3F70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659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E3F70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E3F70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Default="00A81782" w:rsidP="00A37C7A">
      <w:pPr>
        <w:tabs>
          <w:tab w:val="center" w:pos="4677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60" type="#_x0000_t75" style="width:315pt;height:24.75pt;visibility:visible">
            <v:imagedata r:id="rId417" o:title="" gain="109227f" blacklevel="-6554f"/>
          </v:shape>
        </w:pict>
      </w:r>
    </w:p>
    <w:p w:rsidR="00A81782" w:rsidRDefault="00A81782" w:rsidP="00A37C7A">
      <w:pPr>
        <w:tabs>
          <w:tab w:val="center" w:pos="4677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Yechish: (cos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a-sin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a)(cos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a+sin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/>
          <w:sz w:val="28"/>
          <w:szCs w:val="28"/>
          <w:lang w:val="en-US"/>
        </w:rPr>
        <w:t>a)=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cos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a-1+cos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a=2cos</w:t>
      </w:r>
      <w:r w:rsidRPr="00A37C7A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a-1=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661" type="#_x0000_t75" style="width:47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1B3B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1B3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662" type="#_x0000_t75" style="width:47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1B3B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1B3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Pr="00A37C7A" w:rsidRDefault="00A81782" w:rsidP="00A37C7A">
      <w:pPr>
        <w:tabs>
          <w:tab w:val="center" w:pos="4677"/>
        </w:tabs>
        <w:jc w:val="both"/>
        <w:rPr>
          <w:rFonts w:ascii="Times New Roman" w:hAnsi="Times New Roman"/>
          <w:bCs/>
          <w:iCs/>
          <w:sz w:val="28"/>
          <w:szCs w:val="28"/>
          <w:lang w:val="en-US"/>
        </w:rPr>
      </w:pPr>
      <w:r w:rsidRPr="00A37C7A">
        <w:rPr>
          <w:rFonts w:ascii="Times New Roman" w:hAnsi="Times New Roman"/>
          <w:bCs/>
          <w:iCs/>
          <w:sz w:val="28"/>
          <w:szCs w:val="28"/>
          <w:lang w:val="en-US"/>
        </w:rPr>
        <w:t>Cos</w:t>
      </w:r>
      <w:r w:rsidRPr="00A37C7A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2</w:t>
      </w:r>
      <w:r w:rsidRPr="00A37C7A">
        <w:rPr>
          <w:rFonts w:ascii="Times New Roman" w:hAnsi="Times New Roman"/>
          <w:bCs/>
          <w:iCs/>
          <w:sz w:val="28"/>
          <w:szCs w:val="28"/>
          <w:lang w:val="en-US"/>
        </w:rPr>
        <w:t>a=(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A37C7A">
        <w:rPr>
          <w:rFonts w:ascii="Times New Roman" w:hAnsi="Times New Roman"/>
          <w:bCs/>
          <w:iCs/>
          <w:sz w:val="28"/>
          <w:szCs w:val="28"/>
          <w:lang w:val="en-US"/>
        </w:rPr>
        <w:t>):2=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663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A3FC3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A3FC3&quot;&gt;&lt;m:oMathPara&gt;&lt;m:oMath&gt;&lt;m:f&gt;&lt;m:fPr&gt;&lt;m:ctrlPr&gt;&lt;w:rPr&gt;&lt;w:rFonts w:ascii=&quot;Cambria Math&quot; w:h-ansi=&quot;Cambria Math&quot;/&gt;&lt;wx:font wx:val=&quot;Cambria Math&quot;/&gt;&lt;w:b-cs/&gt;&lt;w:i-cs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9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6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fldChar w:fldCharType="separate"/>
      </w:r>
      <w:r w:rsidRPr="00844D9B">
        <w:pict>
          <v:shape id="_x0000_i1664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A3FC3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A3FC3&quot;&gt;&lt;m:oMathPara&gt;&lt;m:oMath&gt;&lt;m:f&gt;&lt;m:fPr&gt;&lt;m:ctrlPr&gt;&lt;w:rPr&gt;&lt;w:rFonts w:ascii=&quot;Cambria Math&quot; w:h-ansi=&quot;Cambria Math&quot;/&gt;&lt;wx:font wx:val=&quot;Cambria Math&quot;/&gt;&lt;w:b-cs/&gt;&lt;w:i-cs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9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6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                 cosa=</w: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instrText xml:space="preserve"> QUOTE </w:instrText>
      </w:r>
      <w:r w:rsidRPr="00844D9B">
        <w:pict>
          <v:shape id="_x0000_i1665" type="#_x0000_t75" style="width:44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B1C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82B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fldChar w:fldCharType="separate"/>
      </w:r>
      <w:r w:rsidRPr="00844D9B">
        <w:pict>
          <v:shape id="_x0000_i1666" type="#_x0000_t75" style="width:44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B1C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82B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844D9B">
        <w:rPr>
          <w:rFonts w:ascii="Times New Roman" w:hAnsi="Times New Roman"/>
          <w:bCs/>
          <w:iCs/>
          <w:sz w:val="28"/>
          <w:szCs w:val="28"/>
          <w:lang w:val="en-US"/>
        </w:rPr>
        <w:fldChar w:fldCharType="end"/>
      </w:r>
    </w:p>
    <w:p w:rsidR="00A81782" w:rsidRDefault="00A81782" w:rsidP="002E5CD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17167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67" type="#_x0000_t75" style="width:306pt;height:51pt;visibility:visible">
            <v:imagedata r:id="rId419" o:title="" gain="109227f" blacklevel="-6554f"/>
          </v:shape>
        </w:pict>
      </w:r>
    </w:p>
    <w:p w:rsidR="00A81782" w:rsidRDefault="00A81782" w:rsidP="00F36219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</w:t>
      </w:r>
      <w:r w:rsidRPr="00F36219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sinα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68" type="#_x0000_t75" style="width:70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1BD3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41BD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o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69" type="#_x0000_t75" style="width:70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1BD3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41BD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o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70" type="#_x0000_t75" style="width:141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5721C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5721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*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1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71" type="#_x0000_t75" style="width:141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5721C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5721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*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1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F36219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2)cosα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72" type="#_x0000_t75" style="width:69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13922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13922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73" type="#_x0000_t75" style="width:69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13922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13922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74" type="#_x0000_t75" style="width:106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5977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65977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e&gt;&lt;/m:rad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75" type="#_x0000_t75" style="width:106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5977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65977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e&gt;&lt;/m:rad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2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17167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76" type="#_x0000_t75" style="width:378.75pt;height:81pt;visibility:visible">
            <v:imagedata r:id="rId423" o:title="" gain="109227f" blacklevel="-6554f"/>
          </v:shape>
        </w:pict>
      </w:r>
    </w:p>
    <w:p w:rsidR="00A81782" w:rsidRPr="00F36219" w:rsidRDefault="00A81782" w:rsidP="0017167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Yechish:1)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77" type="#_x0000_t75" style="width:123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415B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7415B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5+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5-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,5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0,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78" type="#_x0000_t75" style="width:123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415B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7415B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5+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0,5-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,5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0,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2)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79" type="#_x0000_t75" style="width:48.7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04FF7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04FF7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-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80" type="#_x0000_t75" style="width:48.7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04FF7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04FF7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-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81" type="#_x0000_t75" style="width:61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D5800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D580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-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+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82" type="#_x0000_t75" style="width:61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D5800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D5800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-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+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Pr="00F36219" w:rsidRDefault="00A81782" w:rsidP="0017167C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3)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83" type="#_x0000_t75" style="width:237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B9E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85B9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+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-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84" type="#_x0000_t75" style="width:237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B9E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85B9E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+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tgО±-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=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685" type="#_x0000_t75" style="width:10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C4251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C4251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*2+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*2-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7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686" type="#_x0000_t75" style="width:10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C4251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C4251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*2+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*2-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7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8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17167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17167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308 -309 –misollar . </w:t>
      </w:r>
    </w:p>
    <w:p w:rsidR="00A81782" w:rsidRDefault="00A81782" w:rsidP="00CA746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87" type="#_x0000_t75" style="width:407.25pt;height:48.75pt;visibility:visible">
            <v:imagedata r:id="rId429" o:title="" gain="109227f" blacklevel="-6554f"/>
          </v:shape>
        </w:pict>
      </w:r>
    </w:p>
    <w:p w:rsidR="00A81782" w:rsidRPr="0017167C" w:rsidRDefault="00A81782" w:rsidP="00F36219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A294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294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294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294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294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A294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Trigonometrik ayniyatlar.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ayni bir burchakning sinusi, kosinusi, tangensi  orasidagi asosiy munosabatlarni va trigonometrik ayniyatlarni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Yangi bilim berish.</w:t>
      </w:r>
    </w:p>
    <w:p w:rsidR="00A81782" w:rsidRPr="00C37570" w:rsidRDefault="00A81782" w:rsidP="000A294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0A2947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0A2947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0A294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0A294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DF1845" w:rsidRDefault="00A81782" w:rsidP="000A294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88" type="#_x0000_t75" style="width:438.75pt;height:180.75pt;visibility:visible">
            <v:imagedata r:id="rId430" o:title="" gain="109227f" blacklevel="-6554f"/>
          </v:shape>
        </w:pict>
      </w:r>
    </w:p>
    <w:p w:rsidR="00A81782" w:rsidRDefault="00A81782" w:rsidP="00BD3C63">
      <w:pPr>
        <w:pStyle w:val="ListParagraph"/>
        <w:numPr>
          <w:ilvl w:val="0"/>
          <w:numId w:val="45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0A2947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89" type="#_x0000_t75" style="width:462.75pt;height:126.75pt;visibility:visible">
            <v:imagedata r:id="rId431" o:title="" gain="109227f" blacklevel="-6554f"/>
          </v:shape>
        </w:pict>
      </w:r>
    </w:p>
    <w:p w:rsidR="00A81782" w:rsidRDefault="00A81782" w:rsidP="000A2947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0" type="#_x0000_t75" style="width:457.5pt;height:169.5pt;visibility:visible">
            <v:imagedata r:id="rId432" o:title="" gain="109227f" blacklevel="-6554f"/>
          </v:shape>
        </w:pict>
      </w:r>
    </w:p>
    <w:p w:rsidR="00A81782" w:rsidRPr="000A2947" w:rsidRDefault="00A81782" w:rsidP="000A2947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1" type="#_x0000_t75" style="width:465pt;height:67.5pt;visibility:visible">
            <v:imagedata r:id="rId433" o:title="" gain="109227f" blacklevel="-6554f"/>
          </v:shape>
        </w:pict>
      </w:r>
    </w:p>
    <w:p w:rsidR="00A81782" w:rsidRDefault="00A81782" w:rsidP="000A294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0A294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2" type="#_x0000_t75" style="width:462pt;height:225pt;visibility:visible">
            <v:imagedata r:id="rId434" o:title="" gain="109227f" blacklevel="-6554f"/>
          </v:shape>
        </w:pict>
      </w:r>
    </w:p>
    <w:p w:rsidR="00A81782" w:rsidRDefault="00A81782" w:rsidP="000A294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0A294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312 –misol . </w:t>
      </w:r>
    </w:p>
    <w:p w:rsidR="00A81782" w:rsidRDefault="00A81782" w:rsidP="000A294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3" type="#_x0000_t75" style="width:420pt;height:88.5pt;visibility:visible">
            <v:imagedata r:id="rId435" o:title="" gain="109227f" blacklevel="-6554f"/>
          </v:shape>
        </w:pict>
      </w:r>
    </w:p>
    <w:p w:rsidR="00A81782" w:rsidRDefault="00A81782" w:rsidP="000A294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Pr="00C37570" w:rsidRDefault="00A81782" w:rsidP="00C64A1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394ADC">
        <w:rPr>
          <w:rFonts w:ascii="Times New Roman" w:hAnsi="Times New Roman"/>
          <w:sz w:val="28"/>
          <w:szCs w:val="28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.02. 2014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Misollar yechish.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ayni bir burchakning sinusi, kosinusi, tangensi  orasidagi asosiy munosabatlarni va trigonometrik ayniyatlarni 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C64A1A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C64A1A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64A1A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64A1A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C64A1A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C64A1A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94" type="#_x0000_t75" style="width:335.25pt;height:60.75pt;visibility:visible">
            <v:imagedata r:id="rId436" o:title="" gain="109227f" blacklevel="-6554f"/>
          </v:shape>
        </w:pict>
      </w:r>
    </w:p>
    <w:p w:rsidR="00A81782" w:rsidRPr="00DF1845" w:rsidRDefault="00A81782" w:rsidP="00C64A1A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D3C63">
      <w:pPr>
        <w:pStyle w:val="ListParagraph"/>
        <w:numPr>
          <w:ilvl w:val="0"/>
          <w:numId w:val="46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C64A1A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5" type="#_x0000_t75" style="width:447pt;height:133.5pt;visibility:visible">
            <v:imagedata r:id="rId437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</w:t>
      </w:r>
    </w:p>
    <w:p w:rsidR="00A81782" w:rsidRDefault="00A81782" w:rsidP="00C64A1A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C64A1A" w:rsidRDefault="00A81782" w:rsidP="00C64A1A">
      <w:pPr>
        <w:tabs>
          <w:tab w:val="left" w:pos="4380"/>
        </w:tabs>
        <w:ind w:left="-284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6" type="#_x0000_t75" style="width:456pt;height:90pt;visibility:visible">
            <v:imagedata r:id="rId438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64A1A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C64A1A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7" type="#_x0000_t75" style="width:398.25pt;height:18.75pt;visibility:visible">
            <v:imagedata r:id="rId439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64A1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C64A1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318-319 –misollar . </w:t>
      </w:r>
    </w:p>
    <w:p w:rsidR="00A81782" w:rsidRDefault="00A81782" w:rsidP="00C64A1A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698" type="#_x0000_t75" style="width:428.25pt;height:63pt;visibility:visible">
            <v:imagedata r:id="rId440" o:title="" gain="109227f" blacklevel="-6554f"/>
          </v:shape>
        </w:pict>
      </w:r>
    </w:p>
    <w:p w:rsidR="00A81782" w:rsidRDefault="00A81782" w:rsidP="00C64A1A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i/>
          <w:sz w:val="28"/>
          <w:szCs w:val="28"/>
          <w:lang w:val="en-US"/>
        </w:rPr>
        <w:tab/>
      </w:r>
    </w:p>
    <w:p w:rsidR="00A81782" w:rsidRDefault="00A81782" w:rsidP="00394AD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94AD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94AD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394ADC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α va (-α) burchakning sinusi, kosinusi, tangensi va kotangensi.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α va (-α) burchakning sinusi, kosinusi, tangensi va kotangensini va trigonometrik ayniyatlarni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394AD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394ADC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394ADC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394AD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394AD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394AD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699" type="#_x0000_t75" style="width:335.25pt;height:60.75pt;visibility:visible">
            <v:imagedata r:id="rId436" o:title="" gain="109227f" blacklevel="-6554f"/>
          </v:shape>
        </w:pict>
      </w:r>
    </w:p>
    <w:p w:rsidR="00A81782" w:rsidRPr="00DF1845" w:rsidRDefault="00A81782" w:rsidP="00394AD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D3C63">
      <w:pPr>
        <w:pStyle w:val="ListParagraph"/>
        <w:numPr>
          <w:ilvl w:val="0"/>
          <w:numId w:val="47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FC32E2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0" type="#_x0000_t75" style="width:458.25pt;height:176.25pt;visibility:visible">
            <v:imagedata r:id="rId441" o:title="" gain="109227f" blacklevel="-6554f"/>
          </v:shape>
        </w:pict>
      </w:r>
    </w:p>
    <w:p w:rsidR="00A81782" w:rsidRPr="00394ADC" w:rsidRDefault="00A81782" w:rsidP="00FC32E2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1" type="#_x0000_t75" style="width:450.75pt;height:267.75pt;visibility:visible">
            <v:imagedata r:id="rId442" o:title="" gain="109227f" blacklevel="-6554f"/>
          </v:shape>
        </w:pict>
      </w:r>
    </w:p>
    <w:p w:rsidR="00A81782" w:rsidRDefault="00A81782" w:rsidP="00394ADC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394ADC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2" type="#_x0000_t75" style="width:392.25pt;height:87pt;visibility:visible">
            <v:imagedata r:id="rId443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394AD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394AD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321 –misol . </w:t>
      </w:r>
    </w:p>
    <w:p w:rsidR="00A81782" w:rsidRDefault="00A81782" w:rsidP="00394AD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3" type="#_x0000_t75" style="width:433.5pt;height:71.25pt;visibility:visible">
            <v:imagedata r:id="rId444" o:title="" gain="109227f" blacklevel="-6554f"/>
          </v:shape>
        </w:pict>
      </w:r>
    </w:p>
    <w:p w:rsidR="00A81782" w:rsidRDefault="00A81782" w:rsidP="00FC32E2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81782" w:rsidRPr="00C37570" w:rsidRDefault="00A81782" w:rsidP="00FC32E2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br/>
      </w:r>
      <w:r w:rsidRPr="00FC32E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3D71DE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322-323.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α va (-α) burchakning sinusi, kosinusi, tangensi va kotangensini va trigonometrik ayniyatlarni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FC32E2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FC32E2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D3C63">
      <w:pPr>
        <w:pStyle w:val="ListParagraph"/>
        <w:numPr>
          <w:ilvl w:val="0"/>
          <w:numId w:val="4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FC32E2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D3C63">
      <w:pPr>
        <w:pStyle w:val="ListParagraph"/>
        <w:numPr>
          <w:ilvl w:val="0"/>
          <w:numId w:val="4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FC32E2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FC32E2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FC32E2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04" type="#_x0000_t75" style="width:348pt;height:71.25pt;visibility:visible">
            <v:imagedata r:id="rId445" o:title="" gain="109227f" blacklevel="-6554f"/>
          </v:shape>
        </w:pict>
      </w:r>
    </w:p>
    <w:p w:rsidR="00A81782" w:rsidRPr="00DF1845" w:rsidRDefault="00A81782" w:rsidP="00FC32E2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D3C63">
      <w:pPr>
        <w:pStyle w:val="ListParagraph"/>
        <w:numPr>
          <w:ilvl w:val="0"/>
          <w:numId w:val="48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225BE7" w:rsidRDefault="00A81782" w:rsidP="00225BE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5" type="#_x0000_t75" style="width:406.5pt;height:130.5pt;visibility:visible">
            <v:imagedata r:id="rId446" o:title="" gain="109227f" blacklevel="-6554f"/>
          </v:shape>
        </w:pict>
      </w:r>
    </w:p>
    <w:p w:rsidR="00A81782" w:rsidRPr="00225BE7" w:rsidRDefault="00A81782" w:rsidP="00225BE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FC32E2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FC32E2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6" type="#_x0000_t75" style="width:378.75pt;height:81.75pt;visibility:visible">
            <v:imagedata r:id="rId447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FC32E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FC32E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324 –misol . </w:t>
      </w:r>
    </w:p>
    <w:p w:rsidR="00A81782" w:rsidRDefault="00A81782" w:rsidP="00FC32E2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07" type="#_x0000_t75" style="width:328.5pt;height:60pt;visibility:visible">
            <v:imagedata r:id="rId448" o:title="" gain="109227f" blacklevel="-6554f"/>
          </v:shape>
        </w:pict>
      </w:r>
    </w:p>
    <w:p w:rsidR="00A81782" w:rsidRDefault="00A81782" w:rsidP="00FC32E2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F44D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F44D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883A48" w:rsidRDefault="00A81782" w:rsidP="00F44D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Sana </w:t>
      </w:r>
    </w:p>
    <w:p w:rsidR="00A81782" w:rsidRPr="00883A48" w:rsidRDefault="00A81782" w:rsidP="00F44D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883A48" w:rsidRDefault="00A81782" w:rsidP="00F44D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A2DF3" w:rsidRDefault="00A81782" w:rsidP="00F44D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08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D521D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D521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09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D521D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D521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8A2DF3" w:rsidRDefault="00A81782" w:rsidP="0007298D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Maqsad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)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limiy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quvchilarning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trigonometrik  ifodalarni soddalashtirish, ifodaning qiymatini topish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ga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doir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bilimlarini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tekshirish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;</w:t>
      </w:r>
    </w:p>
    <w:p w:rsidR="00A81782" w:rsidRPr="00883A48" w:rsidRDefault="00A81782" w:rsidP="00225BE7">
      <w:pPr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883A48" w:rsidRDefault="00A81782" w:rsidP="00225BE7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883A48" w:rsidRDefault="00A81782" w:rsidP="00F44DA4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883A48" w:rsidRDefault="00A81782" w:rsidP="00F44DA4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883A48" w:rsidRDefault="00A81782" w:rsidP="00225BE7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883A48" w:rsidRDefault="00A81782" w:rsidP="00225BE7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883A48" w:rsidRDefault="00A81782" w:rsidP="00225BE7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883A48" w:rsidRDefault="00A81782" w:rsidP="00225BE7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8A2DF3" w:rsidRDefault="00A81782" w:rsidP="0007298D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en-US"/>
        </w:rPr>
        <w:t>Ifodani soddalashtiring va α=bo’lganda son qiymatini toping: cos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α+ctg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α+sin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α=</w:t>
      </w:r>
    </w:p>
    <w:p w:rsidR="00A81782" w:rsidRPr="00883A48" w:rsidRDefault="00A81782" w:rsidP="0007298D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>Ifodaning ishorasini  aniqlang: sin160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; cos205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; tg97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07298D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Hisoblang:sin(-30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)+cos(-60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)-2tg(-30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)ctg(-60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44D9B" w:rsidRDefault="00A81782" w:rsidP="00CD76B5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i/>
          <w:sz w:val="28"/>
          <w:szCs w:val="28"/>
          <w:lang w:val="en-US"/>
        </w:rPr>
        <w:t>Agar sin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Cambria Math" w:hAnsi="Cambria Math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=  cos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, tg 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i/>
          <w:sz w:val="28"/>
          <w:szCs w:val="28"/>
          <w:lang w:val="en-US"/>
        </w:rPr>
        <w:t>, ctg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larni hisoblang.</w:t>
      </w:r>
    </w:p>
    <w:p w:rsidR="00A81782" w:rsidRPr="00883A48" w:rsidRDefault="00A81782" w:rsidP="00CD76B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 Ayniyatni isbotlang: (1-cos</w:t>
      </w:r>
      <w:r w:rsidRPr="00CD76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α)(1+ctg</w:t>
      </w:r>
      <w:r w:rsidRPr="00CD76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α)=1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225BE7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8A2DF3" w:rsidRDefault="00A81782" w:rsidP="00CD76B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en-US"/>
        </w:rPr>
        <w:t>Ifodani soddalashtiring va α=bo’lganda son qiymatini toping: cos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α+tg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α+sin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α=</w:t>
      </w:r>
    </w:p>
    <w:p w:rsidR="00A81782" w:rsidRPr="00883A48" w:rsidRDefault="00A81782" w:rsidP="00CD76B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>Ifodaning ishorasini  aniqlang: sin88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; cos155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; tg105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CD76B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Hisoblang: 5sin(-45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)+cos(-45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)-3tg(-30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)+sin(-30</w:t>
      </w:r>
      <w:r w:rsidRPr="0007298D">
        <w:rPr>
          <w:rFonts w:ascii="Times New Roman" w:hAnsi="Times New Roman"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i/>
          <w:sz w:val="28"/>
          <w:szCs w:val="28"/>
          <w:lang w:val="en-US"/>
        </w:rPr>
        <w:t>)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44D9B" w:rsidRDefault="00A81782" w:rsidP="001B1A93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i/>
          <w:sz w:val="28"/>
          <w:szCs w:val="28"/>
          <w:lang w:val="en-US"/>
        </w:rPr>
        <w:t>Agar sin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Cambria Math" w:hAnsi="Cambria Math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=  cos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, tg 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i/>
          <w:sz w:val="28"/>
          <w:szCs w:val="28"/>
          <w:lang w:val="en-US"/>
        </w:rPr>
        <w:t>, ctg</w:t>
      </w:r>
      <w:r>
        <w:rPr>
          <w:rFonts w:ascii="Cambria Math" w:hAnsi="Cambria Math" w:cs="Cambria Math"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larni hisoblang.</w:t>
      </w:r>
    </w:p>
    <w:p w:rsidR="00A81782" w:rsidRPr="00883A48" w:rsidRDefault="00A81782" w:rsidP="00CD76B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 Ayniyatni isbotlang: cos</w:t>
      </w:r>
      <w:r w:rsidRPr="00CD76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α(1+tg</w:t>
      </w:r>
      <w:r w:rsidRPr="00CD76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α)-sin</w:t>
      </w:r>
      <w:r w:rsidRPr="001B1A93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α=cos</w:t>
      </w:r>
      <w:r w:rsidRPr="001B1A93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225BE7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922AF6" w:rsidRDefault="00A81782" w:rsidP="00225BE7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 variant</w:t>
      </w:r>
      <w:r w:rsidRPr="00922AF6">
        <w:rPr>
          <w:rFonts w:ascii="Times New Roman" w:hAnsi="Times New Roman"/>
          <w:i/>
          <w:sz w:val="28"/>
          <w:szCs w:val="28"/>
          <w:lang w:val="en-US"/>
        </w:rPr>
        <w:t xml:space="preserve">     </w:t>
      </w:r>
    </w:p>
    <w:p w:rsidR="00A81782" w:rsidRPr="00883A48" w:rsidRDefault="00A81782" w:rsidP="00225BE7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883A48" w:rsidRDefault="00A81782" w:rsidP="00225BE7">
      <w:pPr>
        <w:tabs>
          <w:tab w:val="left" w:pos="7860"/>
        </w:tabs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225BE7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225BE7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883A48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Default="00A81782" w:rsidP="001B1A93">
      <w:pPr>
        <w:tabs>
          <w:tab w:val="left" w:pos="900"/>
        </w:tabs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1B1A93">
      <w:pPr>
        <w:tabs>
          <w:tab w:val="left" w:pos="900"/>
        </w:tabs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1B1A93">
      <w:pPr>
        <w:tabs>
          <w:tab w:val="left" w:pos="900"/>
        </w:tabs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1B1A93">
      <w:pPr>
        <w:tabs>
          <w:tab w:val="left" w:pos="900"/>
        </w:tabs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Qo’shish formulalari.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α va (-α) burchakning sinusi, kosinusi, tangensi va kotangensini va trigonometrik ayniyatlarni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3D71D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3D71D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3D71DE">
      <w:pPr>
        <w:pStyle w:val="ListParagraph"/>
        <w:numPr>
          <w:ilvl w:val="0"/>
          <w:numId w:val="4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3D71D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3D71DE">
      <w:pPr>
        <w:pStyle w:val="ListParagraph"/>
        <w:numPr>
          <w:ilvl w:val="0"/>
          <w:numId w:val="4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3D71D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3D71D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3D71D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10" type="#_x0000_t75" style="width:372pt;height:32.25pt;visibility:visible">
            <v:imagedata r:id="rId450" o:title="" gain="109227f" blacklevel="-6554f"/>
          </v:shape>
        </w:pict>
      </w:r>
    </w:p>
    <w:p w:rsidR="00A81782" w:rsidRDefault="00A81782" w:rsidP="003D71D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11" type="#_x0000_t75" style="width:373.5pt;height:26.25pt;visibility:visible">
            <v:imagedata r:id="rId451" o:title="" gain="109227f" blacklevel="-6554f"/>
          </v:shape>
        </w:pict>
      </w:r>
    </w:p>
    <w:p w:rsidR="00A81782" w:rsidRDefault="00A81782" w:rsidP="003D71D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12" type="#_x0000_t75" style="width:434.25pt;height:140.25pt;visibility:visible">
            <v:imagedata r:id="rId452" o:title="" gain="109227f" blacklevel="-6554f"/>
          </v:shape>
        </w:pict>
      </w:r>
    </w:p>
    <w:p w:rsidR="00A81782" w:rsidRDefault="00A81782" w:rsidP="003D71DE">
      <w:pPr>
        <w:pStyle w:val="ListParagraph"/>
        <w:numPr>
          <w:ilvl w:val="0"/>
          <w:numId w:val="49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3D71D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3" type="#_x0000_t75" style="width:423pt;height:41.25pt;visibility:visible">
            <v:imagedata r:id="rId453" o:title="" gain="109227f" blacklevel="-6554f"/>
          </v:shape>
        </w:pict>
      </w:r>
    </w:p>
    <w:p w:rsidR="00A81782" w:rsidRPr="003D71DE" w:rsidRDefault="00A81782" w:rsidP="003D71D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4" type="#_x0000_t75" style="width:429.75pt;height:59.25pt;visibility:visible">
            <v:imagedata r:id="rId454" o:title="" gain="109227f" blacklevel="-6554f"/>
          </v:shape>
        </w:pict>
      </w:r>
    </w:p>
    <w:p w:rsidR="00A81782" w:rsidRDefault="00A81782" w:rsidP="003D71D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5" type="#_x0000_t75" style="width:434.25pt;height:89.25pt;visibility:visible">
            <v:imagedata r:id="rId455" o:title="" gain="109227f" blacklevel="-6554f"/>
          </v:shape>
        </w:pict>
      </w:r>
    </w:p>
    <w:p w:rsidR="00A81782" w:rsidRDefault="00A81782" w:rsidP="003D71D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6" type="#_x0000_t75" style="width:454.5pt;height:122.25pt;visibility:visible">
            <v:imagedata r:id="rId456" o:title="" gain="109227f" blacklevel="-6554f"/>
          </v:shape>
        </w:pict>
      </w:r>
    </w:p>
    <w:p w:rsidR="00A81782" w:rsidRPr="00225BE7" w:rsidRDefault="00A81782" w:rsidP="003D71D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7" type="#_x0000_t75" style="width:440.25pt;height:79.5pt;visibility:visible">
            <v:imagedata r:id="rId457" o:title="" gain="109227f" blacklevel="-6554f"/>
          </v:shape>
        </w:pict>
      </w:r>
    </w:p>
    <w:p w:rsidR="00A81782" w:rsidRDefault="00A81782" w:rsidP="003D71D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8" type="#_x0000_t75" style="width:243pt;height:105pt;visibility:visible">
            <v:imagedata r:id="rId458" o:title="" gain="109227f" blacklevel="-6554f"/>
          </v:shape>
        </w:pict>
      </w:r>
      <w:r w:rsidRPr="008C53DD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19" type="#_x0000_t75" style="width:189pt;height:141pt;visibility:visible">
            <v:imagedata r:id="rId459" o:title="" gain="109227f" blacklevel="-6554f"/>
          </v:shape>
        </w:pict>
      </w:r>
    </w:p>
    <w:p w:rsidR="00A81782" w:rsidRDefault="00A81782" w:rsidP="003D71D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20" type="#_x0000_t75" style="width:437.25pt;height:108.75pt;visibility:visible">
            <v:imagedata r:id="rId460" o:title="" gain="109227f" blacklevel="-6554f"/>
          </v:shape>
        </w:pict>
      </w:r>
    </w:p>
    <w:p w:rsidR="00A81782" w:rsidRPr="00C37570" w:rsidRDefault="00A81782" w:rsidP="003D71D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VI.Uyga vazifa. 329-330 –misollar . </w:t>
      </w:r>
    </w:p>
    <w:p w:rsidR="00A81782" w:rsidRDefault="00A81782" w:rsidP="00215D7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15D7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15D7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15D7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15D7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15D76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15D76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215D76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331-335.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 sinus, kosinus, tangensni qo’shish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215D76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215D76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215D76">
      <w:pPr>
        <w:pStyle w:val="ListParagraph"/>
        <w:numPr>
          <w:ilvl w:val="0"/>
          <w:numId w:val="5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15D76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215D76">
      <w:pPr>
        <w:pStyle w:val="ListParagraph"/>
        <w:numPr>
          <w:ilvl w:val="0"/>
          <w:numId w:val="5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15D7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15D7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215D76" w:rsidRDefault="00A81782" w:rsidP="00215D76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21" type="#_x0000_t75" style="width:462.75pt;height:272.25pt;visibility:visible">
            <v:imagedata r:id="rId461" o:title="" gain="109227f" blacklevel="-6554f"/>
          </v:shape>
        </w:pict>
      </w:r>
    </w:p>
    <w:p w:rsidR="00A81782" w:rsidRDefault="00A81782" w:rsidP="00215D76">
      <w:pPr>
        <w:pStyle w:val="ListParagraph"/>
        <w:numPr>
          <w:ilvl w:val="0"/>
          <w:numId w:val="50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215D7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22" type="#_x0000_t75" style="width:393pt;height:52.5pt;visibility:visible">
            <v:imagedata r:id="rId462" o:title="" gain="109227f" blacklevel="-6554f"/>
          </v:shape>
        </w:pict>
      </w:r>
    </w:p>
    <w:p w:rsidR="00A81782" w:rsidRDefault="00A81782" w:rsidP="00215D7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1)sinα= -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723" type="#_x0000_t75" style="width:272.2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633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E063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o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(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)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724" type="#_x0000_t75" style="width:272.2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633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3E063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o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(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)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6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5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3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215D76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Sin(α+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725" type="#_x0000_t75" style="width:50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2AC5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C2AC5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)=sinО±cos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cosО±sin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726" type="#_x0000_t75" style="width:50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2AC5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C2AC5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)=sinО±cos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cosО±sin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6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5&lt;/m:t&gt;&lt;/m:r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+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4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Pr="00AA18F3" w:rsidRDefault="00A81782" w:rsidP="00AA18F3">
      <w:pPr>
        <w:pStyle w:val="ListParagraph"/>
        <w:numPr>
          <w:ilvl w:val="0"/>
          <w:numId w:val="4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AA18F3">
        <w:rPr>
          <w:rFonts w:ascii="Times New Roman" w:hAnsi="Times New Roman"/>
          <w:b/>
          <w:i/>
          <w:sz w:val="28"/>
          <w:szCs w:val="28"/>
          <w:lang w:val="en-US"/>
        </w:rPr>
        <w:t xml:space="preserve">cos α= - 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727" type="#_x0000_t75" style="width:258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13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A071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(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)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728" type="#_x0000_t75" style="width:258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13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A071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О±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-(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)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&lt;/m:t&gt;&lt;/m:r&gt;&lt;/m:den&gt;&lt;/m:f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Pr="00AA18F3" w:rsidRDefault="00A81782" w:rsidP="00AA18F3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AA18F3">
        <w:rPr>
          <w:rFonts w:ascii="Times New Roman" w:hAnsi="Times New Roman"/>
          <w:b/>
          <w:i/>
          <w:sz w:val="28"/>
          <w:szCs w:val="28"/>
          <w:lang w:val="en-US"/>
        </w:rPr>
        <w:t>Sin(</w:t>
      </w:r>
    </w:p>
    <w:p w:rsidR="00A81782" w:rsidRPr="00AA18F3" w:rsidRDefault="00A81782" w:rsidP="00AA18F3">
      <w:pPr>
        <w:tabs>
          <w:tab w:val="left" w:pos="4380"/>
        </w:tabs>
        <w:ind w:left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15D76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733A78" w:rsidRDefault="00A81782" w:rsidP="00733A78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29" type="#_x0000_t75" style="width:437.25pt;height:128.25pt;visibility:visible">
            <v:imagedata r:id="rId460" o:title="" gain="109227f" blacklevel="-6554f"/>
          </v:shape>
        </w:pict>
      </w:r>
    </w:p>
    <w:p w:rsidR="00A81782" w:rsidRDefault="00A81782" w:rsidP="00215D76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215D76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</w:t>
      </w:r>
      <w:r w:rsidRPr="005B16CE">
        <w:rPr>
          <w:rFonts w:ascii="Times New Roman" w:hAnsi="Times New Roman"/>
          <w:b/>
          <w:i/>
          <w:sz w:val="28"/>
          <w:szCs w:val="28"/>
          <w:lang w:val="en-US"/>
        </w:rPr>
        <w:t>_______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–misollar . </w:t>
      </w:r>
    </w:p>
    <w:p w:rsidR="00A81782" w:rsidRPr="005B16CE" w:rsidRDefault="00A81782" w:rsidP="003D71DE">
      <w:pPr>
        <w:tabs>
          <w:tab w:val="left" w:pos="900"/>
        </w:tabs>
        <w:ind w:left="-284"/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7ECB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7ECB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7ECB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Pr="002E7ECB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FC620D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FC620D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Ikkilangan burchakning sinusi, kosinusi, va tangensi.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 sinus, kosinus, tangensning ikkilangan burchak 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FC620D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Default="00A81782" w:rsidP="00FC620D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  <w:r>
        <w:rPr>
          <w:rFonts w:ascii="Times New Roman" w:hAnsi="Times New Roman"/>
          <w:i/>
          <w:sz w:val="28"/>
          <w:szCs w:val="28"/>
          <w:lang w:val="en-US"/>
        </w:rPr>
        <w:t>:</w:t>
      </w:r>
    </w:p>
    <w:p w:rsidR="00A81782" w:rsidRPr="00FC620D" w:rsidRDefault="00A81782" w:rsidP="000B4F73">
      <w:pPr>
        <w:pStyle w:val="ListParagraph"/>
        <w:numPr>
          <w:ilvl w:val="0"/>
          <w:numId w:val="60"/>
        </w:numPr>
        <w:rPr>
          <w:rFonts w:ascii="Times New Roman" w:hAnsi="Times New Roman"/>
          <w:i/>
          <w:sz w:val="28"/>
          <w:szCs w:val="28"/>
          <w:lang w:val="en-US"/>
        </w:rPr>
      </w:pPr>
      <w:r w:rsidRPr="00FC620D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FC620D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FC620D" w:rsidRDefault="00A81782" w:rsidP="000B4F73">
      <w:pPr>
        <w:pStyle w:val="ListParagraph"/>
        <w:numPr>
          <w:ilvl w:val="0"/>
          <w:numId w:val="6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FC620D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FC620D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FC620D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215D76" w:rsidRDefault="00A81782" w:rsidP="00FC620D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30" type="#_x0000_t75" style="width:393.75pt;height:126pt;visibility:visible">
            <v:imagedata r:id="rId466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0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1" type="#_x0000_t75" style="width:434.25pt;height:112.5pt;visibility:visible">
            <v:imagedata r:id="rId467" o:title="" gain="109227f" blacklevel="-6554f"/>
          </v:shape>
        </w:pict>
      </w:r>
    </w:p>
    <w:p w:rsidR="00A81782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2" type="#_x0000_t75" style="width:419.25pt;height:37.5pt;visibility:visible">
            <v:imagedata r:id="rId468" o:title="" gain="109227f" blacklevel="-6554f"/>
          </v:shape>
        </w:pict>
      </w:r>
    </w:p>
    <w:p w:rsidR="00A81782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    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3" type="#_x0000_t75" style="width:311.25pt;height:30.75pt;visibility:visible">
            <v:imagedata r:id="rId469" o:title="" gain="109227f" blacklevel="-6554f"/>
          </v:shape>
        </w:pict>
      </w:r>
    </w:p>
    <w:p w:rsidR="00A81782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4" type="#_x0000_t75" style="width:414pt;height:126pt;visibility:visible">
            <v:imagedata r:id="rId470" o:title="" gain="109227f" blacklevel="-6554f"/>
          </v:shape>
        </w:pict>
      </w:r>
    </w:p>
    <w:p w:rsidR="00A81782" w:rsidRPr="00AA18F3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5" type="#_x0000_t75" style="width:409.5pt;height:87pt;visibility:visible">
            <v:imagedata r:id="rId471" o:title="" gain="109227f" blacklevel="-6554f"/>
          </v:shape>
        </w:pict>
      </w:r>
    </w:p>
    <w:p w:rsidR="00A81782" w:rsidRDefault="00A81782" w:rsidP="00FC620D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6" type="#_x0000_t75" style="width:425.25pt;height:152.25pt;visibility:visible">
            <v:imagedata r:id="rId472" o:title="" gain="109227f" blacklevel="-6554f"/>
          </v:shape>
        </w:pict>
      </w:r>
    </w:p>
    <w:p w:rsidR="00A81782" w:rsidRPr="00733A78" w:rsidRDefault="00A81782" w:rsidP="00FC620D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7" type="#_x0000_t75" style="width:372.75pt;height:58.5pt;visibility:visible">
            <v:imagedata r:id="rId473" o:title="" gain="109227f" blacklevel="-6554f"/>
          </v:shape>
        </w:pict>
      </w:r>
    </w:p>
    <w:p w:rsidR="00A81782" w:rsidRDefault="00A81782" w:rsidP="00FC620D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FC620D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342-343–misollar . </w:t>
      </w:r>
    </w:p>
    <w:p w:rsidR="00A81782" w:rsidRPr="00C37570" w:rsidRDefault="00A81782" w:rsidP="00FC620D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38" type="#_x0000_t75" style="width:414.75pt;height:105.75pt;visibility:visible">
            <v:imagedata r:id="rId474" o:title="" gain="109227f" blacklevel="-6554f"/>
          </v:shape>
        </w:pict>
      </w:r>
    </w:p>
    <w:p w:rsidR="00A81782" w:rsidRPr="005B16CE" w:rsidRDefault="00A81782" w:rsidP="00FC620D">
      <w:pPr>
        <w:tabs>
          <w:tab w:val="left" w:pos="900"/>
        </w:tabs>
        <w:ind w:left="-284"/>
        <w:rPr>
          <w:rFonts w:ascii="Times New Roman" w:hAnsi="Times New Roman"/>
          <w:sz w:val="28"/>
          <w:szCs w:val="28"/>
          <w:lang w:val="en-US"/>
        </w:rPr>
      </w:pPr>
    </w:p>
    <w:p w:rsidR="00A81782" w:rsidRPr="005B16CE" w:rsidRDefault="00A81782" w:rsidP="00FC620D">
      <w:pPr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5B16C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767FE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767FE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2E7ECB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344-349.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 sinus, kosinus, tangensning ikkilangan burchak 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767FE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Default="00A81782" w:rsidP="00767FE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  <w:r>
        <w:rPr>
          <w:rFonts w:ascii="Times New Roman" w:hAnsi="Times New Roman"/>
          <w:i/>
          <w:sz w:val="28"/>
          <w:szCs w:val="28"/>
          <w:lang w:val="en-US"/>
        </w:rPr>
        <w:t>:</w:t>
      </w:r>
    </w:p>
    <w:p w:rsidR="00A81782" w:rsidRPr="00FC620D" w:rsidRDefault="00A81782" w:rsidP="000B4F73">
      <w:pPr>
        <w:pStyle w:val="ListParagraph"/>
        <w:numPr>
          <w:ilvl w:val="0"/>
          <w:numId w:val="61"/>
        </w:numPr>
        <w:rPr>
          <w:rFonts w:ascii="Times New Roman" w:hAnsi="Times New Roman"/>
          <w:i/>
          <w:sz w:val="28"/>
          <w:szCs w:val="28"/>
          <w:lang w:val="en-US"/>
        </w:rPr>
      </w:pPr>
      <w:r w:rsidRPr="00FC620D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767FE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FC620D" w:rsidRDefault="00A81782" w:rsidP="000B4F73">
      <w:pPr>
        <w:pStyle w:val="ListParagraph"/>
        <w:numPr>
          <w:ilvl w:val="0"/>
          <w:numId w:val="6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FC620D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767FE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767FE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215D76" w:rsidRDefault="00A81782" w:rsidP="00767FE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39" type="#_x0000_t75" style="width:414pt;height:132pt;visibility:visible">
            <v:imagedata r:id="rId470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1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767FE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0" type="#_x0000_t75" style="width:387.75pt;height:104.25pt;visibility:visible">
            <v:imagedata r:id="rId475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767FEE" w:rsidRDefault="00A81782" w:rsidP="00767FE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1" type="#_x0000_t75" style="width:406.5pt;height:90pt;visibility:visible">
            <v:imagedata r:id="rId476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67FE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221939" w:rsidRDefault="00A81782" w:rsidP="00221939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2" type="#_x0000_t75" style="width:330.75pt;height:69pt;visibility:visible">
            <v:imagedata r:id="rId477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67FE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767FE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342-343–misollar . </w:t>
      </w:r>
    </w:p>
    <w:p w:rsidR="00A81782" w:rsidRPr="00C37570" w:rsidRDefault="00A81782" w:rsidP="00221939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3" type="#_x0000_t75" style="width:302.25pt;height:56.25pt;visibility:visible">
            <v:imagedata r:id="rId478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A81782" w:rsidRPr="005B16CE" w:rsidRDefault="00A81782" w:rsidP="00767FEE">
      <w:pPr>
        <w:tabs>
          <w:tab w:val="left" w:pos="900"/>
        </w:tabs>
        <w:ind w:left="-284"/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5B16C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5B16C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5B16C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Keltirish formulalari.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keltirish formulalarini va trigonometrik ayniyatlarni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5B16C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5B16C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5B16CE">
      <w:pPr>
        <w:pStyle w:val="ListParagraph"/>
        <w:numPr>
          <w:ilvl w:val="0"/>
          <w:numId w:val="5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5B16C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5B16CE">
      <w:pPr>
        <w:pStyle w:val="ListParagraph"/>
        <w:numPr>
          <w:ilvl w:val="0"/>
          <w:numId w:val="5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5B16C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5B16C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5B16C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44" type="#_x0000_t75" style="width:432.75pt;height:126pt;visibility:visible">
            <v:imagedata r:id="rId479" o:title="" gain="109227f" blacklevel="-6554f"/>
          </v:shape>
        </w:pict>
      </w:r>
    </w:p>
    <w:p w:rsidR="00A81782" w:rsidRPr="005B16CE" w:rsidRDefault="00A81782" w:rsidP="005B16C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45" type="#_x0000_t75" style="width:443.25pt;height:85.5pt;visibility:visible">
            <v:imagedata r:id="rId480" o:title="" gain="109227f" blacklevel="-6554f"/>
          </v:shape>
        </w:pict>
      </w:r>
    </w:p>
    <w:p w:rsidR="00A81782" w:rsidRDefault="00A81782" w:rsidP="005B16CE">
      <w:pPr>
        <w:pStyle w:val="ListParagraph"/>
        <w:numPr>
          <w:ilvl w:val="0"/>
          <w:numId w:val="51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5B16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6" type="#_x0000_t75" style="width:445.5pt;height:75pt;visibility:visible">
            <v:imagedata r:id="rId481" o:title="" gain="109227f" blacklevel="-6554f"/>
          </v:shape>
        </w:pict>
      </w:r>
    </w:p>
    <w:p w:rsidR="00A81782" w:rsidRDefault="00A81782" w:rsidP="005B16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7" type="#_x0000_t75" style="width:430.5pt;height:21.75pt;visibility:visible">
            <v:imagedata r:id="rId482" o:title="" gain="109227f" blacklevel="-6554f"/>
          </v:shape>
        </w:pict>
      </w:r>
    </w:p>
    <w:p w:rsidR="00A81782" w:rsidRDefault="00A81782" w:rsidP="005B16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8" type="#_x0000_t75" style="width:430.5pt;height:35.25pt;visibility:visible">
            <v:imagedata r:id="rId483" o:title="" gain="109227f" blacklevel="-6554f"/>
          </v:shape>
        </w:pict>
      </w:r>
    </w:p>
    <w:p w:rsidR="00A81782" w:rsidRPr="005B16CE" w:rsidRDefault="00A81782" w:rsidP="005B16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49" type="#_x0000_t75" style="width:454.5pt;height:336.75pt;visibility:visible">
            <v:imagedata r:id="rId484" o:title="" gain="109227f" blacklevel="-6554f"/>
          </v:shape>
        </w:pict>
      </w:r>
    </w:p>
    <w:p w:rsidR="00A81782" w:rsidRDefault="00A81782" w:rsidP="005B16C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5B16CE" w:rsidRDefault="00A81782" w:rsidP="005B16CE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50" type="#_x0000_t75" style="width:444pt;height:171.75pt;visibility:visible">
            <v:imagedata r:id="rId485" o:title="" gain="109227f" blacklevel="-6554f"/>
          </v:shape>
        </w:pict>
      </w:r>
    </w:p>
    <w:p w:rsidR="00A81782" w:rsidRDefault="00A81782" w:rsidP="005B16C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5B16C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355-356 –misollar . </w:t>
      </w:r>
    </w:p>
    <w:p w:rsidR="00A81782" w:rsidRDefault="00A81782" w:rsidP="005B16CE">
      <w:pPr>
        <w:rPr>
          <w:rFonts w:ascii="Times New Roman" w:hAnsi="Times New Roman"/>
          <w:sz w:val="28"/>
          <w:szCs w:val="28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751" type="#_x0000_t75" style="width:337.5pt;height:54.75pt;visibility:visible">
            <v:imagedata r:id="rId486" o:title="" gain="109227f" blacklevel="-6554f"/>
          </v:shape>
        </w:pict>
      </w:r>
    </w:p>
    <w:p w:rsidR="00A81782" w:rsidRDefault="00A81782" w:rsidP="00BB6D89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BB6D89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BB6D8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323724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363-367.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keltirish formulalarini va trigonometrik ayniyatlarni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BB6D89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BB6D89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B6D89">
      <w:pPr>
        <w:pStyle w:val="ListParagraph"/>
        <w:numPr>
          <w:ilvl w:val="0"/>
          <w:numId w:val="5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BB6D89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B6D89">
      <w:pPr>
        <w:pStyle w:val="ListParagraph"/>
        <w:numPr>
          <w:ilvl w:val="0"/>
          <w:numId w:val="5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BB6D8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BB6D8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BB6D8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52" type="#_x0000_t75" style="width:396pt;height:52.5pt;visibility:visible">
            <v:imagedata r:id="rId487" o:title="" gain="109227f" blacklevel="-6554f"/>
          </v:shape>
        </w:pict>
      </w:r>
    </w:p>
    <w:p w:rsidR="00A81782" w:rsidRPr="00BB6D89" w:rsidRDefault="00A81782" w:rsidP="00BB6D8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53" type="#_x0000_t75" style="width:393.75pt;height:79.5pt;visibility:visible">
            <v:imagedata r:id="rId488" o:title="" gain="109227f" blacklevel="-6554f"/>
          </v:shape>
        </w:pict>
      </w:r>
    </w:p>
    <w:p w:rsidR="00A81782" w:rsidRDefault="00A81782" w:rsidP="00BB6D89">
      <w:pPr>
        <w:pStyle w:val="ListParagraph"/>
        <w:numPr>
          <w:ilvl w:val="0"/>
          <w:numId w:val="52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BB6D89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54" type="#_x0000_t75" style="width:395.25pt;height:75.75pt;visibility:visible">
            <v:imagedata r:id="rId489" o:title="" gain="109227f" blacklevel="-6554f"/>
          </v:shape>
        </w:pict>
      </w:r>
    </w:p>
    <w:p w:rsidR="00A81782" w:rsidRPr="001757AB" w:rsidRDefault="00A81782" w:rsidP="00BB6D89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1)2sin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55" type="#_x0000_t75" style="width:203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263E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7263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0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56" type="#_x0000_t75" style="width:203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263E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7263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0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Cs/>
          <w:i/>
          <w:sz w:val="28"/>
          <w:szCs w:val="28"/>
          <w:lang w:val="en-US"/>
        </w:rPr>
        <w:t>=2sin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57" type="#_x0000_t75" style="width:411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0F0B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70F0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=2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cosО±=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1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58" type="#_x0000_t75" style="width:411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0F0B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70F0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=2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cosО±=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1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Pr="001757AB" w:rsidRDefault="00A81782" w:rsidP="001757AB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-2sin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59" type="#_x0000_t75" style="width:209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816F6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816F6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ОІ=-2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sinОІ=-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ОІ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60" type="#_x0000_t75" style="width:209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816F6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816F6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ОІ=-2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sinОІ=-&lt;/m:t&gt;&lt;/m:r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ОІ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Pr="001757AB" w:rsidRDefault="00A81782" w:rsidP="00AF26EB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3)(sin(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61" type="#_x0000_t75" style="width:14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2DD8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C2DD8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-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)*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3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62" type="#_x0000_t75" style="width:14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2DD8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C2DD8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-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)*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3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Cs/>
          <w:i/>
          <w:sz w:val="28"/>
          <w:szCs w:val="28"/>
          <w:lang w:val="en-US"/>
        </w:rPr>
        <w:t>(sin(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63" type="#_x0000_t75" style="width:14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82F08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82F08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4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64" type="#_x0000_t75" style="width:14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82F08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82F08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4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bCs/>
          <w:i/>
          <w:sz w:val="28"/>
          <w:szCs w:val="28"/>
          <w:lang w:val="en-US"/>
        </w:rPr>
        <w:t>=2sin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65" type="#_x0000_t75" style="width:40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D7A49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D7A49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* 2sinО±*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4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*sinО±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sinО±cosО±=sin2О±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5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66" type="#_x0000_t75" style="width:40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D7A49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D7A49&quot;&gt;&lt;m:oMathPara&gt;&lt;m:oMath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* 2sinО±*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4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*sinО±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sinО±cosО±=sin2О±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5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Default="00A81782" w:rsidP="00BB6D89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67" type="#_x0000_t75" style="width:380.25pt;height:93pt;visibility:visible">
            <v:imagedata r:id="rId496" o:title="" gain="109227f" blacklevel="-6554f"/>
          </v:shape>
        </w:pict>
      </w:r>
    </w:p>
    <w:p w:rsidR="00A81782" w:rsidRDefault="00A81782" w:rsidP="00BB6D89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1)cos(90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)+cos(90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)=-sin15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+sin15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=0;</w:t>
      </w:r>
    </w:p>
    <w:p w:rsidR="00A81782" w:rsidRDefault="00A81782" w:rsidP="00BB6D89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2)</w:t>
      </w:r>
      <w:r w:rsidRPr="00AF26EB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sin(90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)-sin(90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)=cos15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-cos15</w:t>
      </w:r>
      <w:r w:rsidRPr="00AF26EB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=0;</w:t>
      </w:r>
    </w:p>
    <w:p w:rsidR="00A81782" w:rsidRPr="00AF26EB" w:rsidRDefault="00A81782" w:rsidP="00645372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3)cos(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68" type="#_x0000_t75" style="width:593.2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174D8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174D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+&lt;/m:t&gt;&lt;/m:r&gt;&lt;m:func&gt;&lt;m:funcPr&gt;&lt;m:ctrlPr&gt;&lt;w:rPr&gt;&lt;w:rFonts w:ascii=&quot;Cambria Math&quot; w:h-ansi=&quot;Cambria Math&quot;/&gt;&lt;wx:font wx:val=&quot;Cambria Math&quot;/&gt;&lt;w:b-cs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den&gt;&lt;/m:f&gt;&lt;/m:e&gt;&lt;/m:d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e&gt;&lt;/m:func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*&lt;/m:t&gt;&lt;/m:r&gt;&lt;m:d&gt;&lt;m:d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e&gt;&lt;/m: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7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69" type="#_x0000_t75" style="width:593.2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174D8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174D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+&lt;/m:t&gt;&lt;/m:r&gt;&lt;m:func&gt;&lt;m:funcPr&gt;&lt;m:ctrlPr&gt;&lt;w:rPr&gt;&lt;w:rFonts w:ascii=&quot;Cambria Math&quot; w:h-ansi=&quot;Cambria Math&quot;/&gt;&lt;wx:font wx:val=&quot;Cambria Math&quot;/&gt;&lt;w:b-cs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den&gt;&lt;/m:f&gt;&lt;/m:e&gt;&lt;/m:d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e&gt;&lt;/m:func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*&lt;/m:t&gt;&lt;/m:r&gt;&lt;m:d&gt;&lt;m:d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/m:e&gt;&lt;/m: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7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Default="00A81782" w:rsidP="00BB6D89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BB6D89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70" type="#_x0000_t75" style="width:354.75pt;height:45.75pt;visibility:visible">
            <v:imagedata r:id="rId498" o:title="" gain="109227f" blacklevel="-6554f"/>
          </v:shape>
        </w:pict>
      </w:r>
    </w:p>
    <w:p w:rsidR="00A81782" w:rsidRDefault="00A81782" w:rsidP="00BB6D89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71" type="#_x0000_t75" style="width:338.25pt;height:44.25pt;visibility:visible">
            <v:imagedata r:id="rId499" o:title="" gain="109227f" blacklevel="-6554f"/>
          </v:shape>
        </w:pict>
      </w:r>
    </w:p>
    <w:p w:rsidR="00A81782" w:rsidRPr="005B16CE" w:rsidRDefault="00A81782" w:rsidP="00645372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BB6D8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BB6D89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368-369 –misollar . </w:t>
      </w:r>
    </w:p>
    <w:p w:rsidR="00A81782" w:rsidRDefault="00A81782" w:rsidP="005B16CE">
      <w:pPr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32372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323724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323724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357-360.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keltirish formulalarini va trigonometrik ayniyatlarni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 ko’nikma hosil qilish;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va o’zaro hurmat ruhida tarbiyalash;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dunyoqarashi va fikrlash qobiliyatini riviojlantirish.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Pr="00C37570" w:rsidRDefault="00A81782" w:rsidP="0032372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C37570" w:rsidRDefault="00A81782" w:rsidP="00323724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323724">
      <w:pPr>
        <w:pStyle w:val="ListParagraph"/>
        <w:numPr>
          <w:ilvl w:val="0"/>
          <w:numId w:val="5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323724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323724">
      <w:pPr>
        <w:pStyle w:val="ListParagraph"/>
        <w:numPr>
          <w:ilvl w:val="0"/>
          <w:numId w:val="5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32372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32372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323724" w:rsidRDefault="00A81782" w:rsidP="0032372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772" type="#_x0000_t75" style="width:436.5pt;height:173.25pt;visibility:visible">
            <v:imagedata r:id="rId500" o:title="" gain="109227f" blacklevel="-6554f"/>
          </v:shape>
        </w:pict>
      </w:r>
    </w:p>
    <w:p w:rsidR="00A81782" w:rsidRDefault="00A81782" w:rsidP="00323724">
      <w:pPr>
        <w:pStyle w:val="ListParagraph"/>
        <w:numPr>
          <w:ilvl w:val="0"/>
          <w:numId w:val="5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32372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73" type="#_x0000_t75" style="width:363pt;height:59.25pt;visibility:visible">
            <v:imagedata r:id="rId501" o:title="" gain="109227f" blacklevel="-6554f"/>
          </v:shape>
        </w:pict>
      </w:r>
    </w:p>
    <w:p w:rsidR="00A81782" w:rsidRPr="001757AB" w:rsidRDefault="00A81782" w:rsidP="00323724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1)cos</w:t>
      </w:r>
      <w:r w:rsidRPr="00323724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Cambria Math" w:hAnsi="Cambria Math"/>
          <w:bCs/>
          <w:i/>
          <w:sz w:val="28"/>
          <w:szCs w:val="28"/>
          <w:lang w:val="en-US"/>
        </w:rPr>
        <w:t xml:space="preserve"> +sin</w:t>
      </w:r>
      <w:r w:rsidRPr="00323724">
        <w:rPr>
          <w:rFonts w:ascii="Cambria Math" w:hAnsi="Cambria Math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Cambria Math" w:hAnsi="Cambria Math"/>
          <w:bCs/>
          <w:i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74" type="#_x0000_t75" style="width:1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5C05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55C0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1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75" type="#_x0000_t75" style="width:1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5C05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55C0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1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2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Pr="001757AB" w:rsidRDefault="00A81782" w:rsidP="00323724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-cos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*(-cos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)+sin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*(-sin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)=cos</w:t>
      </w:r>
      <w:r w:rsidRPr="00323724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-sin</w:t>
      </w:r>
      <w:r w:rsidRPr="00323724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=cos2</w:t>
      </w:r>
      <w:r>
        <w:rPr>
          <w:rFonts w:ascii="Cambria Math" w:hAnsi="Cambria Math" w:cs="Cambria Math"/>
          <w:bCs/>
          <w:i/>
          <w:sz w:val="28"/>
          <w:szCs w:val="28"/>
          <w:lang w:val="en-US"/>
        </w:rPr>
        <w:t>𝛼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776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0BA6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70BA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3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777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0BA6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70BA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3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Default="00A81782" w:rsidP="0032372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78" type="#_x0000_t75" style="width:396.75pt;height:106.5pt;visibility:visible">
            <v:imagedata r:id="rId504" o:title="" gain="109227f" blacklevel="-6554f"/>
          </v:shape>
        </w:pict>
      </w:r>
    </w:p>
    <w:p w:rsidR="00A81782" w:rsidRPr="00460C27" w:rsidRDefault="00A81782" w:rsidP="0032372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Yechish: 1)cos(7200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+30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)+sin900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=cos30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+0=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779" type="#_x0000_t75" style="width:86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C2FC1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C2FC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780" type="#_x0000_t75" style="width:86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C2FC1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C2FC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;</w:t>
      </w:r>
    </w:p>
    <w:p w:rsidR="00A81782" w:rsidRPr="00460C27" w:rsidRDefault="00A81782" w:rsidP="00323724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2) sin(270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+30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)+tg(180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-30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)=-cos30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-tg30</w:t>
      </w:r>
      <w:r w:rsidRPr="00460C27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0</w:t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=-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781" type="#_x0000_t75" style="width:177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C6984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C698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782" type="#_x0000_t75" style="width:177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C6984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C698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1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&lt;/m:t&gt;&lt;/m:r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6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  <w:r w:rsidRPr="00460C27">
        <w:rPr>
          <w:rFonts w:ascii="Times New Roman" w:hAnsi="Times New Roman"/>
          <w:b/>
          <w:i/>
          <w:sz w:val="28"/>
          <w:szCs w:val="28"/>
          <w:lang w:val="en-US"/>
        </w:rPr>
        <w:t>;</w:t>
      </w:r>
    </w:p>
    <w:p w:rsidR="00A81782" w:rsidRPr="00460C27" w:rsidRDefault="00A81782" w:rsidP="00460C2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60C27">
        <w:rPr>
          <w:rFonts w:ascii="Times New Roman" w:hAnsi="Times New Roman"/>
          <w:b/>
          <w:i/>
          <w:sz w:val="24"/>
          <w:szCs w:val="24"/>
          <w:lang w:val="en-US"/>
        </w:rPr>
        <w:t>3)2sin(6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783" type="#_x0000_t75" style="width:507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43499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43499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)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m:func&gt;&lt;m:funcPr&gt;&lt;m:ctrlPr&gt;&lt;w:rPr&gt;&lt;w:rFonts w:ascii=&quot;Cambria Math&quot; w:h-ansi=&quot;Cambria Math&quot;/&gt;&lt;wx:font wx:val=&quot;Cambria Math&quot;/&gt;&lt;w:b/&gt;&lt;w:sz w:val=&quot;24&quot;/&gt;&lt;w:sz-cs w:val=&quot;24&quot;/&gt;&lt;w:lang w:val=&quot;EN-US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24&quot;/&gt;&lt;w:sz-cs w:val=&quot;24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6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den&gt;&lt;/m:f&gt;&lt;/m:e&gt;&lt;/m:d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e&gt;&lt;/m:func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sin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sin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2*1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2-1,5=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784" type="#_x0000_t75" style="width:507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43499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43499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)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m:func&gt;&lt;m:funcPr&gt;&lt;m:ctrlPr&gt;&lt;w:rPr&gt;&lt;w:rFonts w:ascii=&quot;Cambria Math&quot; w:h-ansi=&quot;Cambria Math&quot;/&gt;&lt;wx:font wx:val=&quot;Cambria Math&quot;/&gt;&lt;w:b/&gt;&lt;w:sz w:val=&quot;24&quot;/&gt;&lt;w:sz-cs w:val=&quot;24&quot;/&gt;&lt;w:lang w:val=&quot;EN-US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24&quot;/&gt;&lt;w:sz-cs w:val=&quot;24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6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den&gt;&lt;/m:f&gt;&lt;/m:e&gt;&lt;/m:d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e&gt;&lt;/m:func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sin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sin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ПЂ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2*1-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3&lt;/m:t&gt;&lt;/m:r&gt;&lt;/m:e&gt;&lt;/m:rad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2-1,5=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7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460C2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460C27" w:rsidRDefault="00A81782" w:rsidP="00460C2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785" type="#_x0000_t75" style="width:440.25pt;height:141.75pt;visibility:visible">
            <v:imagedata r:id="rId508" o:title="" gain="109227f" blacklevel="-6554f"/>
          </v:shape>
        </w:pict>
      </w:r>
    </w:p>
    <w:p w:rsidR="00A81782" w:rsidRPr="005B16CE" w:rsidRDefault="00A81782" w:rsidP="00323724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32372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32372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361-362 –misollar . </w:t>
      </w:r>
    </w:p>
    <w:p w:rsidR="00A81782" w:rsidRDefault="00A81782" w:rsidP="00323724">
      <w:pPr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786" type="#_x0000_t75" style="width:337.5pt;height:54.75pt;visibility:visible">
            <v:imagedata r:id="rId486" o:title="" gain="109227f" blacklevel="-6554f"/>
          </v:shape>
        </w:pict>
      </w:r>
    </w:p>
    <w:p w:rsidR="00A81782" w:rsidRDefault="00A81782" w:rsidP="00F44D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883A48" w:rsidRDefault="00A81782" w:rsidP="00F44DA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</w:p>
    <w:p w:rsidR="00A81782" w:rsidRPr="00883A48" w:rsidRDefault="00A81782" w:rsidP="00F44D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883A48" w:rsidRDefault="00A81782" w:rsidP="00F44D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A2DF3" w:rsidRDefault="00A81782" w:rsidP="00F44DA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87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B643E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B643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88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B643E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B643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A2DF3" w:rsidRDefault="00A81782" w:rsidP="001B1A9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Maqsad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)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limiy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quvchilarning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trigonometrik  ifodalarni shakl almashtirish, ayniyatni isbotlash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ga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doir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bilimlarini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tekshirish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;</w:t>
      </w:r>
    </w:p>
    <w:p w:rsidR="00A81782" w:rsidRPr="00883A48" w:rsidRDefault="00A81782" w:rsidP="001B1A93">
      <w:pPr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883A48" w:rsidRDefault="00A81782" w:rsidP="001B1A93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883A48" w:rsidRDefault="00A81782" w:rsidP="00F44DA4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883A48" w:rsidRDefault="00A81782" w:rsidP="00F44DA4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883A48" w:rsidRDefault="00A81782" w:rsidP="001B1A93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883A48" w:rsidRDefault="00A81782" w:rsidP="001B1A93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883A48" w:rsidRDefault="00A81782" w:rsidP="001B1A93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883A48" w:rsidRDefault="00A81782" w:rsidP="001B1A9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8A2DF3" w:rsidRDefault="00A81782" w:rsidP="00C0208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en-US"/>
        </w:rPr>
        <w:t>Ifodani soddalashtiring : sin(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89" type="#_x0000_t75" style="width:21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327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F327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О±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О±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90" type="#_x0000_t75" style="width:21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327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F327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О±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О±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0208E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sin(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91" type="#_x0000_t75" style="width:5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6178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617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92" type="#_x0000_t75" style="width:5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6178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617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883A48" w:rsidRDefault="00A81782" w:rsidP="001B1A9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Ifodani  soddalashtiring: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93" type="#_x0000_t75" style="width:86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876FC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876F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sinО±+cosО±)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+sin2О±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94" type="#_x0000_t75" style="width:86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876FC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876F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sinО±+cosО±)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+sin2О±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1B1A93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Ifodaning shaklini  almashtiring: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95" type="#_x0000_t75" style="width:143.2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3FF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443FF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8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num&gt;&lt;m:den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96" type="#_x0000_t75" style="width:143.2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3FF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443FF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8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num&gt;&lt;m:den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44D9B" w:rsidRDefault="00A81782" w:rsidP="007B23FB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Ayniyatni isbotlang: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97" type="#_x0000_t75" style="width:132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0B0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460B0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2О±+sin6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2О±+cos6О±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tg4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798" type="#_x0000_t75" style="width:132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0B0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E460B0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2О±+sin6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2О±+cos6О±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tg4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7B23F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 cos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799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E4604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E460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=-0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00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E4604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E460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=-0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va α – III chorakda bo’lsa, sin2α va cos2α ni toping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1B1A9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8A2DF3" w:rsidRDefault="00A81782" w:rsidP="007B23F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en-US"/>
        </w:rPr>
        <w:t>Ifodani soddalashtiring : cos(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01" type="#_x0000_t75" style="width:21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1ED8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11ED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І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І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ОІ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02" type="#_x0000_t75" style="width:21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1ED8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11ED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І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І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ОІ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6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C0208E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sin(</w:t>
      </w:r>
    </w:p>
    <w:p w:rsidR="00A81782" w:rsidRPr="00883A48" w:rsidRDefault="00A81782" w:rsidP="00F44DA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Ifodani  soddalashtiring: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03" type="#_x0000_t75" style="width:1in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8A8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F78A8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-sin2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-sinО±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04" type="#_x0000_t75" style="width:1in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8A8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F78A8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-sin2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-sinО±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F44DA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Ifodaning shaklini  almashtiring: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05" type="#_x0000_t75" style="width:171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6256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E625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tg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-О±)&lt;/m:t&gt;&lt;/m:r&gt;&lt;/m:num&gt;&lt;m:den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6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g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8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06" type="#_x0000_t75" style="width:171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6256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E625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tg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-О±)&lt;/m:t&gt;&lt;/m:r&gt;&lt;/m:num&gt;&lt;m:den&gt;&lt;m:func&gt;&lt;m:func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6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&lt;/m:t&gt;&lt;/m:r&gt;&lt;/m:e&gt;&lt;/m:d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e&gt;&lt;/m:func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g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8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883A48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44D9B" w:rsidRDefault="00A81782" w:rsidP="007B23FB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Ayniyatni isbotlang: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07" type="#_x0000_t75" style="width:126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37CE2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37CE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О±+sin5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+cos5О±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tg3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08" type="#_x0000_t75" style="width:126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37CE2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37CE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О±+sin5О±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О±+cos5О±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tg3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7B23F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 cos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09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382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1238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=-0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10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382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1238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=-0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va α – III chorakda bo’lsa, sin2α va cos2α ni toping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1B1A9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922AF6" w:rsidRDefault="00A81782" w:rsidP="001B1A9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 variant</w:t>
      </w:r>
      <w:r w:rsidRPr="00922AF6">
        <w:rPr>
          <w:rFonts w:ascii="Times New Roman" w:hAnsi="Times New Roman"/>
          <w:i/>
          <w:sz w:val="28"/>
          <w:szCs w:val="28"/>
          <w:lang w:val="en-US"/>
        </w:rPr>
        <w:t xml:space="preserve">     </w:t>
      </w:r>
    </w:p>
    <w:p w:rsidR="00A81782" w:rsidRPr="00883A48" w:rsidRDefault="00A81782" w:rsidP="001B1A93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883A48" w:rsidRDefault="00A81782" w:rsidP="001B1A93">
      <w:pPr>
        <w:tabs>
          <w:tab w:val="left" w:pos="7860"/>
        </w:tabs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883A48" w:rsidRDefault="00A81782" w:rsidP="001B1A93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2E7ECB" w:rsidRDefault="00A81782" w:rsidP="00FC620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883A48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Default="00A81782" w:rsidP="00FC620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FC620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FC620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FC620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FC620D" w:rsidRDefault="00A81782" w:rsidP="00FC620D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Arifmetik progressiya.</w:t>
      </w:r>
    </w:p>
    <w:p w:rsidR="00A81782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arifmetik progressiya ta’rifi, uning </w:t>
      </w:r>
    </w:p>
    <w:p w:rsidR="00A81782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hadlarini topish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Yangi bilim berish.</w:t>
      </w:r>
    </w:p>
    <w:p w:rsidR="00A81782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6647F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6647F1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6647F1">
      <w:pPr>
        <w:pStyle w:val="ListParagraph"/>
        <w:numPr>
          <w:ilvl w:val="0"/>
          <w:numId w:val="5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6647F1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6647F1">
      <w:pPr>
        <w:pStyle w:val="ListParagraph"/>
        <w:numPr>
          <w:ilvl w:val="0"/>
          <w:numId w:val="5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6647F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6647F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  <w:r w:rsidRPr="00FC620D">
        <w:rPr>
          <w:rFonts w:ascii="Times New Roman" w:hAnsi="Times New Roman"/>
          <w:i/>
          <w:noProof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11" type="#_x0000_t75" style="width:465pt;height:263.25pt;visibility:visible">
            <v:imagedata r:id="rId521" o:title="" gain="109227f" blacklevel="-6554f"/>
          </v:shape>
        </w:pict>
      </w:r>
    </w:p>
    <w:p w:rsidR="00A81782" w:rsidRDefault="00A81782" w:rsidP="006647F1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</w:p>
    <w:p w:rsidR="00A81782" w:rsidRPr="006647F1" w:rsidRDefault="00A81782" w:rsidP="006647F1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Test kaliti: 1-A; 2-B; 3-C; 4-D; 5-E.</w:t>
      </w:r>
    </w:p>
    <w:p w:rsidR="00A81782" w:rsidRDefault="00A81782" w:rsidP="006647F1">
      <w:pPr>
        <w:pStyle w:val="ListParagraph"/>
        <w:numPr>
          <w:ilvl w:val="0"/>
          <w:numId w:val="54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6647F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12" type="#_x0000_t75" style="width:428.25pt;height:123.75pt;visibility:visible">
            <v:imagedata r:id="rId522" o:title="" gain="109227f" blacklevel="-6554f"/>
          </v:shape>
        </w:pict>
      </w:r>
    </w:p>
    <w:p w:rsidR="00A81782" w:rsidRPr="00443715" w:rsidRDefault="00A81782" w:rsidP="0044371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13" type="#_x0000_t75" style="width:438.75pt;height:99.75pt;visibility:visible">
            <v:imagedata r:id="rId523" o:title="" gain="109227f" blacklevel="-6554f"/>
          </v:shape>
        </w:pict>
      </w:r>
    </w:p>
    <w:p w:rsidR="00A81782" w:rsidRDefault="00A81782" w:rsidP="006647F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14" type="#_x0000_t75" style="width:424.5pt;height:132.75pt;visibility:visible">
            <v:imagedata r:id="rId524" o:title="" gain="109227f" blacklevel="-6554f"/>
          </v:shape>
        </w:pict>
      </w:r>
    </w:p>
    <w:p w:rsidR="00A81782" w:rsidRDefault="00A81782" w:rsidP="006647F1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6647F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15" type="#_x0000_t75" style="width:438.75pt;height:153.75pt;visibility:visible">
            <v:imagedata r:id="rId525" o:title="" gain="109227f" blacklevel="-6554f"/>
          </v:shape>
        </w:pict>
      </w:r>
    </w:p>
    <w:p w:rsidR="00A81782" w:rsidRPr="00443715" w:rsidRDefault="00A81782" w:rsidP="006647F1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16" type="#_x0000_t75" style="width:435pt;height:42.75pt;visibility:visible">
            <v:imagedata r:id="rId526" o:title="" gain="109227f" blacklevel="-6554f"/>
          </v:shape>
        </w:pict>
      </w:r>
    </w:p>
    <w:p w:rsidR="00A81782" w:rsidRDefault="00A81782" w:rsidP="006647F1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Pr="00C37570" w:rsidRDefault="00A81782" w:rsidP="006647F1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402-403 –misollar . </w:t>
      </w:r>
    </w:p>
    <w:p w:rsidR="00A81782" w:rsidRDefault="00A81782" w:rsidP="006647F1">
      <w:pPr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443715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443715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7F7D2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662CF7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404- 409.</w:t>
      </w:r>
    </w:p>
    <w:p w:rsidR="00A81782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arifmetik progressiya ta’rifi, uning </w:t>
      </w:r>
    </w:p>
    <w:p w:rsidR="00A81782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hadlarini topish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7F7D2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443715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443715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443715">
      <w:pPr>
        <w:pStyle w:val="ListParagraph"/>
        <w:numPr>
          <w:ilvl w:val="0"/>
          <w:numId w:val="5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443715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443715">
      <w:pPr>
        <w:pStyle w:val="ListParagraph"/>
        <w:numPr>
          <w:ilvl w:val="0"/>
          <w:numId w:val="5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44371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443715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443715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17" type="#_x0000_t75" style="width:447.75pt;height:175.5pt;visibility:visible">
            <v:imagedata r:id="rId527" o:title="" gain="109227f" blacklevel="-6554f"/>
          </v:shape>
        </w:pict>
      </w:r>
    </w:p>
    <w:p w:rsidR="00A81782" w:rsidRDefault="00A81782" w:rsidP="00443715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18" type="#_x0000_t75" style="width:369pt;height:73.5pt;visibility:visible">
            <v:imagedata r:id="rId528" o:title="" gain="109227f" blacklevel="-6554f"/>
          </v:shape>
        </w:pict>
      </w:r>
    </w:p>
    <w:p w:rsidR="00A81782" w:rsidRDefault="00A81782" w:rsidP="00443715">
      <w:pPr>
        <w:pStyle w:val="ListParagraph"/>
        <w:numPr>
          <w:ilvl w:val="0"/>
          <w:numId w:val="55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44371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443715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19" type="#_x0000_t75" style="width:355.5pt;height:45.75pt;visibility:visible">
            <v:imagedata r:id="rId529" o:title="" gain="109227f" blacklevel="-6554f"/>
          </v:shape>
        </w:pic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1) a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+10d;          a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-10d= 20-10*(-3)=50;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2) a</w:t>
      </w:r>
      <w:r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22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+d;          d=a</w:t>
      </w:r>
      <w:r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22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-a</w:t>
      </w:r>
      <w:r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 xml:space="preserve">=-5,5-(-10)=4,5;           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</w:t>
      </w:r>
      <w:r w:rsidRPr="007F7D21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-20d=-10-20*4,5=-100;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20" type="#_x0000_t75" style="width:339.75pt;height:47.25pt;visibility:visible">
            <v:imagedata r:id="rId530" o:title="" gain="109227f" blacklevel="-6554f"/>
          </v:shape>
        </w:pic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Yechish: 1)22=13+3d;        3d=9;    d=3;      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=13-2d=13-2*3=13-6=7;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+(n-1)d=7+(n-1)*3=3n+4;                            J: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=3n+4.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2) 18=-7+5d;     5d=18+7=25;     d=5;    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=-7-d=-7-5=-12;</w:t>
      </w:r>
    </w:p>
    <w:p w:rsidR="00A81782" w:rsidRDefault="00A81782" w:rsidP="00DE6C75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+(n-1)d=-12+(n-1)*5=5n-17;                            J: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=5n-17.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21" type="#_x0000_t75" style="width:413.25pt;height:29.25pt;visibility:visible">
            <v:imagedata r:id="rId531" o:title="" gain="109227f" blacklevel="-6554f"/>
          </v:shape>
        </w:pic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Yechish: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=15,   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=13, 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=11,  . . .   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&lt;0;     n-?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d=13-15=-2;        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=a</w:t>
      </w:r>
      <w:r w:rsidRPr="00DE6C75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+(n-1)d=15+(n-1)*(-2)=17-2n;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17-2n&lt;0;     2n&gt;17;       n&gt;8,5 ;   n=9.                  J: 9-hadidan boshlab.</w: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22" type="#_x0000_t75" style="width:399.75pt;height:36.75pt;visibility:visible">
            <v:imagedata r:id="rId532" o:title="" gain="109227f" blacklevel="-6554f"/>
          </v:shape>
        </w:pict>
      </w:r>
    </w:p>
    <w:p w:rsidR="00A81782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Yechish: -10+(n-1)*0,5&lt;2;             0,5n-10,5&lt;2;          0,5n&lt;12,5</w:t>
      </w:r>
    </w:p>
    <w:p w:rsidR="00A81782" w:rsidRPr="007F7D21" w:rsidRDefault="00A81782" w:rsidP="007F7D21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n&lt;12,5:0,5   ;                  n&lt;25.                             J: n&lt;25.</w:t>
      </w:r>
    </w:p>
    <w:p w:rsidR="00A81782" w:rsidRDefault="00A81782" w:rsidP="00443715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2F6F9F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23" type="#_x0000_t75" style="width:387.75pt;height:59.25pt;visibility:visible">
            <v:imagedata r:id="rId533" o:title="" gain="109227f" blacklevel="-6554f"/>
          </v:shape>
        </w:pict>
      </w:r>
    </w:p>
    <w:p w:rsidR="00A81782" w:rsidRPr="002F6F9F" w:rsidRDefault="00A81782" w:rsidP="009A7CEC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1)a</w:t>
      </w:r>
      <w:r w:rsidRPr="002F6F9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9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</w:t>
      </w:r>
    </w:p>
    <w:p w:rsidR="00A81782" w:rsidRDefault="00A81782" w:rsidP="009A7CEC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2)a</w:t>
      </w:r>
      <w:r w:rsidRPr="002F6F9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9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824" type="#_x0000_t75" style="width:49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1195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9119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0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64-5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1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57;       d=-57-(-64)=7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4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825" type="#_x0000_t75" style="width:49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1195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F9119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0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64-5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11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57;       d=-57-(-64)=7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4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Default="00A81782" w:rsidP="009A7CEC">
      <w:pPr>
        <w:tabs>
          <w:tab w:val="left" w:pos="43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3)a</w:t>
      </w:r>
      <w:r w:rsidRPr="002F6F9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9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</w: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QUOTE </w:instrText>
      </w:r>
      <w:r w:rsidRPr="00844D9B">
        <w:pict>
          <v:shape id="_x0000_i1826" type="#_x0000_t75" style="width:433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43A8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543A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0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7+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2;       d=-2-(-7)=5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5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Pr="00844D9B">
        <w:pict>
          <v:shape id="_x0000_i1827" type="#_x0000_t75" style="width:433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43A8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543A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8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0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7+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-cs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-2;       d=-2-(-7)=5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5" o:title="" chromakey="white"/>
          </v:shape>
        </w:pict>
      </w:r>
      <w:r w:rsidRPr="00844D9B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:rsidR="00A81782" w:rsidRPr="002F6F9F" w:rsidRDefault="00A81782" w:rsidP="009A7CEC">
      <w:pPr>
        <w:tabs>
          <w:tab w:val="left" w:pos="4380"/>
        </w:tabs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/>
          <w:bCs/>
          <w:i/>
          <w:sz w:val="28"/>
          <w:szCs w:val="28"/>
          <w:lang w:val="en-US"/>
        </w:rPr>
        <w:t>4)a</w:t>
      </w:r>
      <w:r w:rsidRPr="002F6F9F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9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=</w:t>
      </w:r>
    </w:p>
    <w:p w:rsidR="00A81782" w:rsidRDefault="00A81782" w:rsidP="0044371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44371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410-411 –misollar . </w:t>
      </w:r>
    </w:p>
    <w:p w:rsidR="00A81782" w:rsidRPr="00C37570" w:rsidRDefault="00A81782" w:rsidP="00443715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28" type="#_x0000_t75" style="width:414pt;height:35.25pt;visibility:visible">
            <v:imagedata r:id="rId536" o:title="" gain="109227f" blacklevel="-6554f"/>
          </v:shape>
        </w:pict>
      </w:r>
    </w:p>
    <w:p w:rsidR="00A81782" w:rsidRDefault="00A81782" w:rsidP="009A7CEC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Yechish: Shartga ko’ra, a</w:t>
      </w:r>
      <w:r w:rsidRPr="009A7CEC"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+a</w:t>
      </w:r>
      <w:r w:rsidRPr="009A7CEC">
        <w:rPr>
          <w:rFonts w:ascii="Times New Roman" w:hAnsi="Times New Roman"/>
          <w:sz w:val="28"/>
          <w:szCs w:val="28"/>
          <w:vertAlign w:val="subscript"/>
          <w:lang w:val="en-US"/>
        </w:rPr>
        <w:t>8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9A7CE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+6d+a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+7d=2a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+13d = 30 ,</w:t>
      </w:r>
    </w:p>
    <w:p w:rsidR="00A81782" w:rsidRPr="00B93DBB" w:rsidRDefault="00A81782" w:rsidP="009A7CEC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Bundan       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10</w:t>
      </w:r>
      <w:r>
        <w:rPr>
          <w:rFonts w:ascii="Times New Roman" w:hAnsi="Times New Roman"/>
          <w:sz w:val="28"/>
          <w:szCs w:val="28"/>
          <w:lang w:val="en-US"/>
        </w:rPr>
        <w:t>+a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=a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+9d+a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+4d=2a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+13d=30 bo’ladi.            J: 30.</w:t>
      </w:r>
    </w:p>
    <w:p w:rsidR="00A81782" w:rsidRDefault="00A81782" w:rsidP="00662CF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662CF7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Arifmetik progressiyaning dastlabki n ta hadining yig’indisi.</w:t>
      </w:r>
    </w:p>
    <w:p w:rsidR="00A81782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arifmetik progressiya ta’rifi, uning </w:t>
      </w:r>
    </w:p>
    <w:p w:rsidR="00A81782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hadlarini topish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Yangi bilim berish.</w:t>
      </w:r>
    </w:p>
    <w:p w:rsidR="00A81782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662CF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662CF7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662CF7">
      <w:pPr>
        <w:pStyle w:val="ListParagraph"/>
        <w:numPr>
          <w:ilvl w:val="0"/>
          <w:numId w:val="5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662CF7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662CF7">
      <w:pPr>
        <w:pStyle w:val="ListParagraph"/>
        <w:numPr>
          <w:ilvl w:val="0"/>
          <w:numId w:val="5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662CF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662CF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662CF7" w:rsidRDefault="00A81782" w:rsidP="00662CF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29" type="#_x0000_t75" style="width:453pt;height:3in;visibility:visible">
            <v:imagedata r:id="rId537" o:title="" gain="109227f" blacklevel="-6554f"/>
          </v:shape>
        </w:pict>
      </w:r>
    </w:p>
    <w:p w:rsidR="00A81782" w:rsidRDefault="00A81782" w:rsidP="00662CF7">
      <w:pPr>
        <w:pStyle w:val="ListParagraph"/>
        <w:numPr>
          <w:ilvl w:val="0"/>
          <w:numId w:val="56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662CF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30" type="#_x0000_t75" style="width:423pt;height:61.5pt;visibility:visible">
            <v:imagedata r:id="rId538" o:title="" gain="109227f" blacklevel="-6554f"/>
          </v:shape>
        </w:pict>
      </w:r>
    </w:p>
    <w:p w:rsidR="00A81782" w:rsidRDefault="00A81782" w:rsidP="00662CF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31" type="#_x0000_t75" style="width:441.75pt;height:198.75pt;visibility:visible">
            <v:imagedata r:id="rId539" o:title="" gain="109227f" blacklevel="-6554f"/>
          </v:shape>
        </w:pict>
      </w:r>
    </w:p>
    <w:p w:rsidR="00A81782" w:rsidRDefault="00A81782" w:rsidP="00662CF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662CF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32" type="#_x0000_t75" style="width:430.5pt;height:145.5pt;visibility:visible">
            <v:imagedata r:id="rId540" o:title="" gain="109227f" blacklevel="-6554f"/>
          </v:shape>
        </w:pict>
      </w:r>
    </w:p>
    <w:p w:rsidR="00A81782" w:rsidRDefault="00A81782" w:rsidP="00662CF7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33" type="#_x0000_t75" style="width:434.25pt;height:162pt;visibility:visible">
            <v:imagedata r:id="rId541" o:title="" gain="109227f" blacklevel="-6554f"/>
          </v:shape>
        </w:pict>
      </w:r>
    </w:p>
    <w:p w:rsidR="00A81782" w:rsidRDefault="00A81782" w:rsidP="00662CF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662CF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416 –misol . </w:t>
      </w:r>
    </w:p>
    <w:p w:rsidR="00A81782" w:rsidRPr="00C37570" w:rsidRDefault="00A81782" w:rsidP="00662CF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34" type="#_x0000_t75" style="width:407.25pt;height:57pt;visibility:visible">
            <v:imagedata r:id="rId542" o:title="" gain="109227f" blacklevel="-6554f"/>
          </v:shape>
        </w:pict>
      </w:r>
    </w:p>
    <w:p w:rsidR="00A81782" w:rsidRDefault="00A81782" w:rsidP="00662CF7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Yechish:1) a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12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9A7CE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 xml:space="preserve">+11d=-5+11*0,5 = -5+5,5=0,5 ;   </w:t>
      </w:r>
    </w:p>
    <w:p w:rsidR="00A81782" w:rsidRPr="00020F79" w:rsidRDefault="00A81782" w:rsidP="00662CF7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35" type="#_x0000_t75" style="width:281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83DD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83DD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12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5+0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12=-4,5*6=-27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36" type="#_x0000_t75" style="width:281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83DD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083DD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12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5+0,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12=-4,5*6=-27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Default="00A81782" w:rsidP="0002515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2515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2515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025157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417-420.</w:t>
      </w:r>
    </w:p>
    <w:p w:rsidR="00A81782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arifmetik progressiyaning dastlabki n ta</w:t>
      </w:r>
    </w:p>
    <w:p w:rsidR="00A81782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hadi yig’indisini topish formulasini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02515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25157">
      <w:pPr>
        <w:pStyle w:val="ListParagraph"/>
        <w:numPr>
          <w:ilvl w:val="0"/>
          <w:numId w:val="5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025157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25157">
      <w:pPr>
        <w:pStyle w:val="ListParagraph"/>
        <w:numPr>
          <w:ilvl w:val="0"/>
          <w:numId w:val="5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02515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02515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02515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37" type="#_x0000_t75" style="width:283.5pt;height:24pt;visibility:visible">
            <v:imagedata r:id="rId544" o:title="" gain="109227f" blacklevel="-6554f"/>
          </v:shape>
        </w:pict>
      </w:r>
      <w:r w:rsidRPr="00025157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38" type="#_x0000_t75" style="width:79.5pt;height:19.5pt;visibility:visible">
            <v:imagedata r:id="rId545" o:title="" gain="109227f" blacklevel="-6554f"/>
          </v:shape>
        </w:pict>
      </w:r>
    </w:p>
    <w:p w:rsidR="00A81782" w:rsidRPr="00662CF7" w:rsidRDefault="00A81782" w:rsidP="0002515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39" type="#_x0000_t75" style="width:393pt;height:118.5pt;visibility:visible">
            <v:imagedata r:id="rId546" o:title="" gain="109227f" blacklevel="-6554f"/>
          </v:shape>
        </w:pict>
      </w:r>
    </w:p>
    <w:p w:rsidR="00A81782" w:rsidRDefault="00A81782" w:rsidP="00025157">
      <w:pPr>
        <w:pStyle w:val="ListParagraph"/>
        <w:numPr>
          <w:ilvl w:val="0"/>
          <w:numId w:val="57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C5541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0" type="#_x0000_t75" style="width:417.75pt;height:52.5pt;visibility:visible">
            <v:imagedata r:id="rId547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5541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1" type="#_x0000_t75" style="width:463.5pt;height:63.75pt;visibility:visible">
            <v:imagedata r:id="rId548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AF6E55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2" type="#_x0000_t75" style="width:450.75pt;height:24pt;visibility:visible">
            <v:imagedata r:id="rId549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2515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6F6A33" w:rsidRDefault="00A81782" w:rsidP="00AF6E55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3" type="#_x0000_t75" style="width:401.25pt;height:36.75pt;visibility:visible">
            <v:imagedata r:id="rId550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2515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02515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421 –misol . </w:t>
      </w:r>
    </w:p>
    <w:p w:rsidR="00A81782" w:rsidRPr="00C37570" w:rsidRDefault="00A81782" w:rsidP="0002515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4" type="#_x0000_t75" style="width:409.5pt;height:33pt;visibility:visible">
            <v:imagedata r:id="rId551" o:title="" gain="109227f" blacklevel="-6554f"/>
          </v:shape>
        </w:pict>
      </w:r>
    </w:p>
    <w:p w:rsidR="00A81782" w:rsidRDefault="00A81782" w:rsidP="0022193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Yechish:1) a</w:t>
      </w:r>
      <w:r w:rsidRPr="006F6A33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=3;  d=1;  a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9A7CE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+(n-1)d=3+(n-1)*1=2+n ;</w:t>
      </w:r>
    </w:p>
    <w:p w:rsidR="00A81782" w:rsidRDefault="00A81782" w:rsidP="0022193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75= ;     n</w:t>
      </w:r>
      <w:r w:rsidRPr="00AF6E55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+5n-150=0 ;     n=10.</w:t>
      </w:r>
    </w:p>
    <w:p w:rsidR="00A81782" w:rsidRDefault="00A81782" w:rsidP="0022193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Javob:  10 ta.</w:t>
      </w:r>
    </w:p>
    <w:p w:rsidR="00A81782" w:rsidRDefault="00A81782" w:rsidP="0022193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A81782" w:rsidRPr="002E7ECB" w:rsidRDefault="00A81782" w:rsidP="0022193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2E7EC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E7EC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025157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</w:t>
      </w:r>
      <w:r w:rsidRPr="001A08A0">
        <w:rPr>
          <w:rFonts w:ascii="Times New Roman" w:hAnsi="Times New Roman"/>
          <w:i/>
          <w:sz w:val="28"/>
          <w:szCs w:val="28"/>
          <w:lang w:val="en-US"/>
        </w:rPr>
        <w:t>22</w:t>
      </w:r>
      <w:r>
        <w:rPr>
          <w:rFonts w:ascii="Times New Roman" w:hAnsi="Times New Roman"/>
          <w:i/>
          <w:sz w:val="28"/>
          <w:szCs w:val="28"/>
          <w:lang w:val="en-US"/>
        </w:rPr>
        <w:t>-42</w:t>
      </w:r>
      <w:r w:rsidRPr="001A08A0">
        <w:rPr>
          <w:rFonts w:ascii="Times New Roman" w:hAnsi="Times New Roman"/>
          <w:i/>
          <w:sz w:val="28"/>
          <w:szCs w:val="28"/>
          <w:lang w:val="en-US"/>
        </w:rPr>
        <w:t>5</w:t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arifmetik progressiyaning dastlabki n ta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hadi yig’indisini topish formulasini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B4F73">
      <w:pPr>
        <w:pStyle w:val="ListParagraph"/>
        <w:numPr>
          <w:ilvl w:val="0"/>
          <w:numId w:val="6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E7ECB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45" type="#_x0000_t75" style="width:283.5pt;height:24pt;visibility:visible">
            <v:imagedata r:id="rId544" o:title="" gain="109227f" blacklevel="-6554f"/>
          </v:shape>
        </w:pict>
      </w:r>
      <w:r w:rsidRPr="00025157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46" type="#_x0000_t75" style="width:79.5pt;height:19.5pt;visibility:visible">
            <v:imagedata r:id="rId545" o:title="" gain="109227f" blacklevel="-6554f"/>
          </v:shape>
        </w:pict>
      </w:r>
    </w:p>
    <w:p w:rsidR="00A81782" w:rsidRPr="00662CF7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47" type="#_x0000_t75" style="width:393pt;height:118.5pt;visibility:visible">
            <v:imagedata r:id="rId546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2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2E7ECB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8" type="#_x0000_t75" style="width:270.75pt;height:63.75pt;visibility:visible">
            <v:imagedata r:id="rId552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E7ECB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49" type="#_x0000_t75" style="width:326.25pt;height:48pt;visibility:visible">
            <v:imagedata r:id="rId553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E7ECB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0" type="#_x0000_t75" style="width:461.25pt;height:219pt;visibility:visible">
            <v:imagedata r:id="rId554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E7ECB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2E7ECB" w:rsidRDefault="00A81782" w:rsidP="002E7ECB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1" type="#_x0000_t75" style="width:380.25pt;height:22.5pt;visibility:visible">
            <v:imagedata r:id="rId555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_</w:t>
      </w:r>
    </w:p>
    <w:p w:rsidR="00A81782" w:rsidRDefault="00A81782" w:rsidP="002E7EC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2E7EC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42</w:t>
      </w:r>
      <w:r>
        <w:rPr>
          <w:rFonts w:ascii="Times New Roman" w:hAnsi="Times New Roman"/>
          <w:b/>
          <w:i/>
          <w:sz w:val="28"/>
          <w:szCs w:val="28"/>
        </w:rPr>
        <w:t>6-427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–misollar . </w:t>
      </w:r>
    </w:p>
    <w:p w:rsidR="00A81782" w:rsidRDefault="00A81782" w:rsidP="002E7EC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E7EC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E7ECB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E7ECB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Geometrik progressiya.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geometrik progressiya ta’rifi, uning 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hadlarini topish formulalarini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Yangi bilim berish.</w:t>
      </w:r>
    </w:p>
    <w:p w:rsidR="00A81782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2E7EC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B4F73">
      <w:pPr>
        <w:pStyle w:val="ListParagraph"/>
        <w:numPr>
          <w:ilvl w:val="0"/>
          <w:numId w:val="6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E7ECB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662CF7" w:rsidRDefault="00A81782" w:rsidP="002E7EC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52" type="#_x0000_t75" style="width:423.75pt;height:123.75pt;visibility:visible">
            <v:imagedata r:id="rId556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2E7EC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3" type="#_x0000_t75" style="width:452.25pt;height:161.25pt;visibility:visible">
            <v:imagedata r:id="rId557" o:title="" gain="109227f" blacklevel="-6554f"/>
          </v:shape>
        </w:pict>
      </w:r>
    </w:p>
    <w:p w:rsidR="00A81782" w:rsidRDefault="00A81782" w:rsidP="002E7EC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4" type="#_x0000_t75" style="width:450pt;height:210pt;visibility:visible">
            <v:imagedata r:id="rId558" o:title="" gain="109227f" blacklevel="-6554f"/>
          </v:shape>
        </w:pict>
      </w:r>
    </w:p>
    <w:p w:rsidR="00A81782" w:rsidRDefault="00A81782" w:rsidP="002E7EC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5" type="#_x0000_t75" style="width:423.75pt;height:99.75pt;visibility:visible">
            <v:imagedata r:id="rId559" o:title="" gain="109227f" blacklevel="-6554f"/>
          </v:shape>
        </w:pict>
      </w:r>
    </w:p>
    <w:p w:rsidR="00A81782" w:rsidRDefault="00A81782" w:rsidP="002E7ECB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2E7EC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6" type="#_x0000_t75" style="width:423.75pt;height:129pt;visibility:visible">
            <v:imagedata r:id="rId560" o:title="" gain="109227f" blacklevel="-6554f"/>
          </v:shape>
        </w:pict>
      </w:r>
    </w:p>
    <w:p w:rsidR="00A81782" w:rsidRPr="00145C66" w:rsidRDefault="00A81782" w:rsidP="002E7EC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57" type="#_x0000_t75" style="width:412.5pt;height:64.5pt;visibility:visible">
            <v:imagedata r:id="rId561" o:title="" gain="109227f" blacklevel="-6554f"/>
          </v:shape>
        </w:pict>
      </w:r>
    </w:p>
    <w:p w:rsidR="00A81782" w:rsidRDefault="00A81782" w:rsidP="002E7EC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2E7EC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431–misol . </w:t>
      </w:r>
    </w:p>
    <w:p w:rsidR="00A81782" w:rsidRDefault="00A81782" w:rsidP="00145C66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Рисунок 28" o:spid="_x0000_s1109" type="#_x0000_t75" style="position:absolute;margin-left:-24pt;margin-top:1.35pt;width:259.5pt;height:74.25pt;z-index:251663872;visibility:visible">
            <v:imagedata r:id="rId562" o:title="" gain="109227f" blacklevel="-6554f"/>
            <w10:wrap type="square"/>
          </v:shape>
        </w:pic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Yechish:1) b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9A7CE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*q</w:t>
      </w:r>
      <w:r w:rsidRPr="00145C66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=3*10</w:t>
      </w:r>
      <w:r w:rsidRPr="00145C66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 xml:space="preserve"> = 3000 ;   </w:t>
      </w:r>
    </w:p>
    <w:p w:rsidR="00A81782" w:rsidRDefault="00A81782" w:rsidP="002C6A07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2) b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9A7CE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*q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>=4*</w:t>
      </w:r>
      <w:r w:rsidRPr="00844D9B">
        <w:rPr>
          <w:rFonts w:ascii="Times New Roman" w:hAnsi="Times New Roman"/>
          <w:sz w:val="28"/>
          <w:szCs w:val="28"/>
          <w:vertAlign w:val="superscript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vertAlign w:val="superscript"/>
          <w:lang w:val="en-US"/>
        </w:rPr>
        <w:instrText xml:space="preserve"> QUOTE </w:instrText>
      </w:r>
      <w:r w:rsidRPr="00844D9B">
        <w:pict>
          <v:shape id="_x0000_i1858" type="#_x0000_t75" style="width:8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2FD3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62FD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vertAlign w:val="superscript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vertAlign w:val="superscript"/>
          <w:lang w:val="en-US"/>
        </w:rPr>
        <w:fldChar w:fldCharType="separate"/>
      </w:r>
      <w:r w:rsidRPr="00844D9B">
        <w:pict>
          <v:shape id="_x0000_i1859" type="#_x0000_t75" style="width:8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2FD3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A62FD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vertAlign w:val="superscript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 xml:space="preserve"> =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60" type="#_x0000_t75" style="width:100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8687D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8687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61" type="#_x0000_t75" style="width:100.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8687D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98687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6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Default="00A81782" w:rsidP="002C6A07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3) b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Pr="009A7CE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2F6F9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*q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=1*(-2)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 xml:space="preserve"> = 16.</w:t>
      </w:r>
    </w:p>
    <w:p w:rsidR="00A81782" w:rsidRDefault="00A81782" w:rsidP="002C6A07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2C6A0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C6A0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2C6A07" w:rsidRDefault="00A81782" w:rsidP="002C6A07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Geometrik progressiyaning dastlabki n ta hadi yig’indisini topish.</w:t>
      </w:r>
    </w:p>
    <w:p w:rsidR="00A81782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geometrik progressiyaning dastlabki n ta</w:t>
      </w:r>
    </w:p>
    <w:p w:rsidR="00A81782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hadi yig’indisini topish formulasini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</w:p>
    <w:p w:rsidR="00A81782" w:rsidRPr="00C37570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ko’nikma hosil qilish;</w:t>
      </w:r>
    </w:p>
    <w:p w:rsidR="00A81782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Pr="00C37570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</w:p>
    <w:p w:rsidR="00A81782" w:rsidRPr="00C37570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Yangi bilim berish.</w:t>
      </w:r>
    </w:p>
    <w:p w:rsidR="00A81782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B93DBB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B93DBB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B93DBB">
      <w:pPr>
        <w:pStyle w:val="ListParagraph"/>
        <w:numPr>
          <w:ilvl w:val="0"/>
          <w:numId w:val="5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B93DBB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B93DBB">
      <w:pPr>
        <w:pStyle w:val="ListParagraph"/>
        <w:numPr>
          <w:ilvl w:val="0"/>
          <w:numId w:val="58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B93DB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B93DB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B93DBB" w:rsidRDefault="00A81782" w:rsidP="00B93DBB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62" type="#_x0000_t75" style="width:428.25pt;height:194.25pt;visibility:visible">
            <v:imagedata r:id="rId565" o:title="" gain="109227f" blacklevel="-6554f"/>
          </v:shape>
        </w:pict>
      </w:r>
    </w:p>
    <w:p w:rsidR="00A81782" w:rsidRDefault="00A81782" w:rsidP="00B93DBB">
      <w:pPr>
        <w:pStyle w:val="ListParagraph"/>
        <w:numPr>
          <w:ilvl w:val="0"/>
          <w:numId w:val="58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B93DB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63" type="#_x0000_t75" style="width:414pt;height:70.5pt;visibility:visible">
            <v:imagedata r:id="rId566" o:title="" gain="109227f" blacklevel="-6554f"/>
          </v:shape>
        </w:pict>
      </w:r>
    </w:p>
    <w:p w:rsidR="00A81782" w:rsidRPr="00D139C1" w:rsidRDefault="00A81782" w:rsidP="00B93DB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64" type="#_x0000_t75" style="width:453.75pt;height:259.5pt;visibility:visible">
            <v:imagedata r:id="rId567" o:title="" gain="109227f" blacklevel="-6554f"/>
          </v:shape>
        </w:pict>
      </w:r>
    </w:p>
    <w:p w:rsidR="00A81782" w:rsidRDefault="00A81782" w:rsidP="00B93DBB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D139C1" w:rsidRDefault="00A81782" w:rsidP="00B93DBB">
      <w:p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65" type="#_x0000_t75" style="width:447pt;height:244.5pt;visibility:visible">
            <v:imagedata r:id="rId568" o:title="" gain="109227f" blacklevel="-6554f"/>
          </v:shape>
        </w:pict>
      </w:r>
    </w:p>
    <w:p w:rsidR="00A81782" w:rsidRDefault="00A81782" w:rsidP="00B93DB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B93DB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443 –misol . </w:t>
      </w:r>
    </w:p>
    <w:p w:rsidR="00A81782" w:rsidRPr="00C37570" w:rsidRDefault="00A81782" w:rsidP="00B93DBB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66" type="#_x0000_t75" style="width:232.5pt;height:80.25pt;visibility:visible">
            <v:imagedata r:id="rId569" o:title="" gain="109227f" blacklevel="-6554f"/>
          </v:shape>
        </w:pict>
      </w:r>
    </w:p>
    <w:p w:rsidR="00A81782" w:rsidRPr="00D31FDF" w:rsidRDefault="00A81782" w:rsidP="00D139C1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D31FDF">
        <w:rPr>
          <w:rFonts w:ascii="Times New Roman" w:hAnsi="Times New Roman"/>
          <w:sz w:val="24"/>
          <w:szCs w:val="24"/>
          <w:lang w:val="en-US"/>
        </w:rPr>
        <w:t>Yechish:1) S=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867" type="#_x0000_t75" style="width:656.2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2B8B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2B8B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(1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q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-q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*(1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-2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89.         1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189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       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64;   n=6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0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868" type="#_x0000_t75" style="width:656.2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2B8B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2B8B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*(1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q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-q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*(1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-2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89.         1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189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       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64;   n=6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0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Default="00A81782" w:rsidP="00B93DBB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A81782" w:rsidRDefault="00A81782" w:rsidP="0086399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86399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020F79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444-445.</w:t>
      </w:r>
    </w:p>
    <w:p w:rsidR="00A81782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geometrik progressiyaning dastlabki n ta</w:t>
      </w:r>
    </w:p>
    <w:p w:rsidR="00A81782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hadining  yig’indisini topish formulasini puxta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orqali bilim, </w:t>
      </w:r>
    </w:p>
    <w:p w:rsidR="00A81782" w:rsidRPr="00C37570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ko’nikma hosil qilish;</w:t>
      </w:r>
    </w:p>
    <w:p w:rsidR="00A81782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86399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8639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86399E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86399E">
      <w:pPr>
        <w:pStyle w:val="ListParagraph"/>
        <w:numPr>
          <w:ilvl w:val="0"/>
          <w:numId w:val="5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86399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86399E">
      <w:pPr>
        <w:pStyle w:val="ListParagraph"/>
        <w:numPr>
          <w:ilvl w:val="0"/>
          <w:numId w:val="5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86399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86399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B93DBB" w:rsidRDefault="00A81782" w:rsidP="0086399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69" type="#_x0000_t75" style="width:436.5pt;height:266.25pt;visibility:visible">
            <v:imagedata r:id="rId571" o:title="" gain="109227f" blacklevel="-6554f"/>
          </v:shape>
        </w:pict>
      </w:r>
    </w:p>
    <w:p w:rsidR="00A81782" w:rsidRDefault="00A81782" w:rsidP="0086399E">
      <w:pPr>
        <w:pStyle w:val="ListParagraph"/>
        <w:numPr>
          <w:ilvl w:val="0"/>
          <w:numId w:val="59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020F79" w:rsidRDefault="00A81782" w:rsidP="00020F79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0" type="#_x0000_t75" style="width:378pt;height:103.5pt;visibility:visible">
            <v:imagedata r:id="rId572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86399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D139C1" w:rsidRDefault="00A81782" w:rsidP="00020F79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1" type="#_x0000_t75" style="width:390.75pt;height:69pt;visibility:visible">
            <v:imagedata r:id="rId573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86399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86399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446 –misol . </w:t>
      </w:r>
    </w:p>
    <w:p w:rsidR="00A81782" w:rsidRPr="00C37570" w:rsidRDefault="00A81782" w:rsidP="00020F79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2" type="#_x0000_t75" style="width:376.5pt;height:52.5pt;visibility:visible">
            <v:imagedata r:id="rId574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C6A0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C6A0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C6A07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020F79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447-449.</w:t>
      </w:r>
    </w:p>
    <w:p w:rsidR="00A81782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geometrik progressiyaning dastlabki n ta</w:t>
      </w:r>
    </w:p>
    <w:p w:rsidR="00A81782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hadining  yig’indisini topish formulasini puxta o’rgatish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orqali bilim, </w:t>
      </w:r>
    </w:p>
    <w:p w:rsidR="00A81782" w:rsidRPr="00C37570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ko’nikma hosil qilish;</w:t>
      </w:r>
    </w:p>
    <w:p w:rsidR="00A81782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2C6A07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2C6A07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2C6A07">
      <w:pPr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Darsning borishi</w:t>
      </w:r>
    </w:p>
    <w:p w:rsidR="00A81782" w:rsidRPr="00C37570" w:rsidRDefault="00A81782" w:rsidP="000B4F73">
      <w:pPr>
        <w:pStyle w:val="ListParagraph"/>
        <w:numPr>
          <w:ilvl w:val="0"/>
          <w:numId w:val="6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C6A07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4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C6A0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C6A0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Pr="00B93DBB" w:rsidRDefault="00A81782" w:rsidP="002C6A07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73" type="#_x0000_t75" style="width:436.5pt;height:266.25pt;visibility:visible">
            <v:imagedata r:id="rId571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4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2C6A0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4" type="#_x0000_t75" style="width:406.5pt;height:58.5pt;visibility:visible">
            <v:imagedata r:id="rId575" o:title="" gain="109227f" blacklevel="-6554f"/>
          </v:shape>
        </w:pict>
      </w:r>
    </w:p>
    <w:p w:rsidR="00A81782" w:rsidRPr="00020F79" w:rsidRDefault="00A81782" w:rsidP="002C6A0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5" type="#_x0000_t75" style="width:420.75pt;height:54.75pt;visibility:visible">
            <v:imagedata r:id="rId576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C6A0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2C6A07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6" type="#_x0000_t75" style="width:324.75pt;height:48.75pt;visibility:visible">
            <v:imagedata r:id="rId577" o:title="" gain="109227f" blacklevel="-6554f"/>
          </v:shape>
        </w:pict>
      </w:r>
    </w:p>
    <w:p w:rsidR="00A81782" w:rsidRPr="00D139C1" w:rsidRDefault="00A81782" w:rsidP="002C6A0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C6A0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2C6A07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450 –misol . </w:t>
      </w:r>
    </w:p>
    <w:p w:rsidR="00A81782" w:rsidRPr="00C37570" w:rsidRDefault="00A81782" w:rsidP="002C6A07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7" type="#_x0000_t75" style="width:249.75pt;height:50.25pt;visibility:visible">
            <v:imagedata r:id="rId578" o:title="" gain="109227f" blacklevel="-6554f"/>
          </v:shape>
        </w:pict>
      </w:r>
      <w:r w:rsidRPr="002C6A07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1A08A0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1A08A0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1A08A0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Cheksiz  kamayuvchi   geometrik   progressiya.</w:t>
      </w:r>
    </w:p>
    <w:p w:rsidR="00A81782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cheksiz kamayuvchi geometrik </w:t>
      </w:r>
    </w:p>
    <w:p w:rsidR="00A81782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progressiyaning   yig’indisini topish formulasini puxta o’rgatish </w:t>
      </w:r>
    </w:p>
    <w:p w:rsidR="00A81782" w:rsidRPr="00C37570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ko’nikma hosil qilish;</w:t>
      </w:r>
    </w:p>
    <w:p w:rsidR="00A81782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1A08A0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Yangi bilim berish.</w:t>
      </w:r>
    </w:p>
    <w:p w:rsidR="00A81782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1A08A0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B4F73">
      <w:pPr>
        <w:pStyle w:val="ListParagraph"/>
        <w:numPr>
          <w:ilvl w:val="0"/>
          <w:numId w:val="6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1A08A0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5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1A08A0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1A08A0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1A08A0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78" type="#_x0000_t75" style="width:5in;height:76.5pt;visibility:visible">
            <v:imagedata r:id="rId579" o:title="" gain="109227f" blacklevel="-6554f"/>
          </v:shape>
        </w:pict>
      </w:r>
    </w:p>
    <w:p w:rsidR="00A81782" w:rsidRPr="00B93DBB" w:rsidRDefault="00A81782" w:rsidP="001A08A0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B4F73">
      <w:pPr>
        <w:pStyle w:val="ListParagraph"/>
        <w:numPr>
          <w:ilvl w:val="0"/>
          <w:numId w:val="65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1A08A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79" type="#_x0000_t75" style="width:6in;height:41.25pt;visibility:visible">
            <v:imagedata r:id="rId580" o:title="" gain="109227f" blacklevel="-6554f"/>
          </v:shape>
        </w:pict>
      </w:r>
    </w:p>
    <w:p w:rsidR="00A81782" w:rsidRDefault="00A81782" w:rsidP="001A08A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0" type="#_x0000_t75" style="width:456.75pt;height:51.75pt;visibility:visible">
            <v:imagedata r:id="rId581" o:title="" gain="109227f" blacklevel="-6554f"/>
          </v:shape>
        </w:pict>
      </w:r>
    </w:p>
    <w:p w:rsidR="00A81782" w:rsidRDefault="00A81782" w:rsidP="001A08A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1" type="#_x0000_t75" style="width:442.5pt;height:119.25pt;visibility:visible">
            <v:imagedata r:id="rId582" o:title="" gain="109227f" blacklevel="-6554f"/>
          </v:shape>
        </w:pict>
      </w:r>
    </w:p>
    <w:p w:rsidR="00A81782" w:rsidRPr="00020F79" w:rsidRDefault="00A81782" w:rsidP="001A08A0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2" type="#_x0000_t75" style="width:454.5pt;height:137.25pt;visibility:visible">
            <v:imagedata r:id="rId583" o:title="" gain="109227f" blacklevel="-6554f"/>
          </v:shape>
        </w:pict>
      </w:r>
    </w:p>
    <w:p w:rsidR="00A81782" w:rsidRDefault="00A81782" w:rsidP="001A08A0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A08A0" w:rsidRDefault="00A81782" w:rsidP="001A08A0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3" type="#_x0000_t75" style="width:446.25pt;height:252pt;visibility:visible">
            <v:imagedata r:id="rId584" o:title="" gain="109227f" blacklevel="-6554f"/>
          </v:shape>
        </w:pict>
      </w:r>
    </w:p>
    <w:p w:rsidR="00A81782" w:rsidRDefault="00A81782" w:rsidP="001A08A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1A08A0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454 –misol . </w:t>
      </w:r>
    </w:p>
    <w:p w:rsidR="00A81782" w:rsidRDefault="00A81782" w:rsidP="001A08A0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4" type="#_x0000_t75" style="width:363.75pt;height:39.75pt;visibility:visible">
            <v:imagedata r:id="rId585" o:title="" gain="109227f" blacklevel="-6554f"/>
          </v:shape>
        </w:pict>
      </w:r>
    </w:p>
    <w:p w:rsidR="00A81782" w:rsidRDefault="00A81782" w:rsidP="001A08A0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5" type="#_x0000_t75" style="width:219pt;height:20.25pt;visibility:visible">
            <v:imagedata r:id="rId586" o:title="" gain="109227f" blacklevel="-6554f"/>
          </v:shape>
        </w:pict>
      </w:r>
    </w:p>
    <w:p w:rsidR="00A81782" w:rsidRPr="00C37570" w:rsidRDefault="00A81782" w:rsidP="001A08A0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1);</w:t>
      </w:r>
    </w:p>
    <w:p w:rsidR="00A81782" w:rsidRDefault="00A81782" w:rsidP="007D6854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7D6854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A81782" w:rsidRPr="00C37570" w:rsidRDefault="00A81782" w:rsidP="007D6854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Misollar yechish </w:t>
      </w:r>
      <w:r w:rsidRPr="007C427F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455-459.</w:t>
      </w:r>
    </w:p>
    <w:p w:rsidR="00A81782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cheksiz kamayuvchi geometrik </w:t>
      </w:r>
    </w:p>
    <w:p w:rsidR="00A81782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progressiyaning   yig’indisini topish formulasini puxta o’rgatish </w:t>
      </w:r>
    </w:p>
    <w:p w:rsidR="00A81782" w:rsidRPr="00C37570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ko’nikma hosil qilish;</w:t>
      </w:r>
    </w:p>
    <w:p w:rsidR="00A81782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7D685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7D685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B4F73">
      <w:pPr>
        <w:pStyle w:val="ListParagraph"/>
        <w:numPr>
          <w:ilvl w:val="0"/>
          <w:numId w:val="6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7D6854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6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7D685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7D685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7D685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86" type="#_x0000_t75" style="width:429.75pt;height:138.75pt;visibility:visible">
            <v:imagedata r:id="rId587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6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Pr="007D6854" w:rsidRDefault="00A81782" w:rsidP="004D10D3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7" type="#_x0000_t75" style="width:429.75pt;height:75.75pt;visibility:visible">
            <v:imagedata r:id="rId588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4D10D3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8" type="#_x0000_t75" style="width:433.5pt;height:39pt;visibility:visible">
            <v:imagedata r:id="rId589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4D10D3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89" type="#_x0000_t75" style="width:406.5pt;height:53.25pt;visibility:visible">
            <v:imagedata r:id="rId590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D10D3" w:rsidRDefault="00A81782" w:rsidP="004D10D3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90" type="#_x0000_t75" style="width:450.75pt;height:52.5pt;visibility:visible">
            <v:imagedata r:id="rId591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D6854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A08A0" w:rsidRDefault="00A81782" w:rsidP="007D6854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91" type="#_x0000_t75" style="width:323.25pt;height:118.5pt;visibility:visible">
            <v:imagedata r:id="rId592" o:title="" gain="109227f" blacklevel="-6554f"/>
          </v:shape>
        </w:pict>
      </w:r>
      <w:r w:rsidRPr="004D10D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92" type="#_x0000_t75" style="width:135.75pt;height:136.5pt;visibility:visible">
            <v:imagedata r:id="rId593" o:title="" gain="109227f" blacklevel="-6554f"/>
          </v:shape>
        </w:pict>
      </w:r>
    </w:p>
    <w:p w:rsidR="00A81782" w:rsidRDefault="00A81782" w:rsidP="007D685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7D685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460-461 –misol . </w:t>
      </w:r>
    </w:p>
    <w:p w:rsidR="00A81782" w:rsidRPr="004D10D3" w:rsidRDefault="00A81782" w:rsidP="004D10D3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93" type="#_x0000_t75" style="width:357.75pt;height:39.75pt;visibility:visible">
            <v:imagedata r:id="rId594" o:title=""/>
          </v:shape>
        </w:pict>
      </w:r>
    </w:p>
    <w:p w:rsidR="00A81782" w:rsidRPr="00C37570" w:rsidRDefault="00A81782" w:rsidP="007D6854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1)0,(5);        4)</w: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QUOTE </w:instrText>
      </w:r>
      <w:r w:rsidRPr="00844D9B">
        <w:pict>
          <v:shape id="_x0000_i1894" type="#_x0000_t75" style="width:10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13ED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913ED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3-2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separate"/>
      </w:r>
      <w:r w:rsidRPr="00844D9B">
        <w:pict>
          <v:shape id="_x0000_i1895" type="#_x0000_t75" style="width:105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13ED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913ED&quot;&gt;&lt;m:oMathPara&gt;&lt;m:oMath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3-2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9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7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30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5" o:title="" chromakey="white"/>
          </v:shape>
        </w:pict>
      </w:r>
      <w:r w:rsidRPr="00844D9B">
        <w:rPr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A81782" w:rsidRDefault="00A81782" w:rsidP="007C427F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7C427F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7C427F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Amaliy  masalalarni  yechish </w:t>
      </w:r>
      <w:r w:rsidRPr="007C427F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462-469.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arifmetik progressiyaga doir formulalarni, 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cheksiz kamayuvchi geometrik  progressiyaning   yig’indisini topish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formulasini puxta o’rgatish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ko’nikma hosil   </w:t>
      </w:r>
    </w:p>
    <w:p w:rsidR="00A81782" w:rsidRPr="00C37570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qilish;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7C427F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Aralash dars.</w:t>
      </w:r>
    </w:p>
    <w:p w:rsidR="00A81782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7C42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B4F73">
      <w:pPr>
        <w:pStyle w:val="ListParagraph"/>
        <w:numPr>
          <w:ilvl w:val="0"/>
          <w:numId w:val="6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7C427F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7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7C42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7C42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780833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896" type="#_x0000_t75" style="width:354.75pt;height:53.25pt;visibility:visible">
            <v:imagedata r:id="rId596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B4F73">
      <w:pPr>
        <w:pStyle w:val="ListParagraph"/>
        <w:numPr>
          <w:ilvl w:val="0"/>
          <w:numId w:val="67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7C427F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897" type="#_x0000_t75" style="width:435pt;height:78pt;visibility:visible">
            <v:imagedata r:id="rId597" o:title="" gain="109227f" blacklevel="-6554f"/>
          </v:shape>
        </w:pict>
      </w:r>
    </w:p>
    <w:p w:rsidR="00A81782" w:rsidRPr="007C427F" w:rsidRDefault="00A81782" w:rsidP="00780833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Yechish: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1)d=4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898" type="#_x0000_t75" style="width:99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4CB4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C4C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5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899" type="#_x0000_t75" style="width:99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4CB4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C4C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5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5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Default="00A81782" w:rsidP="00780833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2)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d=3-3      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00" type="#_x0000_t75" style="width:9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A41CB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A41C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1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01" type="#_x0000_t75" style="width:9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A41CB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6A41C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2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1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780833" w:rsidRDefault="00A81782" w:rsidP="00780833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780833">
        <w:rPr>
          <w:rFonts w:ascii="Times New Roman" w:hAnsi="Times New Roman"/>
          <w:b/>
          <w:i/>
          <w:sz w:val="24"/>
          <w:szCs w:val="24"/>
          <w:lang w:val="en-US"/>
        </w:rPr>
        <w:t>3)</w:t>
      </w:r>
      <w:r w:rsidRPr="00780833">
        <w:rPr>
          <w:rFonts w:ascii="Times New Roman" w:hAnsi="Times New Roman"/>
          <w:i/>
          <w:sz w:val="24"/>
          <w:szCs w:val="24"/>
          <w:lang w:val="en-US"/>
        </w:rPr>
        <w:t>d=1+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902" type="#_x0000_t75" style="width:28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B675E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B675E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1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       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3d=1+3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+3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0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903" type="#_x0000_t75" style="width:282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B675E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5B675E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1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       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3d=1+3*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+3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0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780833">
        <w:rPr>
          <w:rFonts w:ascii="Times New Roman" w:hAnsi="Times New Roman"/>
          <w:i/>
          <w:sz w:val="24"/>
          <w:szCs w:val="24"/>
          <w:lang w:val="en-US"/>
        </w:rPr>
        <w:t xml:space="preserve">   </w: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Pr="00844D9B">
        <w:pict>
          <v:shape id="_x0000_i1904" type="#_x0000_t75" style="width:149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3638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7363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+2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1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44D9B">
        <w:pict>
          <v:shape id="_x0000_i1905" type="#_x0000_t75" style="width:149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3638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87363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5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1+2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1" o:title="" chromakey="white"/>
          </v:shape>
        </w:pict>
      </w:r>
      <w:r w:rsidRPr="00844D9B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A81782" w:rsidRDefault="00A81782" w:rsidP="007C427F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06" type="#_x0000_t75" style="width:384.75pt;height:65.25pt;visibility:visible">
            <v:imagedata r:id="rId602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C427F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07" type="#_x0000_t75" style="width:412.5pt;height:56.25pt;visibility:visible">
            <v:imagedata r:id="rId603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D10D3" w:rsidRDefault="00A81782" w:rsidP="007C427F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08" type="#_x0000_t75" style="width:370.5pt;height:56.25pt;visibility:visible">
            <v:imagedata r:id="rId604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7C427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A08A0" w:rsidRDefault="00A81782" w:rsidP="007C427F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09" type="#_x0000_t75" style="width:393pt;height:67.5pt;visibility:visible">
            <v:imagedata r:id="rId605" o:title="" gain="109227f" blacklevel="-6554f"/>
          </v:shape>
        </w:pict>
      </w:r>
    </w:p>
    <w:p w:rsidR="00A81782" w:rsidRDefault="00A81782" w:rsidP="007C427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7C427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474-475 –misollar . </w:t>
      </w:r>
    </w:p>
    <w:p w:rsidR="00A81782" w:rsidRPr="004D10D3" w:rsidRDefault="00A81782" w:rsidP="007C427F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10" type="#_x0000_t75" style="width:411.75pt;height:71.25pt;visibility:visible">
            <v:imagedata r:id="rId606" o:title="" gain="109227f" blacklevel="-6554f"/>
          </v:shape>
        </w:pict>
      </w:r>
    </w:p>
    <w:p w:rsidR="00A81782" w:rsidRPr="00C37570" w:rsidRDefault="00A81782" w:rsidP="007C427F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17387F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883A48" w:rsidRDefault="00A81782" w:rsidP="0017387F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</w:p>
    <w:p w:rsidR="00A81782" w:rsidRPr="00883A48" w:rsidRDefault="00A81782" w:rsidP="001738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883A48" w:rsidRDefault="00A81782" w:rsidP="001738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A2DF3" w:rsidRDefault="00A81782" w:rsidP="0017387F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11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6355D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6355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12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6355D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46355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7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A2DF3" w:rsidRDefault="00A81782" w:rsidP="0017387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Maqsad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)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limiy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quvchilarning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17387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trigonometrik  ayniyatlar, arifmetik progressiya, cheksiz kamayuvchi geometrik progressiya hadlari va yig’indisini topish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ga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doir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bilimlarini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tekshirish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;</w:t>
      </w:r>
    </w:p>
    <w:p w:rsidR="00A81782" w:rsidRPr="00883A48" w:rsidRDefault="00A81782" w:rsidP="0017387F">
      <w:pPr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883A48" w:rsidRDefault="00A81782" w:rsidP="0017387F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883A48" w:rsidRDefault="00A81782" w:rsidP="0017387F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883A48" w:rsidRDefault="00A81782" w:rsidP="0017387F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883A48" w:rsidRDefault="00A81782" w:rsidP="0017387F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883A48" w:rsidRDefault="00A81782" w:rsidP="0017387F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883A48" w:rsidRDefault="00A81782" w:rsidP="0017387F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883A48" w:rsidRDefault="00A81782" w:rsidP="0017387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Pr="008A2DF3" w:rsidRDefault="00A81782" w:rsidP="001738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Ifodani soddalashtiring 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13" type="#_x0000_t75" style="width:163.5pt;height:7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0BBC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B0BB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g(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2ПЂ-О±)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g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14" type="#_x0000_t75" style="width:163.5pt;height:7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0BBC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7B0BBC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g(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2ПЂ-О±)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вЃЎ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О±)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g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О±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8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A81782" w:rsidRPr="00883A48" w:rsidRDefault="00A81782" w:rsidP="001738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Hisoblang: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15" type="#_x0000_t75" style="width:148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1956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F195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5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0,5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4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2*0,4*0,1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1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16" type="#_x0000_t75" style="width:148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1956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F1956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5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0,5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4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2*0,4*0,1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0,1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9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1738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Agar arifmetik progressiyada d=-3, a</w:t>
      </w:r>
      <w:r w:rsidRPr="0017387F">
        <w:rPr>
          <w:rFonts w:ascii="Times New Roman" w:hAnsi="Times New Roman"/>
          <w:i/>
          <w:sz w:val="28"/>
          <w:szCs w:val="28"/>
          <w:vertAlign w:val="subscript"/>
          <w:lang w:val="en-US"/>
        </w:rPr>
        <w:t>11</w:t>
      </w:r>
      <w:r>
        <w:rPr>
          <w:rFonts w:ascii="Times New Roman" w:hAnsi="Times New Roman"/>
          <w:i/>
          <w:sz w:val="28"/>
          <w:szCs w:val="28"/>
          <w:lang w:val="en-US"/>
        </w:rPr>
        <w:t>=20 bo’lsa, uning birinchi hadini toping.</w:t>
      </w:r>
    </w:p>
    <w:p w:rsidR="00A81782" w:rsidRPr="00844D9B" w:rsidRDefault="00A81782" w:rsidP="0017387F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Cheksiz kamayuvchi geometrik  prograssiyada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17" type="#_x0000_t75" style="width:73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4A07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44A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6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;q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18" type="#_x0000_t75" style="width:73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4A07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D44A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6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;q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0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bo’lsa, bu progressiya yig’indisini toping.</w:t>
      </w:r>
    </w:p>
    <w:p w:rsidR="00A81782" w:rsidRPr="00883A48" w:rsidRDefault="00A81782" w:rsidP="001738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 Agar (b</w:t>
      </w:r>
      <w:r w:rsidRPr="00C77DC9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) geometrik  progressiyada b</w:t>
      </w:r>
      <w:r w:rsidRPr="00C77DC9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=8,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19" type="#_x0000_t75" style="width:63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6434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6434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20" type="#_x0000_t75" style="width:63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6434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C76434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1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bo’lsa, dastlabki beshta hadlarining  yig’indisini toping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17387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Pr="008A2DF3" w:rsidRDefault="00A81782" w:rsidP="0017387F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en-US"/>
        </w:rPr>
        <w:t>Ifodani soddalashtiring : ctgα+sin</w:t>
      </w:r>
      <w:r w:rsidRPr="00C77DC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α+ctg</w:t>
      </w:r>
      <w:r w:rsidRPr="00C77DC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a*sin</w:t>
      </w:r>
      <w:r w:rsidRPr="00C77DC9">
        <w:rPr>
          <w:rFonts w:ascii="Times New Roman" w:hAnsi="Times New Roman"/>
          <w:i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a</w:t>
      </w:r>
    </w:p>
    <w:p w:rsidR="00A81782" w:rsidRPr="00883A48" w:rsidRDefault="00A81782" w:rsidP="00C77DC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Hisoblang: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21" type="#_x0000_t75" style="width:107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2633B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2633B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-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+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+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-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22" type="#_x0000_t75" style="width:107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2633B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22633B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-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+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+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9-4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5&lt;/m:t&gt;&lt;/m:r&gt;&lt;/m:e&gt;&lt;/m:rad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2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83A48" w:rsidRDefault="00A81782" w:rsidP="00C77DC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en-US"/>
        </w:rPr>
        <w:t>Agar arifmetik progressiyada a</w:t>
      </w:r>
      <w:r w:rsidRPr="00C77DC9">
        <w:rPr>
          <w:rFonts w:ascii="Times New Roman" w:hAnsi="Times New Roman"/>
          <w:i/>
          <w:sz w:val="28"/>
          <w:szCs w:val="28"/>
          <w:vertAlign w:val="subscript"/>
          <w:lang w:val="en-US"/>
        </w:rPr>
        <w:t>21</w:t>
      </w:r>
      <w:r>
        <w:rPr>
          <w:rFonts w:ascii="Times New Roman" w:hAnsi="Times New Roman"/>
          <w:i/>
          <w:sz w:val="28"/>
          <w:szCs w:val="28"/>
          <w:lang w:val="en-US"/>
        </w:rPr>
        <w:t>=-10, a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22</w:t>
      </w:r>
      <w:r>
        <w:rPr>
          <w:rFonts w:ascii="Times New Roman" w:hAnsi="Times New Roman"/>
          <w:i/>
          <w:sz w:val="28"/>
          <w:szCs w:val="28"/>
          <w:lang w:val="en-US"/>
        </w:rPr>
        <w:t>=-5,5 bo’lsa, uning birinchi hadini toping.</w:t>
      </w:r>
    </w:p>
    <w:p w:rsidR="00A81782" w:rsidRPr="00844D9B" w:rsidRDefault="00A81782" w:rsidP="00C77DC9">
      <w:pPr>
        <w:pStyle w:val="ListParagraph"/>
        <w:ind w:left="0"/>
        <w:rPr>
          <w:rFonts w:ascii="Cambria Math" w:hAnsi="Cambria Math"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Cheksiz kamayuvchi geometrik  prograssiyada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23" type="#_x0000_t75" style="width:73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87447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8744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7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;q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24" type="#_x0000_t75" style="width:73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87447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8744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7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;q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3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bo’lsa, bu progressiya yig’indisini toping.</w:t>
      </w:r>
    </w:p>
    <w:p w:rsidR="00A81782" w:rsidRPr="00883A48" w:rsidRDefault="00A81782" w:rsidP="00C77DC9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5. Agar (b</w:t>
      </w:r>
      <w:r w:rsidRPr="00C77DC9">
        <w:rPr>
          <w:rFonts w:ascii="Times New Roman" w:hAnsi="Times New Roman"/>
          <w:i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) geometrik  progressiyada b</w:t>
      </w:r>
      <w:r w:rsidRPr="00C77DC9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=3,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25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1CE5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31CE5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=-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26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1CE5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B31CE5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=-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4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bo’lsa, dastlabki oltita hadlarining  yig’indisini toping</w: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>.</w:t>
      </w:r>
    </w:p>
    <w:p w:rsidR="00A81782" w:rsidRPr="00883A48" w:rsidRDefault="00A81782" w:rsidP="0017387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922AF6" w:rsidRDefault="00A81782" w:rsidP="0017387F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 variant</w:t>
      </w:r>
      <w:r w:rsidRPr="00922AF6">
        <w:rPr>
          <w:rFonts w:ascii="Times New Roman" w:hAnsi="Times New Roman"/>
          <w:i/>
          <w:sz w:val="28"/>
          <w:szCs w:val="28"/>
          <w:lang w:val="en-US"/>
        </w:rPr>
        <w:t xml:space="preserve">     </w:t>
      </w:r>
    </w:p>
    <w:p w:rsidR="00A81782" w:rsidRPr="00883A48" w:rsidRDefault="00A81782" w:rsidP="0017387F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2E7ECB" w:rsidRDefault="00A81782" w:rsidP="0017387F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883A48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Default="00A81782" w:rsidP="00220B7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20B7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883A48" w:rsidRDefault="00A81782" w:rsidP="00220B7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Sana:  </w:t>
      </w:r>
    </w:p>
    <w:p w:rsidR="00A81782" w:rsidRPr="00883A48" w:rsidRDefault="00A81782" w:rsidP="00220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Sinf: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883A48" w:rsidRDefault="00A81782" w:rsidP="00220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8A2DF3" w:rsidRDefault="00A81782" w:rsidP="00220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  Nazorat ishi </w: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844D9B">
        <w:pict>
          <v:shape id="_x0000_i1927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A15D7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A15D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844D9B">
        <w:pict>
          <v:shape id="_x0000_i1928" type="#_x0000_t75" style="width:2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B794F&quot;/&gt;&lt;wsp:rsid wsp:val=&quot;00000B4B&quot;/&gt;&lt;wsp:rsid wsp:val=&quot;000047E5&quot;/&gt;&lt;wsp:rsid wsp:val=&quot;00004994&quot;/&gt;&lt;wsp:rsid wsp:val=&quot;000058DC&quot;/&gt;&lt;wsp:rsid wsp:val=&quot;0001465D&quot;/&gt;&lt;wsp:rsid wsp:val=&quot;00020F79&quot;/&gt;&lt;wsp:rsid wsp:val=&quot;00025157&quot;/&gt;&lt;wsp:rsid wsp:val=&quot;00025171&quot;/&gt;&lt;wsp:rsid wsp:val=&quot;000278CE&quot;/&gt;&lt;wsp:rsid wsp:val=&quot;00041ECD&quot;/&gt;&lt;wsp:rsid wsp:val=&quot;0005025E&quot;/&gt;&lt;wsp:rsid wsp:val=&quot;000552D5&quot;/&gt;&lt;wsp:rsid wsp:val=&quot;00060FEB&quot;/&gt;&lt;wsp:rsid wsp:val=&quot;00062229&quot;/&gt;&lt;wsp:rsid wsp:val=&quot;00067497&quot;/&gt;&lt;wsp:rsid wsp:val=&quot;0007298D&quot;/&gt;&lt;wsp:rsid wsp:val=&quot;000771A9&quot;/&gt;&lt;wsp:rsid wsp:val=&quot;000A0319&quot;/&gt;&lt;wsp:rsid wsp:val=&quot;000A2947&quot;/&gt;&lt;wsp:rsid wsp:val=&quot;000A3FA4&quot;/&gt;&lt;wsp:rsid wsp:val=&quot;000B1844&quot;/&gt;&lt;wsp:rsid wsp:val=&quot;000B2A4D&quot;/&gt;&lt;wsp:rsid wsp:val=&quot;000B31BE&quot;/&gt;&lt;wsp:rsid wsp:val=&quot;000B465C&quot;/&gt;&lt;wsp:rsid wsp:val=&quot;000B4F73&quot;/&gt;&lt;wsp:rsid wsp:val=&quot;000C029A&quot;/&gt;&lt;wsp:rsid wsp:val=&quot;000C2725&quot;/&gt;&lt;wsp:rsid wsp:val=&quot;000D1D47&quot;/&gt;&lt;wsp:rsid wsp:val=&quot;000D3A33&quot;/&gt;&lt;wsp:rsid wsp:val=&quot;000D4CF1&quot;/&gt;&lt;wsp:rsid wsp:val=&quot;000E1D0B&quot;/&gt;&lt;wsp:rsid wsp:val=&quot;000F6A89&quot;/&gt;&lt;wsp:rsid wsp:val=&quot;000F763F&quot;/&gt;&lt;wsp:rsid wsp:val=&quot;001000EC&quot;/&gt;&lt;wsp:rsid wsp:val=&quot;00104BFD&quot;/&gt;&lt;wsp:rsid wsp:val=&quot;00115159&quot;/&gt;&lt;wsp:rsid wsp:val=&quot;001177BE&quot;/&gt;&lt;wsp:rsid wsp:val=&quot;001211BC&quot;/&gt;&lt;wsp:rsid wsp:val=&quot;00134589&quot;/&gt;&lt;wsp:rsid wsp:val=&quot;00134A01&quot;/&gt;&lt;wsp:rsid wsp:val=&quot;00145C66&quot;/&gt;&lt;wsp:rsid wsp:val=&quot;001524F4&quot;/&gt;&lt;wsp:rsid wsp:val=&quot;00161DFA&quot;/&gt;&lt;wsp:rsid wsp:val=&quot;0017167C&quot;/&gt;&lt;wsp:rsid wsp:val=&quot;0017387F&quot;/&gt;&lt;wsp:rsid wsp:val=&quot;00174BB5&quot;/&gt;&lt;wsp:rsid wsp:val=&quot;001757AB&quot;/&gt;&lt;wsp:rsid wsp:val=&quot;00175BE6&quot;/&gt;&lt;wsp:rsid wsp:val=&quot;00176CCE&quot;/&gt;&lt;wsp:rsid wsp:val=&quot;0017748B&quot;/&gt;&lt;wsp:rsid wsp:val=&quot;00195A37&quot;/&gt;&lt;wsp:rsid wsp:val=&quot;00197A01&quot;/&gt;&lt;wsp:rsid wsp:val=&quot;00197A25&quot;/&gt;&lt;wsp:rsid wsp:val=&quot;001A072F&quot;/&gt;&lt;wsp:rsid wsp:val=&quot;001A08A0&quot;/&gt;&lt;wsp:rsid wsp:val=&quot;001A15D7&quot;/&gt;&lt;wsp:rsid wsp:val=&quot;001B1A93&quot;/&gt;&lt;wsp:rsid wsp:val=&quot;001E02F7&quot;/&gt;&lt;wsp:rsid wsp:val=&quot;001F175E&quot;/&gt;&lt;wsp:rsid wsp:val=&quot;001F4AA4&quot;/&gt;&lt;wsp:rsid wsp:val=&quot;001F60E8&quot;/&gt;&lt;wsp:rsid wsp:val=&quot;00200818&quot;/&gt;&lt;wsp:rsid wsp:val=&quot;00204827&quot;/&gt;&lt;wsp:rsid wsp:val=&quot;00204B47&quot;/&gt;&lt;wsp:rsid wsp:val=&quot;00206FFA&quot;/&gt;&lt;wsp:rsid wsp:val=&quot;00215D76&quot;/&gt;&lt;wsp:rsid wsp:val=&quot;00220B74&quot;/&gt;&lt;wsp:rsid wsp:val=&quot;00221939&quot;/&gt;&lt;wsp:rsid wsp:val=&quot;00225BE7&quot;/&gt;&lt;wsp:rsid wsp:val=&quot;002366CC&quot;/&gt;&lt;wsp:rsid wsp:val=&quot;0024359D&quot;/&gt;&lt;wsp:rsid wsp:val=&quot;002525AE&quot;/&gt;&lt;wsp:rsid wsp:val=&quot;00270624&quot;/&gt;&lt;wsp:rsid wsp:val=&quot;002778CD&quot;/&gt;&lt;wsp:rsid wsp:val=&quot;002A2C45&quot;/&gt;&lt;wsp:rsid wsp:val=&quot;002A30E0&quot;/&gt;&lt;wsp:rsid wsp:val=&quot;002A3423&quot;/&gt;&lt;wsp:rsid wsp:val=&quot;002B6835&quot;/&gt;&lt;wsp:rsid wsp:val=&quot;002C38E1&quot;/&gt;&lt;wsp:rsid wsp:val=&quot;002C3D71&quot;/&gt;&lt;wsp:rsid wsp:val=&quot;002C6A07&quot;/&gt;&lt;wsp:rsid wsp:val=&quot;002E1077&quot;/&gt;&lt;wsp:rsid wsp:val=&quot;002E524F&quot;/&gt;&lt;wsp:rsid wsp:val=&quot;002E5CD7&quot;/&gt;&lt;wsp:rsid wsp:val=&quot;002E7ECB&quot;/&gt;&lt;wsp:rsid wsp:val=&quot;002F6F9F&quot;/&gt;&lt;wsp:rsid wsp:val=&quot;00303BA1&quot;/&gt;&lt;wsp:rsid wsp:val=&quot;00307136&quot;/&gt;&lt;wsp:rsid wsp:val=&quot;00307C55&quot;/&gt;&lt;wsp:rsid wsp:val=&quot;003131D2&quot;/&gt;&lt;wsp:rsid wsp:val=&quot;00314D0D&quot;/&gt;&lt;wsp:rsid wsp:val=&quot;00323724&quot;/&gt;&lt;wsp:rsid wsp:val=&quot;0033067F&quot;/&gt;&lt;wsp:rsid wsp:val=&quot;0033114F&quot;/&gt;&lt;wsp:rsid wsp:val=&quot;00332CCF&quot;/&gt;&lt;wsp:rsid wsp:val=&quot;0034543C&quot;/&gt;&lt;wsp:rsid wsp:val=&quot;00346AFD&quot;/&gt;&lt;wsp:rsid wsp:val=&quot;003611D5&quot;/&gt;&lt;wsp:rsid wsp:val=&quot;00363244&quot;/&gt;&lt;wsp:rsid wsp:val=&quot;0036443F&quot;/&gt;&lt;wsp:rsid wsp:val=&quot;003702A9&quot;/&gt;&lt;wsp:rsid wsp:val=&quot;003853DA&quot;/&gt;&lt;wsp:rsid wsp:val=&quot;00385A03&quot;/&gt;&lt;wsp:rsid wsp:val=&quot;003922F0&quot;/&gt;&lt;wsp:rsid wsp:val=&quot;00394ADC&quot;/&gt;&lt;wsp:rsid wsp:val=&quot;00394B29&quot;/&gt;&lt;wsp:rsid wsp:val=&quot;003A46A7&quot;/&gt;&lt;wsp:rsid wsp:val=&quot;003B5600&quot;/&gt;&lt;wsp:rsid wsp:val=&quot;003D125D&quot;/&gt;&lt;wsp:rsid wsp:val=&quot;003D66B6&quot;/&gt;&lt;wsp:rsid wsp:val=&quot;003D71DE&quot;/&gt;&lt;wsp:rsid wsp:val=&quot;003E0BC2&quot;/&gt;&lt;wsp:rsid wsp:val=&quot;003E65ED&quot;/&gt;&lt;wsp:rsid wsp:val=&quot;003F3075&quot;/&gt;&lt;wsp:rsid wsp:val=&quot;003F7BCF&quot;/&gt;&lt;wsp:rsid wsp:val=&quot;004078E9&quot;/&gt;&lt;wsp:rsid wsp:val=&quot;0042707F&quot;/&gt;&lt;wsp:rsid wsp:val=&quot;004279AE&quot;/&gt;&lt;wsp:rsid wsp:val=&quot;0043545E&quot;/&gt;&lt;wsp:rsid wsp:val=&quot;00443715&quot;/&gt;&lt;wsp:rsid wsp:val=&quot;00444CBA&quot;/&gt;&lt;wsp:rsid wsp:val=&quot;00444E10&quot;/&gt;&lt;wsp:rsid wsp:val=&quot;00456EBC&quot;/&gt;&lt;wsp:rsid wsp:val=&quot;00460C27&quot;/&gt;&lt;wsp:rsid wsp:val=&quot;0047379E&quot;/&gt;&lt;wsp:rsid wsp:val=&quot;004739FD&quot;/&gt;&lt;wsp:rsid wsp:val=&quot;00495183&quot;/&gt;&lt;wsp:rsid wsp:val=&quot;004A2202&quot;/&gt;&lt;wsp:rsid wsp:val=&quot;004A29EF&quot;/&gt;&lt;wsp:rsid wsp:val=&quot;004A4ACC&quot;/&gt;&lt;wsp:rsid wsp:val=&quot;004A594E&quot;/&gt;&lt;wsp:rsid wsp:val=&quot;004B4B85&quot;/&gt;&lt;wsp:rsid wsp:val=&quot;004C6140&quot;/&gt;&lt;wsp:rsid wsp:val=&quot;004C7653&quot;/&gt;&lt;wsp:rsid wsp:val=&quot;004D10D3&quot;/&gt;&lt;wsp:rsid wsp:val=&quot;004D7B95&quot;/&gt;&lt;wsp:rsid wsp:val=&quot;004E16A0&quot;/&gt;&lt;wsp:rsid wsp:val=&quot;004F023B&quot;/&gt;&lt;wsp:rsid wsp:val=&quot;004F2730&quot;/&gt;&lt;wsp:rsid wsp:val=&quot;004F7F60&quot;/&gt;&lt;wsp:rsid wsp:val=&quot;00504DAD&quot;/&gt;&lt;wsp:rsid wsp:val=&quot;0051747D&quot;/&gt;&lt;wsp:rsid wsp:val=&quot;005208E6&quot;/&gt;&lt;wsp:rsid wsp:val=&quot;0055042E&quot;/&gt;&lt;wsp:rsid wsp:val=&quot;00550802&quot;/&gt;&lt;wsp:rsid wsp:val=&quot;00551A52&quot;/&gt;&lt;wsp:rsid wsp:val=&quot;005553B3&quot;/&gt;&lt;wsp:rsid wsp:val=&quot;0056143A&quot;/&gt;&lt;wsp:rsid wsp:val=&quot;00561520&quot;/&gt;&lt;wsp:rsid wsp:val=&quot;00566D48&quot;/&gt;&lt;wsp:rsid wsp:val=&quot;005746E5&quot;/&gt;&lt;wsp:rsid wsp:val=&quot;00580E91&quot;/&gt;&lt;wsp:rsid wsp:val=&quot;00584602&quot;/&gt;&lt;wsp:rsid wsp:val=&quot;005863F4&quot;/&gt;&lt;wsp:rsid wsp:val=&quot;00586849&quot;/&gt;&lt;wsp:rsid wsp:val=&quot;00587913&quot;/&gt;&lt;wsp:rsid wsp:val=&quot;005911A7&quot;/&gt;&lt;wsp:rsid wsp:val=&quot;005A0B85&quot;/&gt;&lt;wsp:rsid wsp:val=&quot;005B16CE&quot;/&gt;&lt;wsp:rsid wsp:val=&quot;005B2440&quot;/&gt;&lt;wsp:rsid wsp:val=&quot;005B4B93&quot;/&gt;&lt;wsp:rsid wsp:val=&quot;005C3263&quot;/&gt;&lt;wsp:rsid wsp:val=&quot;005C61B2&quot;/&gt;&lt;wsp:rsid wsp:val=&quot;005D6DCE&quot;/&gt;&lt;wsp:rsid wsp:val=&quot;005E0BF1&quot;/&gt;&lt;wsp:rsid wsp:val=&quot;005F15DA&quot;/&gt;&lt;wsp:rsid wsp:val=&quot;005F26D5&quot;/&gt;&lt;wsp:rsid wsp:val=&quot;006023F7&quot;/&gt;&lt;wsp:rsid wsp:val=&quot;00603C71&quot;/&gt;&lt;wsp:rsid wsp:val=&quot;00610F84&quot;/&gt;&lt;wsp:rsid wsp:val=&quot;00611B26&quot;/&gt;&lt;wsp:rsid wsp:val=&quot;0061394A&quot;/&gt;&lt;wsp:rsid wsp:val=&quot;006160E0&quot;/&gt;&lt;wsp:rsid wsp:val=&quot;00626DAD&quot;/&gt;&lt;wsp:rsid wsp:val=&quot;00635A98&quot;/&gt;&lt;wsp:rsid wsp:val=&quot;00645372&quot;/&gt;&lt;wsp:rsid wsp:val=&quot;006479BD&quot;/&gt;&lt;wsp:rsid wsp:val=&quot;00647CA6&quot;/&gt;&lt;wsp:rsid wsp:val=&quot;00653EEF&quot;/&gt;&lt;wsp:rsid wsp:val=&quot;0066150C&quot;/&gt;&lt;wsp:rsid wsp:val=&quot;00662CF7&quot;/&gt;&lt;wsp:rsid wsp:val=&quot;006647F1&quot;/&gt;&lt;wsp:rsid wsp:val=&quot;00671CA8&quot;/&gt;&lt;wsp:rsid wsp:val=&quot;00674DDC&quot;/&gt;&lt;wsp:rsid wsp:val=&quot;00691DC1&quot;/&gt;&lt;wsp:rsid wsp:val=&quot;006A3D22&quot;/&gt;&lt;wsp:rsid wsp:val=&quot;006B2FD3&quot;/&gt;&lt;wsp:rsid wsp:val=&quot;006B608A&quot;/&gt;&lt;wsp:rsid wsp:val=&quot;006C370D&quot;/&gt;&lt;wsp:rsid wsp:val=&quot;006C4809&quot;/&gt;&lt;wsp:rsid wsp:val=&quot;006C5C51&quot;/&gt;&lt;wsp:rsid wsp:val=&quot;006F3382&quot;/&gt;&lt;wsp:rsid wsp:val=&quot;006F3EB8&quot;/&gt;&lt;wsp:rsid wsp:val=&quot;006F4AF7&quot;/&gt;&lt;wsp:rsid wsp:val=&quot;006F6A33&quot;/&gt;&lt;wsp:rsid wsp:val=&quot;00706E59&quot;/&gt;&lt;wsp:rsid wsp:val=&quot;00722B81&quot;/&gt;&lt;wsp:rsid wsp:val=&quot;00733A78&quot;/&gt;&lt;wsp:rsid wsp:val=&quot;00756DF6&quot;/&gt;&lt;wsp:rsid wsp:val=&quot;00767FEE&quot;/&gt;&lt;wsp:rsid wsp:val=&quot;007725FE&quot;/&gt;&lt;wsp:rsid wsp:val=&quot;00780833&quot;/&gt;&lt;wsp:rsid wsp:val=&quot;00797015&quot;/&gt;&lt;wsp:rsid wsp:val=&quot;00797C03&quot;/&gt;&lt;wsp:rsid wsp:val=&quot;007A4D42&quot;/&gt;&lt;wsp:rsid wsp:val=&quot;007B23FB&quot;/&gt;&lt;wsp:rsid wsp:val=&quot;007C427F&quot;/&gt;&lt;wsp:rsid wsp:val=&quot;007C76E4&quot;/&gt;&lt;wsp:rsid wsp:val=&quot;007D0704&quot;/&gt;&lt;wsp:rsid wsp:val=&quot;007D6854&quot;/&gt;&lt;wsp:rsid wsp:val=&quot;007E34C7&quot;/&gt;&lt;wsp:rsid wsp:val=&quot;007F3BD5&quot;/&gt;&lt;wsp:rsid wsp:val=&quot;007F6AC4&quot;/&gt;&lt;wsp:rsid wsp:val=&quot;007F7D21&quot;/&gt;&lt;wsp:rsid wsp:val=&quot;008000ED&quot;/&gt;&lt;wsp:rsid wsp:val=&quot;008009F3&quot;/&gt;&lt;wsp:rsid wsp:val=&quot;00810998&quot;/&gt;&lt;wsp:rsid wsp:val=&quot;00810AC6&quot;/&gt;&lt;wsp:rsid wsp:val=&quot;00831369&quot;/&gt;&lt;wsp:rsid wsp:val=&quot;008341EE&quot;/&gt;&lt;wsp:rsid wsp:val=&quot;00843B80&quot;/&gt;&lt;wsp:rsid wsp:val=&quot;00844D90&quot;/&gt;&lt;wsp:rsid wsp:val=&quot;00844D9B&quot;/&gt;&lt;wsp:rsid wsp:val=&quot;00857350&quot;/&gt;&lt;wsp:rsid wsp:val=&quot;0086399E&quot;/&gt;&lt;wsp:rsid wsp:val=&quot;00876114&quot;/&gt;&lt;wsp:rsid wsp:val=&quot;0088039A&quot;/&gt;&lt;wsp:rsid wsp:val=&quot;00883A48&quot;/&gt;&lt;wsp:rsid wsp:val=&quot;00891378&quot;/&gt;&lt;wsp:rsid wsp:val=&quot;008932AE&quot;/&gt;&lt;wsp:rsid wsp:val=&quot;008A2DF3&quot;/&gt;&lt;wsp:rsid wsp:val=&quot;008A3B65&quot;/&gt;&lt;wsp:rsid wsp:val=&quot;008C53DD&quot;/&gt;&lt;wsp:rsid wsp:val=&quot;008C6902&quot;/&gt;&lt;wsp:rsid wsp:val=&quot;008E4AE8&quot;/&gt;&lt;wsp:rsid wsp:val=&quot;008F5AA2&quot;/&gt;&lt;wsp:rsid wsp:val=&quot;008F67B7&quot;/&gt;&lt;wsp:rsid wsp:val=&quot;008F70A1&quot;/&gt;&lt;wsp:rsid wsp:val=&quot;00901BC1&quot;/&gt;&lt;wsp:rsid wsp:val=&quot;009121A2&quot;/&gt;&lt;wsp:rsid wsp:val=&quot;00913C04&quot;/&gt;&lt;wsp:rsid wsp:val=&quot;00922AF6&quot;/&gt;&lt;wsp:rsid wsp:val=&quot;00926342&quot;/&gt;&lt;wsp:rsid wsp:val=&quot;00932C94&quot;/&gt;&lt;wsp:rsid wsp:val=&quot;00940B21&quot;/&gt;&lt;wsp:rsid wsp:val=&quot;00940F03&quot;/&gt;&lt;wsp:rsid wsp:val=&quot;009649F7&quot;/&gt;&lt;wsp:rsid wsp:val=&quot;00967F60&quot;/&gt;&lt;wsp:rsid wsp:val=&quot;00975052&quot;/&gt;&lt;wsp:rsid wsp:val=&quot;009A0FAD&quot;/&gt;&lt;wsp:rsid wsp:val=&quot;009A286E&quot;/&gt;&lt;wsp:rsid wsp:val=&quot;009A7CEC&quot;/&gt;&lt;wsp:rsid wsp:val=&quot;009B2B74&quot;/&gt;&lt;wsp:rsid wsp:val=&quot;009F72D9&quot;/&gt;&lt;wsp:rsid wsp:val=&quot;00A16EC2&quot;/&gt;&lt;wsp:rsid wsp:val=&quot;00A1710E&quot;/&gt;&lt;wsp:rsid wsp:val=&quot;00A21731&quot;/&gt;&lt;wsp:rsid wsp:val=&quot;00A222F6&quot;/&gt;&lt;wsp:rsid wsp:val=&quot;00A25F99&quot;/&gt;&lt;wsp:rsid wsp:val=&quot;00A34CB8&quot;/&gt;&lt;wsp:rsid wsp:val=&quot;00A37C7A&quot;/&gt;&lt;wsp:rsid wsp:val=&quot;00A4332F&quot;/&gt;&lt;wsp:rsid wsp:val=&quot;00A54C73&quot;/&gt;&lt;wsp:rsid wsp:val=&quot;00A568CB&quot;/&gt;&lt;wsp:rsid wsp:val=&quot;00A63CA6&quot;/&gt;&lt;wsp:rsid wsp:val=&quot;00A8337F&quot;/&gt;&lt;wsp:rsid wsp:val=&quot;00A960B3&quot;/&gt;&lt;wsp:rsid wsp:val=&quot;00AA18F3&quot;/&gt;&lt;wsp:rsid wsp:val=&quot;00AA556E&quot;/&gt;&lt;wsp:rsid wsp:val=&quot;00AA59AC&quot;/&gt;&lt;wsp:rsid wsp:val=&quot;00AA7190&quot;/&gt;&lt;wsp:rsid wsp:val=&quot;00AC0777&quot;/&gt;&lt;wsp:rsid wsp:val=&quot;00AC3389&quot;/&gt;&lt;wsp:rsid wsp:val=&quot;00AD332F&quot;/&gt;&lt;wsp:rsid wsp:val=&quot;00AE4ADE&quot;/&gt;&lt;wsp:rsid wsp:val=&quot;00AF0115&quot;/&gt;&lt;wsp:rsid wsp:val=&quot;00AF26EB&quot;/&gt;&lt;wsp:rsid wsp:val=&quot;00AF6E55&quot;/&gt;&lt;wsp:rsid wsp:val=&quot;00B016F9&quot;/&gt;&lt;wsp:rsid wsp:val=&quot;00B05E9F&quot;/&gt;&lt;wsp:rsid wsp:val=&quot;00B113CB&quot;/&gt;&lt;wsp:rsid wsp:val=&quot;00B24644&quot;/&gt;&lt;wsp:rsid wsp:val=&quot;00B36C95&quot;/&gt;&lt;wsp:rsid wsp:val=&quot;00B37B67&quot;/&gt;&lt;wsp:rsid wsp:val=&quot;00B4211C&quot;/&gt;&lt;wsp:rsid wsp:val=&quot;00B61AAA&quot;/&gt;&lt;wsp:rsid wsp:val=&quot;00B62ECC&quot;/&gt;&lt;wsp:rsid wsp:val=&quot;00B84EEA&quot;/&gt;&lt;wsp:rsid wsp:val=&quot;00B911F0&quot;/&gt;&lt;wsp:rsid wsp:val=&quot;00B93DBB&quot;/&gt;&lt;wsp:rsid wsp:val=&quot;00B94762&quot;/&gt;&lt;wsp:rsid wsp:val=&quot;00BB0161&quot;/&gt;&lt;wsp:rsid wsp:val=&quot;00BB6D89&quot;/&gt;&lt;wsp:rsid wsp:val=&quot;00BD2666&quot;/&gt;&lt;wsp:rsid wsp:val=&quot;00BD3C63&quot;/&gt;&lt;wsp:rsid wsp:val=&quot;00BD5D7D&quot;/&gt;&lt;wsp:rsid wsp:val=&quot;00BD7FDB&quot;/&gt;&lt;wsp:rsid wsp:val=&quot;00BE39DE&quot;/&gt;&lt;wsp:rsid wsp:val=&quot;00BE5C19&quot;/&gt;&lt;wsp:rsid wsp:val=&quot;00BE7497&quot;/&gt;&lt;wsp:rsid wsp:val=&quot;00BE78CE&quot;/&gt;&lt;wsp:rsid wsp:val=&quot;00BF1ED9&quot;/&gt;&lt;wsp:rsid wsp:val=&quot;00C01EA9&quot;/&gt;&lt;wsp:rsid wsp:val=&quot;00C0208E&quot;/&gt;&lt;wsp:rsid wsp:val=&quot;00C04051&quot;/&gt;&lt;wsp:rsid wsp:val=&quot;00C05CE1&quot;/&gt;&lt;wsp:rsid wsp:val=&quot;00C12CA6&quot;/&gt;&lt;wsp:rsid wsp:val=&quot;00C22DA4&quot;/&gt;&lt;wsp:rsid wsp:val=&quot;00C36226&quot;/&gt;&lt;wsp:rsid wsp:val=&quot;00C37570&quot;/&gt;&lt;wsp:rsid wsp:val=&quot;00C50CAB&quot;/&gt;&lt;wsp:rsid wsp:val=&quot;00C55417&quot;/&gt;&lt;wsp:rsid wsp:val=&quot;00C564A1&quot;/&gt;&lt;wsp:rsid wsp:val=&quot;00C6301A&quot;/&gt;&lt;wsp:rsid wsp:val=&quot;00C64A1A&quot;/&gt;&lt;wsp:rsid wsp:val=&quot;00C66807&quot;/&gt;&lt;wsp:rsid wsp:val=&quot;00C70275&quot;/&gt;&lt;wsp:rsid wsp:val=&quot;00C77DC9&quot;/&gt;&lt;wsp:rsid wsp:val=&quot;00C87BA9&quot;/&gt;&lt;wsp:rsid wsp:val=&quot;00C907A2&quot;/&gt;&lt;wsp:rsid wsp:val=&quot;00CA47AB&quot;/&gt;&lt;wsp:rsid wsp:val=&quot;00CA5389&quot;/&gt;&lt;wsp:rsid wsp:val=&quot;00CA6A8C&quot;/&gt;&lt;wsp:rsid wsp:val=&quot;00CA7460&quot;/&gt;&lt;wsp:rsid wsp:val=&quot;00CB2301&quot;/&gt;&lt;wsp:rsid wsp:val=&quot;00CC1087&quot;/&gt;&lt;wsp:rsid wsp:val=&quot;00CC513B&quot;/&gt;&lt;wsp:rsid wsp:val=&quot;00CC6CE6&quot;/&gt;&lt;wsp:rsid wsp:val=&quot;00CD2CC1&quot;/&gt;&lt;wsp:rsid wsp:val=&quot;00CD2D7E&quot;/&gt;&lt;wsp:rsid wsp:val=&quot;00CD76B5&quot;/&gt;&lt;wsp:rsid wsp:val=&quot;00CE0FFD&quot;/&gt;&lt;wsp:rsid wsp:val=&quot;00CE1980&quot;/&gt;&lt;wsp:rsid wsp:val=&quot;00CE6C96&quot;/&gt;&lt;wsp:rsid wsp:val=&quot;00CE7B82&quot;/&gt;&lt;wsp:rsid wsp:val=&quot;00D012F1&quot;/&gt;&lt;wsp:rsid wsp:val=&quot;00D139C1&quot;/&gt;&lt;wsp:rsid wsp:val=&quot;00D161C3&quot;/&gt;&lt;wsp:rsid wsp:val=&quot;00D1749E&quot;/&gt;&lt;wsp:rsid wsp:val=&quot;00D215C0&quot;/&gt;&lt;wsp:rsid wsp:val=&quot;00D31FDF&quot;/&gt;&lt;wsp:rsid wsp:val=&quot;00D46B74&quot;/&gt;&lt;wsp:rsid wsp:val=&quot;00D47CC6&quot;/&gt;&lt;wsp:rsid wsp:val=&quot;00D47DF7&quot;/&gt;&lt;wsp:rsid wsp:val=&quot;00D51F5D&quot;/&gt;&lt;wsp:rsid wsp:val=&quot;00D54A5B&quot;/&gt;&lt;wsp:rsid wsp:val=&quot;00D57A3C&quot;/&gt;&lt;wsp:rsid wsp:val=&quot;00D70605&quot;/&gt;&lt;wsp:rsid wsp:val=&quot;00D921BE&quot;/&gt;&lt;wsp:rsid wsp:val=&quot;00DA6139&quot;/&gt;&lt;wsp:rsid wsp:val=&quot;00DB3078&quot;/&gt;&lt;wsp:rsid wsp:val=&quot;00DB4674&quot;/&gt;&lt;wsp:rsid wsp:val=&quot;00DB52A2&quot;/&gt;&lt;wsp:rsid wsp:val=&quot;00DB6C4F&quot;/&gt;&lt;wsp:rsid wsp:val=&quot;00DB794F&quot;/&gt;&lt;wsp:rsid wsp:val=&quot;00DD1405&quot;/&gt;&lt;wsp:rsid wsp:val=&quot;00DD7B26&quot;/&gt;&lt;wsp:rsid wsp:val=&quot;00DE2780&quot;/&gt;&lt;wsp:rsid wsp:val=&quot;00DE43C2&quot;/&gt;&lt;wsp:rsid wsp:val=&quot;00DE5BB8&quot;/&gt;&lt;wsp:rsid wsp:val=&quot;00DE6C75&quot;/&gt;&lt;wsp:rsid wsp:val=&quot;00DF1845&quot;/&gt;&lt;wsp:rsid wsp:val=&quot;00DF2E42&quot;/&gt;&lt;wsp:rsid wsp:val=&quot;00E02631&quot;/&gt;&lt;wsp:rsid wsp:val=&quot;00E03E27&quot;/&gt;&lt;wsp:rsid wsp:val=&quot;00E141E5&quot;/&gt;&lt;wsp:rsid wsp:val=&quot;00E1498A&quot;/&gt;&lt;wsp:rsid wsp:val=&quot;00E17642&quot;/&gt;&lt;wsp:rsid wsp:val=&quot;00E1771E&quot;/&gt;&lt;wsp:rsid wsp:val=&quot;00E30AEC&quot;/&gt;&lt;wsp:rsid wsp:val=&quot;00E33652&quot;/&gt;&lt;wsp:rsid wsp:val=&quot;00E41472&quot;/&gt;&lt;wsp:rsid wsp:val=&quot;00E46357&quot;/&gt;&lt;wsp:rsid wsp:val=&quot;00E4734D&quot;/&gt;&lt;wsp:rsid wsp:val=&quot;00E82DB7&quot;/&gt;&lt;wsp:rsid wsp:val=&quot;00E85D6F&quot;/&gt;&lt;wsp:rsid wsp:val=&quot;00E87591&quot;/&gt;&lt;wsp:rsid wsp:val=&quot;00EA3EB2&quot;/&gt;&lt;wsp:rsid wsp:val=&quot;00EB2AAF&quot;/&gt;&lt;wsp:rsid wsp:val=&quot;00EC1E2F&quot;/&gt;&lt;wsp:rsid wsp:val=&quot;00ED787E&quot;/&gt;&lt;wsp:rsid wsp:val=&quot;00EF583D&quot;/&gt;&lt;wsp:rsid wsp:val=&quot;00EF6778&quot;/&gt;&lt;wsp:rsid wsp:val=&quot;00F14972&quot;/&gt;&lt;wsp:rsid wsp:val=&quot;00F2366C&quot;/&gt;&lt;wsp:rsid wsp:val=&quot;00F264D9&quot;/&gt;&lt;wsp:rsid wsp:val=&quot;00F31BFF&quot;/&gt;&lt;wsp:rsid wsp:val=&quot;00F3608C&quot;/&gt;&lt;wsp:rsid wsp:val=&quot;00F36219&quot;/&gt;&lt;wsp:rsid wsp:val=&quot;00F449D9&quot;/&gt;&lt;wsp:rsid wsp:val=&quot;00F44DA4&quot;/&gt;&lt;wsp:rsid wsp:val=&quot;00F554D2&quot;/&gt;&lt;wsp:rsid wsp:val=&quot;00F57E01&quot;/&gt;&lt;wsp:rsid wsp:val=&quot;00F62405&quot;/&gt;&lt;wsp:rsid wsp:val=&quot;00F63093&quot;/&gt;&lt;wsp:rsid wsp:val=&quot;00F66C4B&quot;/&gt;&lt;wsp:rsid wsp:val=&quot;00F70E03&quot;/&gt;&lt;wsp:rsid wsp:val=&quot;00F755BA&quot;/&gt;&lt;wsp:rsid wsp:val=&quot;00F93A2B&quot;/&gt;&lt;wsp:rsid wsp:val=&quot;00F97AAF&quot;/&gt;&lt;wsp:rsid wsp:val=&quot;00FA348F&quot;/&gt;&lt;wsp:rsid wsp:val=&quot;00FA4E43&quot;/&gt;&lt;wsp:rsid wsp:val=&quot;00FA7150&quot;/&gt;&lt;wsp:rsid wsp:val=&quot;00FB2EFB&quot;/&gt;&lt;wsp:rsid wsp:val=&quot;00FB6041&quot;/&gt;&lt;wsp:rsid wsp:val=&quot;00FC32E2&quot;/&gt;&lt;wsp:rsid wsp:val=&quot;00FC620D&quot;/&gt;&lt;wsp:rsid wsp:val=&quot;00FD6102&quot;/&gt;&lt;wsp:rsid wsp:val=&quot;00FF413F&quot;/&gt;&lt;wsp:rsid wsp:val=&quot;00FF621D&quot;/&gt;&lt;/wsp:rsids&gt;&lt;/w:docPr&gt;&lt;w:body&gt;&lt;w:p wsp:rsidR=&quot;00000000&quot; wsp:rsidRDefault=&quot;001A15D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в„–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5" o:title="" chromakey="white"/>
          </v:shape>
        </w:pict>
      </w:r>
      <w:r w:rsidRPr="00844D9B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A81782" w:rsidRPr="008A2DF3" w:rsidRDefault="00A81782" w:rsidP="00220B74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Maqsad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)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limiy</w:t>
      </w:r>
      <w:r w:rsidRPr="008A2DF3">
        <w:rPr>
          <w:rFonts w:ascii="Times New Roman" w:hAnsi="Times New Roman"/>
          <w:b/>
          <w:i/>
          <w:sz w:val="28"/>
          <w:szCs w:val="28"/>
          <w:lang w:val="en-US"/>
        </w:rPr>
        <w:t xml:space="preserve">: 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quvchilarning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arifmetik progressiya, geometrik progressiya hadlari va yig’indisini topish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ga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doir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bilimlarini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tekshirish</w:t>
      </w:r>
      <w:r w:rsidRPr="008A2DF3">
        <w:rPr>
          <w:rFonts w:ascii="Times New Roman" w:hAnsi="Times New Roman"/>
          <w:i/>
          <w:sz w:val="28"/>
          <w:szCs w:val="28"/>
          <w:lang w:val="en-US"/>
        </w:rPr>
        <w:t>;</w:t>
      </w:r>
    </w:p>
    <w:p w:rsidR="00A81782" w:rsidRPr="00883A48" w:rsidRDefault="00A81782" w:rsidP="00220B74">
      <w:pPr>
        <w:rPr>
          <w:rFonts w:ascii="Times New Roman" w:hAnsi="Times New Roman"/>
          <w:i/>
          <w:sz w:val="28"/>
          <w:szCs w:val="28"/>
          <w:lang w:val="en-US"/>
        </w:rPr>
      </w:pPr>
      <w:r w:rsidRPr="008A2DF3">
        <w:rPr>
          <w:rFonts w:ascii="Times New Roman" w:hAnsi="Times New Roman"/>
          <w:i/>
          <w:sz w:val="28"/>
          <w:szCs w:val="28"/>
          <w:lang w:val="en-US"/>
        </w:rPr>
        <w:t xml:space="preserve">                  </w:t>
      </w: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Oquvchilarni shu mavzu asosida milliy istiqlol ruhida   va o’zaro hurmat ruhida tarbiyalash;</w:t>
      </w:r>
    </w:p>
    <w:p w:rsidR="00A81782" w:rsidRPr="00883A48" w:rsidRDefault="00A81782" w:rsidP="00220B74">
      <w:pPr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c) rivojlantiruvchi: 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o’quvchilar bilimini rivojlantirish, ko’nikma va malakasini o’stirish, fikrlash qobiliyatini riviojlantirish.</w:t>
      </w:r>
    </w:p>
    <w:p w:rsidR="00A81782" w:rsidRPr="00883A48" w:rsidRDefault="00A81782" w:rsidP="00220B74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>: O’quvchilar bilimini tekshirish</w:t>
      </w:r>
    </w:p>
    <w:p w:rsidR="00A81782" w:rsidRPr="00883A48" w:rsidRDefault="00A81782" w:rsidP="00220B74">
      <w:pPr>
        <w:spacing w:after="0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883A48">
        <w:rPr>
          <w:rFonts w:ascii="Times New Roman" w:hAnsi="Times New Roman"/>
          <w:i/>
          <w:sz w:val="28"/>
          <w:szCs w:val="28"/>
          <w:lang w:val="en-US"/>
        </w:rPr>
        <w:t xml:space="preserve"> : Yozma ish</w:t>
      </w:r>
    </w:p>
    <w:p w:rsidR="00A81782" w:rsidRPr="00883A48" w:rsidRDefault="00A81782" w:rsidP="00220B74">
      <w:pPr>
        <w:pStyle w:val="ListParagraph"/>
        <w:ind w:left="-284"/>
        <w:rPr>
          <w:rFonts w:ascii="Times New Roman" w:hAnsi="Times New Roman"/>
          <w:b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883A48" w:rsidRDefault="00A81782" w:rsidP="00220B74">
      <w:pPr>
        <w:pStyle w:val="ListParagraph"/>
        <w:ind w:left="-284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Salomlashish. Navbatchining o’quvchilar davomati, darsga tayyorligi to’g’risidagi axborotini tinglash.</w:t>
      </w:r>
    </w:p>
    <w:p w:rsidR="00A81782" w:rsidRPr="00883A48" w:rsidRDefault="00A81782" w:rsidP="00220B74">
      <w:pPr>
        <w:pStyle w:val="ListParagraph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bCs/>
          <w:i/>
          <w:sz w:val="28"/>
          <w:szCs w:val="28"/>
          <w:lang w:val="en-US"/>
        </w:rPr>
        <w:t>Darsning borishi:</w:t>
      </w:r>
    </w:p>
    <w:p w:rsidR="00A81782" w:rsidRPr="00883A48" w:rsidRDefault="00A81782" w:rsidP="00220B74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 variant</w:t>
      </w:r>
    </w:p>
    <w:p w:rsidR="00A81782" w:rsidRDefault="00A81782" w:rsidP="000B4F73">
      <w:pPr>
        <w:pStyle w:val="ListParagraph"/>
        <w:numPr>
          <w:ilvl w:val="0"/>
          <w:numId w:val="68"/>
        </w:numPr>
        <w:ind w:left="-426" w:firstLine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29" type="#_x0000_t75" style="width:51.75pt;height:16.5pt;visibility:visible">
            <v:imagedata r:id="rId616" o:title=""/>
          </v:shape>
        </w:pict>
      </w:r>
      <w:r w:rsidRPr="00220B74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0" type="#_x0000_t75" style="width:225pt;height:17.25pt;visibility:visible">
            <v:imagedata r:id="rId617" o:title=""/>
          </v:shape>
        </w:pict>
      </w:r>
    </w:p>
    <w:p w:rsidR="00A81782" w:rsidRPr="008A2DF3" w:rsidRDefault="00A81782" w:rsidP="00C36226">
      <w:pPr>
        <w:pStyle w:val="ListParagraph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1" type="#_x0000_t75" style="width:365.25pt;height:34.5pt;visibility:visible">
            <v:imagedata r:id="rId618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8"/>
        </w:numPr>
        <w:ind w:left="-426" w:firstLine="0"/>
        <w:rPr>
          <w:rFonts w:ascii="Times New Roman" w:hAnsi="Times New Roman"/>
          <w:i/>
          <w:noProof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2" type="#_x0000_t75" style="width:364.5pt;height:26.25pt;visibility:visible">
            <v:imagedata r:id="rId619" o:title="" gain="109227f" blacklevel="-6554f"/>
          </v:shape>
        </w:pict>
      </w:r>
      <w:r w:rsidRPr="00220B74">
        <w:rPr>
          <w:rFonts w:ascii="Times New Roman" w:hAnsi="Times New Roman"/>
          <w:i/>
          <w:noProof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3" type="#_x0000_t75" style="width:172.5pt;height:24.75pt;visibility:visible">
            <v:imagedata r:id="rId620" o:title="" gain="109227f" blacklevel="-6554f"/>
          </v:shape>
        </w:pict>
      </w:r>
    </w:p>
    <w:p w:rsidR="00A81782" w:rsidRPr="00C36226" w:rsidRDefault="00A81782" w:rsidP="000B4F73">
      <w:pPr>
        <w:pStyle w:val="ListParagraph"/>
        <w:numPr>
          <w:ilvl w:val="0"/>
          <w:numId w:val="68"/>
        </w:numPr>
        <w:ind w:left="-426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>Arifmetik progressiyada a1=-1, d=3 bo’lsa, uning 10- hadini toping.</w:t>
      </w:r>
    </w:p>
    <w:p w:rsidR="00A81782" w:rsidRPr="00C36226" w:rsidRDefault="00A81782" w:rsidP="00C36226">
      <w:pPr>
        <w:pStyle w:val="ListParagraph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 xml:space="preserve">4.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34" type="#_x0000_t75" style="width:255.75pt;height:18pt;visibility:visible">
            <v:imagedata r:id="rId621" o:title="" gain="109227f" blacklevel="-6554f"/>
          </v:shape>
        </w:pict>
      </w: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>b1=-5, q=2 bo’lsa, uning beshinchi hadini toping.</w:t>
      </w:r>
    </w:p>
    <w:p w:rsidR="00A81782" w:rsidRPr="00C36226" w:rsidRDefault="00A81782" w:rsidP="00C36226">
      <w:pPr>
        <w:pStyle w:val="ListParagraph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 xml:space="preserve">5.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35" type="#_x0000_t75" style="width:424.5pt;height:29.25pt;visibility:visible">
            <v:imagedata r:id="rId622" o:title="" gain="109227f" blacklevel="-6554f"/>
          </v:shape>
        </w:pict>
      </w:r>
    </w:p>
    <w:p w:rsidR="00A81782" w:rsidRPr="00883A48" w:rsidRDefault="00A81782" w:rsidP="00220B74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II variant</w:t>
      </w:r>
    </w:p>
    <w:p w:rsidR="00A81782" w:rsidRDefault="00A81782" w:rsidP="000B4F73">
      <w:pPr>
        <w:pStyle w:val="ListParagraph"/>
        <w:numPr>
          <w:ilvl w:val="0"/>
          <w:numId w:val="68"/>
        </w:numPr>
        <w:ind w:left="-426" w:firstLine="0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6" type="#_x0000_t75" style="width:51.75pt;height:16.5pt;visibility:visible">
            <v:imagedata r:id="rId616" o:title=""/>
          </v:shape>
        </w:pict>
      </w:r>
      <w:r w:rsidRPr="00220B74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7" type="#_x0000_t75" style="width:225pt;height:17.25pt;visibility:visible">
            <v:imagedata r:id="rId617" o:title=""/>
          </v:shape>
        </w:pict>
      </w:r>
    </w:p>
    <w:p w:rsidR="00A81782" w:rsidRPr="008A2DF3" w:rsidRDefault="00A81782" w:rsidP="00C36226">
      <w:pPr>
        <w:pStyle w:val="ListParagraph"/>
        <w:ind w:left="-426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8" type="#_x0000_t75" style="width:365.25pt;height:34.5pt;visibility:visible">
            <v:imagedata r:id="rId618" o:title="" gain="109227f" blacklevel="-6554f"/>
          </v:shape>
        </w:pict>
      </w:r>
    </w:p>
    <w:p w:rsidR="00A81782" w:rsidRDefault="00A81782" w:rsidP="000B4F73">
      <w:pPr>
        <w:pStyle w:val="ListParagraph"/>
        <w:numPr>
          <w:ilvl w:val="0"/>
          <w:numId w:val="68"/>
        </w:numPr>
        <w:ind w:left="-426" w:firstLine="0"/>
        <w:rPr>
          <w:rFonts w:ascii="Times New Roman" w:hAnsi="Times New Roman"/>
          <w:i/>
          <w:noProof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39" type="#_x0000_t75" style="width:364.5pt;height:26.25pt;visibility:visible">
            <v:imagedata r:id="rId619" o:title="" gain="109227f" blacklevel="-6554f"/>
          </v:shape>
        </w:pict>
      </w:r>
      <w:r w:rsidRPr="00220B74">
        <w:rPr>
          <w:rFonts w:ascii="Times New Roman" w:hAnsi="Times New Roman"/>
          <w:i/>
          <w:noProof/>
          <w:sz w:val="28"/>
          <w:szCs w:val="28"/>
          <w:lang w:val="en-US"/>
        </w:rPr>
        <w:t xml:space="preserve"> </w:t>
      </w: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40" type="#_x0000_t75" style="width:172.5pt;height:24.75pt;visibility:visible">
            <v:imagedata r:id="rId620" o:title="" gain="109227f" blacklevel="-6554f"/>
          </v:shape>
        </w:pict>
      </w:r>
    </w:p>
    <w:p w:rsidR="00A81782" w:rsidRPr="00C36226" w:rsidRDefault="00A81782" w:rsidP="000B4F73">
      <w:pPr>
        <w:pStyle w:val="ListParagraph"/>
        <w:numPr>
          <w:ilvl w:val="0"/>
          <w:numId w:val="68"/>
        </w:numPr>
        <w:ind w:left="-426" w:firstLine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>Arifmetik progressiyada a1=-1, d=3 bo’lsa, uning 10- hadini toping.</w:t>
      </w:r>
    </w:p>
    <w:p w:rsidR="00A81782" w:rsidRPr="00C36226" w:rsidRDefault="00A81782" w:rsidP="00C36226">
      <w:pPr>
        <w:pStyle w:val="ListParagraph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 xml:space="preserve">4.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1" type="#_x0000_t75" style="width:255.75pt;height:18pt;visibility:visible">
            <v:imagedata r:id="rId621" o:title="" gain="109227f" blacklevel="-6554f"/>
          </v:shape>
        </w:pict>
      </w: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>b1=-5, q=2 bo’lsa, uning beshinchi hadini toping.</w:t>
      </w:r>
    </w:p>
    <w:p w:rsidR="00A81782" w:rsidRPr="00C36226" w:rsidRDefault="00A81782" w:rsidP="00C36226">
      <w:pPr>
        <w:pStyle w:val="ListParagraph"/>
        <w:ind w:left="-426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6226">
        <w:rPr>
          <w:rFonts w:ascii="Times New Roman" w:hAnsi="Times New Roman"/>
          <w:b/>
          <w:i/>
          <w:sz w:val="28"/>
          <w:szCs w:val="28"/>
          <w:lang w:val="en-US"/>
        </w:rPr>
        <w:t xml:space="preserve">5. </w:t>
      </w: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2" type="#_x0000_t75" style="width:424.5pt;height:29.25pt;visibility:visible">
            <v:imagedata r:id="rId622" o:title="" gain="109227f" blacklevel="-6554f"/>
          </v:shape>
        </w:pict>
      </w:r>
    </w:p>
    <w:p w:rsidR="00A81782" w:rsidRPr="00883A48" w:rsidRDefault="00A81782" w:rsidP="00220B74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Yechimlari:</w:t>
      </w:r>
    </w:p>
    <w:p w:rsidR="00A81782" w:rsidRPr="00922AF6" w:rsidRDefault="00A81782" w:rsidP="00220B74">
      <w:pPr>
        <w:pStyle w:val="ListParagraph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I variant</w:t>
      </w:r>
      <w:r w:rsidRPr="00922AF6">
        <w:rPr>
          <w:rFonts w:ascii="Times New Roman" w:hAnsi="Times New Roman"/>
          <w:i/>
          <w:sz w:val="28"/>
          <w:szCs w:val="28"/>
          <w:lang w:val="en-US"/>
        </w:rPr>
        <w:t xml:space="preserve">     </w:t>
      </w:r>
    </w:p>
    <w:p w:rsidR="00A81782" w:rsidRPr="00883A48" w:rsidRDefault="00A81782" w:rsidP="00220B74">
      <w:pPr>
        <w:tabs>
          <w:tab w:val="left" w:pos="7860"/>
        </w:tabs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2E7ECB" w:rsidRDefault="00A81782" w:rsidP="00220B74">
      <w:pPr>
        <w:pStyle w:val="ListParagraph"/>
        <w:tabs>
          <w:tab w:val="left" w:pos="4380"/>
        </w:tabs>
        <w:ind w:left="0"/>
        <w:jc w:val="both"/>
        <w:rPr>
          <w:rFonts w:ascii="Times New Roman" w:hAnsi="Times New Roman"/>
          <w:bCs/>
          <w:i/>
          <w:sz w:val="28"/>
          <w:szCs w:val="28"/>
          <w:lang w:val="en-US"/>
        </w:rPr>
      </w:pPr>
      <w:r w:rsidRPr="00883A48">
        <w:rPr>
          <w:rFonts w:ascii="Times New Roman" w:hAnsi="Times New Roman"/>
          <w:b/>
          <w:i/>
          <w:sz w:val="28"/>
          <w:szCs w:val="28"/>
          <w:lang w:val="en-US"/>
        </w:rPr>
        <w:t>UYGA VAZIFA</w:t>
      </w:r>
      <w:r w:rsidRPr="00883A48">
        <w:rPr>
          <w:rFonts w:ascii="Times New Roman" w:hAnsi="Times New Roman"/>
          <w:bCs/>
          <w:i/>
          <w:sz w:val="28"/>
          <w:szCs w:val="28"/>
          <w:lang w:val="en-US"/>
        </w:rPr>
        <w:t>. Takrorlash</w:t>
      </w:r>
    </w:p>
    <w:p w:rsidR="00A81782" w:rsidRDefault="00A81782" w:rsidP="000B465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B465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B465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0B465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Takrorlash: Kvadrat funksiya </w:t>
      </w:r>
      <w:r w:rsidRPr="000B465C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491-493.</w:t>
      </w:r>
    </w:p>
    <w:p w:rsidR="00A81782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kvadrat funksiya ta’rifi, uning grafigini </w:t>
      </w:r>
    </w:p>
    <w:p w:rsidR="00A81782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yasashni puxta o’rgatish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ko’nikma hosil   </w:t>
      </w:r>
    </w:p>
    <w:p w:rsidR="00A81782" w:rsidRPr="00C37570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qilish;</w:t>
      </w:r>
    </w:p>
    <w:p w:rsidR="00A81782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0B465C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Takrorlash.</w:t>
      </w:r>
    </w:p>
    <w:p w:rsidR="00A81782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0B465C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0B4F73">
      <w:pPr>
        <w:pStyle w:val="ListParagraph"/>
        <w:numPr>
          <w:ilvl w:val="0"/>
          <w:numId w:val="6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0B465C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0B4F73">
      <w:pPr>
        <w:pStyle w:val="ListParagraph"/>
        <w:numPr>
          <w:ilvl w:val="0"/>
          <w:numId w:val="69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0B465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0B465C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0B465C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43" type="#_x0000_t75" style="width:465pt;height:148.5pt;visibility:visible">
            <v:imagedata r:id="rId623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B4F73">
      <w:pPr>
        <w:pStyle w:val="ListParagraph"/>
        <w:numPr>
          <w:ilvl w:val="0"/>
          <w:numId w:val="69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0B465C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4" type="#_x0000_t75" style="width:450pt;height:57.75pt;visibility:visible">
            <v:imagedata r:id="rId624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D10D3" w:rsidRDefault="00A81782" w:rsidP="000B465C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5" type="#_x0000_t75" style="width:470.25pt;height:163.5pt;visibility:visible">
            <v:imagedata r:id="rId625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B465C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A08A0" w:rsidRDefault="00A81782" w:rsidP="000B465C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6" type="#_x0000_t75" style="width:417pt;height:65.25pt;visibility:visible">
            <v:imagedata r:id="rId626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0B465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0B465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494 –misol . </w:t>
      </w:r>
    </w:p>
    <w:p w:rsidR="00A81782" w:rsidRPr="004D10D3" w:rsidRDefault="00A81782" w:rsidP="000B465C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7" type="#_x0000_t75" style="width:408pt;height:46.5pt;visibility:visible">
            <v:imagedata r:id="rId627" o:title="" gain="109227f" blacklevel="-6554f"/>
          </v:shape>
        </w:pict>
      </w:r>
    </w:p>
    <w:p w:rsidR="00A81782" w:rsidRPr="00C37570" w:rsidRDefault="00A81782" w:rsidP="000B465C">
      <w:pPr>
        <w:tabs>
          <w:tab w:val="left" w:pos="4380"/>
        </w:tabs>
        <w:spacing w:after="0"/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______________________________________________________________________________________________________________________________________________________________________________________________________________</w:t>
      </w:r>
    </w:p>
    <w:p w:rsidR="00A81782" w:rsidRPr="002F6F9F" w:rsidRDefault="00A81782" w:rsidP="00B93DBB">
      <w:pPr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D46B7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D46B74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Sana</w:t>
      </w:r>
    </w:p>
    <w:p w:rsidR="00A81782" w:rsidRPr="00C37570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Takrorlash: Ratsional ko’rsatkichli daraja  </w:t>
      </w:r>
      <w:r w:rsidRPr="000B465C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491-493.</w:t>
      </w:r>
    </w:p>
    <w:p w:rsidR="00A81782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ratsional ko’rsatkichli daraja ta’rifi, uning </w:t>
      </w:r>
    </w:p>
    <w:p w:rsidR="00A81782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xossalarini puxta o’rgatish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ko’nikma hosil   </w:t>
      </w:r>
    </w:p>
    <w:p w:rsidR="00A81782" w:rsidRPr="00C37570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qilish;</w:t>
      </w:r>
    </w:p>
    <w:p w:rsidR="00A81782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D46B74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Takrorlash.</w:t>
      </w:r>
    </w:p>
    <w:p w:rsidR="00A81782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D46B74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D46B74">
      <w:pPr>
        <w:pStyle w:val="ListParagraph"/>
        <w:numPr>
          <w:ilvl w:val="0"/>
          <w:numId w:val="7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D46B74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D46B74">
      <w:pPr>
        <w:pStyle w:val="ListParagraph"/>
        <w:numPr>
          <w:ilvl w:val="0"/>
          <w:numId w:val="70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D46B7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D46B74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D46B74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48" type="#_x0000_t75" style="width:432.75pt;height:135.75pt;visibility:visible">
            <v:imagedata r:id="rId628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D46B74">
      <w:pPr>
        <w:pStyle w:val="ListParagraph"/>
        <w:numPr>
          <w:ilvl w:val="0"/>
          <w:numId w:val="70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D46B74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49" type="#_x0000_t75" style="width:378.75pt;height:54pt;visibility:visible">
            <v:imagedata r:id="rId629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D46B74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0" type="#_x0000_t75" style="width:395.25pt;height:51.75pt;visibility:visible">
            <v:imagedata r:id="rId630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D10D3" w:rsidRDefault="00A81782" w:rsidP="00D46B74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1" type="#_x0000_t75" style="width:403.5pt;height:55.5pt;visibility:visible">
            <v:imagedata r:id="rId631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</w:t>
      </w:r>
    </w:p>
    <w:p w:rsidR="00A81782" w:rsidRDefault="00A81782" w:rsidP="00D46B74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A08A0" w:rsidRDefault="00A81782" w:rsidP="00D46B74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2" type="#_x0000_t75" style="width:378.75pt;height:75pt;visibility:visible">
            <v:imagedata r:id="rId632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D46B7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D46B7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519-520 –misollar . </w:t>
      </w:r>
    </w:p>
    <w:p w:rsidR="00A81782" w:rsidRPr="004D10D3" w:rsidRDefault="00A81782" w:rsidP="00D46B74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3" type="#_x0000_t75" style="width:401.25pt;height:63pt;visibility:visible">
            <v:imagedata r:id="rId633" o:title="" gain="109227f" blacklevel="-6554f"/>
          </v:shape>
        </w:pict>
      </w:r>
    </w:p>
    <w:p w:rsidR="00A81782" w:rsidRPr="0047379E" w:rsidRDefault="00A81782" w:rsidP="00D46B74">
      <w:pPr>
        <w:tabs>
          <w:tab w:val="left" w:pos="2460"/>
        </w:tabs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D2D7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CD2D7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Takrorlash: Trigonometriya elementlari  </w:t>
      </w:r>
      <w:r w:rsidRPr="000B465C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530-534.</w:t>
      </w:r>
    </w:p>
    <w:p w:rsidR="00A81782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trigonometriya elementlari, uning </w:t>
      </w:r>
    </w:p>
    <w:p w:rsidR="00A81782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xossalarini puxta o’rgatish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ko’nikma hosil   </w:t>
      </w:r>
    </w:p>
    <w:p w:rsidR="00A81782" w:rsidRPr="00C37570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qilish;</w:t>
      </w:r>
    </w:p>
    <w:p w:rsidR="00A81782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CD2D7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Takrorlash.</w:t>
      </w:r>
    </w:p>
    <w:p w:rsidR="00A81782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CD2D7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CD2D7E">
      <w:pPr>
        <w:pStyle w:val="ListParagraph"/>
        <w:numPr>
          <w:ilvl w:val="0"/>
          <w:numId w:val="7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CD2D7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CD2D7E">
      <w:pPr>
        <w:pStyle w:val="ListParagraph"/>
        <w:numPr>
          <w:ilvl w:val="0"/>
          <w:numId w:val="71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CD2D7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CD2D7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CD2D7E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54" type="#_x0000_t75" style="width:414pt;height:45.75pt;visibility:visible">
            <v:imagedata r:id="rId634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D2D7E">
      <w:pPr>
        <w:pStyle w:val="ListParagraph"/>
        <w:numPr>
          <w:ilvl w:val="0"/>
          <w:numId w:val="71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CD2D7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5" type="#_x0000_t75" style="width:246pt;height:47.25pt;visibility:visible">
            <v:imagedata r:id="rId635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D2D7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6" type="#_x0000_t75" style="width:399pt;height:48pt;visibility:visible">
            <v:imagedata r:id="rId636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</w:t>
      </w:r>
    </w:p>
    <w:p w:rsidR="00A81782" w:rsidRPr="004D10D3" w:rsidRDefault="00A81782" w:rsidP="00CD2D7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7" type="#_x0000_t75" style="width:400.5pt;height:48.75pt;visibility:visible">
            <v:imagedata r:id="rId637" o:title="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D2D7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Pr="001A08A0" w:rsidRDefault="00A81782" w:rsidP="00CD2D7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8" type="#_x0000_t75" style="width:415.5pt;height:39pt;visibility:visible">
            <v:imagedata r:id="rId638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CD2D7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CD2D7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533 –misol . </w:t>
      </w:r>
    </w:p>
    <w:p w:rsidR="00A81782" w:rsidRPr="004D10D3" w:rsidRDefault="00A81782" w:rsidP="00CD2D7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59" type="#_x0000_t75" style="width:354pt;height:60.75pt;visibility:visible">
            <v:imagedata r:id="rId639" o:title="" gain="109227f" blacklevel="-6554f"/>
          </v:shape>
        </w:pict>
      </w:r>
    </w:p>
    <w:p w:rsidR="00A81782" w:rsidRPr="00B93DBB" w:rsidRDefault="00A81782" w:rsidP="00CD2D7E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D46B74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D46B74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D46B74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D46B74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D46B74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</w:p>
    <w:p w:rsidR="00A81782" w:rsidRDefault="00A81782" w:rsidP="002C3D7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C3D7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2C3D7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2C3D7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Takrorlash: Progressiya  </w:t>
      </w:r>
      <w:r w:rsidRPr="000B465C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535-541.</w:t>
      </w:r>
    </w:p>
    <w:p w:rsidR="00A81782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progressiyalar, ularning dastlabki n ta</w:t>
      </w:r>
    </w:p>
    <w:p w:rsidR="00A81782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hadi yig’indisini topish formulasini puxta o’rgatish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</w:t>
      </w:r>
    </w:p>
    <w:p w:rsidR="00A81782" w:rsidRPr="00C37570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ko’nikma hosil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qilish;</w:t>
      </w:r>
    </w:p>
    <w:p w:rsidR="00A81782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2C3D71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Takrorlash.</w:t>
      </w:r>
    </w:p>
    <w:p w:rsidR="00A81782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2C3D71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2C3D71">
      <w:pPr>
        <w:pStyle w:val="ListParagraph"/>
        <w:numPr>
          <w:ilvl w:val="0"/>
          <w:numId w:val="7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2C3D71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2C3D71">
      <w:pPr>
        <w:pStyle w:val="ListParagraph"/>
        <w:numPr>
          <w:ilvl w:val="0"/>
          <w:numId w:val="72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2C3D7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2C3D71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2C3D71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60" type="#_x0000_t75" style="width:328.5pt;height:106.5pt;visibility:visible">
            <v:imagedata r:id="rId640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C3D71">
      <w:pPr>
        <w:pStyle w:val="ListParagraph"/>
        <w:numPr>
          <w:ilvl w:val="0"/>
          <w:numId w:val="72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2C3D71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1" type="#_x0000_t75" style="width:379.5pt;height:65.25pt;visibility:visible">
            <v:imagedata r:id="rId641" o:title="" gain="109227f" blacklevel="-6554f"/>
          </v:shape>
        </w:pict>
      </w:r>
    </w:p>
    <w:p w:rsidR="00A81782" w:rsidRDefault="00A81782" w:rsidP="00E03E2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2" type="#_x0000_t75" style="width:411.75pt;height:36.75pt;visibility:visible">
            <v:imagedata r:id="rId642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D10D3" w:rsidRDefault="00A81782" w:rsidP="00E03E27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3" type="#_x0000_t75" style="width:449.25pt;height:84pt;visibility:visible">
            <v:imagedata r:id="rId643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C3D71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2C3D71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4" type="#_x0000_t75" style="width:6in;height:121.5pt;visibility:visible">
            <v:imagedata r:id="rId644" o:title="" gain="109227f" blacklevel="-6554f"/>
          </v:shape>
        </w:pict>
      </w:r>
    </w:p>
    <w:p w:rsidR="00A81782" w:rsidRPr="00E03E27" w:rsidRDefault="00A81782" w:rsidP="00E03E27">
      <w:pPr>
        <w:tabs>
          <w:tab w:val="left" w:pos="2460"/>
        </w:tabs>
        <w:ind w:left="-56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2C3D71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2C3D71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542-543 –misollar . </w:t>
      </w:r>
    </w:p>
    <w:p w:rsidR="00A81782" w:rsidRPr="004D10D3" w:rsidRDefault="00A81782" w:rsidP="002C3D71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47379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Default="00A81782" w:rsidP="0047379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37570" w:rsidRDefault="00A81782" w:rsidP="0047379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Sana: </w:t>
      </w:r>
      <w:r w:rsidRPr="007725FE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Sinf: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9-sinf</w:t>
      </w:r>
    </w:p>
    <w:p w:rsidR="00A81782" w:rsidRPr="00C37570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Fan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 Algebra </w:t>
      </w:r>
    </w:p>
    <w:p w:rsidR="00A81782" w:rsidRPr="00722B81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Mavzu:</w:t>
      </w:r>
      <w:r w:rsidRPr="00394AD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Takrorlash: Yakunlovchi dars  </w:t>
      </w:r>
      <w:r w:rsidRPr="000B465C">
        <w:rPr>
          <w:rFonts w:ascii="Times New Roman" w:hAnsi="Times New Roman"/>
          <w:i/>
          <w:sz w:val="28"/>
          <w:szCs w:val="28"/>
          <w:lang w:val="en-US"/>
        </w:rPr>
        <w:t>№</w:t>
      </w:r>
      <w:r>
        <w:rPr>
          <w:rFonts w:ascii="Times New Roman" w:hAnsi="Times New Roman"/>
          <w:i/>
          <w:sz w:val="28"/>
          <w:szCs w:val="28"/>
          <w:lang w:val="en-US"/>
        </w:rPr>
        <w:t>593-616.</w:t>
      </w:r>
    </w:p>
    <w:p w:rsidR="00A81782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Maqsad:    a) ta’limiy: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O’quvchilarga algebraic kasrlar va ularni qisqartirish, </w:t>
      </w:r>
    </w:p>
    <w:p w:rsidR="00A81782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tenglamalar va tenglamalar sistemasini yechishni puxta o’rgatish  </w:t>
      </w:r>
    </w:p>
    <w:p w:rsidR="00A81782" w:rsidRPr="00C37570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orqali bilim,</w:t>
      </w:r>
      <w:r w:rsidRPr="0047379E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malaka va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ko’nikma hosil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qilish</w:t>
      </w:r>
      <w:r>
        <w:rPr>
          <w:rFonts w:ascii="Times New Roman" w:hAnsi="Times New Roman"/>
          <w:i/>
          <w:sz w:val="28"/>
          <w:szCs w:val="28"/>
          <w:lang w:val="en-US"/>
        </w:rPr>
        <w:t>;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A81782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                 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b) tarbiyaviy: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O’quvchilarni </w:t>
      </w:r>
      <w:r>
        <w:rPr>
          <w:rFonts w:ascii="Times New Roman" w:hAnsi="Times New Roman"/>
          <w:i/>
          <w:sz w:val="28"/>
          <w:szCs w:val="28"/>
          <w:lang w:val="en-US"/>
        </w:rPr>
        <w:t>shu mavzu asosida milliy g’oya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ruhida </w:t>
      </w:r>
    </w:p>
    <w:p w:rsidR="00A81782" w:rsidRPr="00C37570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va o’zaro hurmat ruhida tarbiyalash;</w:t>
      </w:r>
    </w:p>
    <w:p w:rsidR="00A81782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c) rivojlantiruvchi: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O’quvchilar bilimini rivojlantirish, ko’nikma va </w:t>
      </w:r>
    </w:p>
    <w:p w:rsidR="00A81782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malakasini o’stirish, dunyoqarashi va fikrlash qobiliyatini </w:t>
      </w:r>
    </w:p>
    <w:p w:rsidR="00A81782" w:rsidRDefault="00A81782" w:rsidP="0047379E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>riviojlantirish.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A81782" w:rsidRPr="00C37570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turi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Takrorlash.</w:t>
      </w:r>
    </w:p>
    <w:p w:rsidR="00A81782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Dars uslubi</w:t>
      </w: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 : Savol- javob</w:t>
      </w:r>
    </w:p>
    <w:p w:rsidR="00A81782" w:rsidRPr="006647F1" w:rsidRDefault="00A81782" w:rsidP="0047379E">
      <w:pPr>
        <w:spacing w:after="0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Dars jihozi: </w:t>
      </w:r>
      <w:r>
        <w:rPr>
          <w:rFonts w:ascii="Times New Roman" w:hAnsi="Times New Roman"/>
          <w:i/>
          <w:sz w:val="28"/>
          <w:szCs w:val="28"/>
          <w:lang w:val="en-US"/>
        </w:rPr>
        <w:t>ko’rgazma, darslik, tarqatmalar.</w:t>
      </w:r>
    </w:p>
    <w:p w:rsidR="00A81782" w:rsidRPr="00C37570" w:rsidRDefault="00A81782" w:rsidP="0047379E">
      <w:pPr>
        <w:pStyle w:val="ListParagraph"/>
        <w:numPr>
          <w:ilvl w:val="0"/>
          <w:numId w:val="7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Tashkiliy qism.</w:t>
      </w:r>
    </w:p>
    <w:p w:rsidR="00A81782" w:rsidRPr="00D54A5B" w:rsidRDefault="00A81782" w:rsidP="0047379E">
      <w:pPr>
        <w:pStyle w:val="ListParagraph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Salomlashish. Navbatchi o’quvchining o’quvchilar davomati, ob-havo, o’quvchilarning darsga tayyorligi to’g’risidagi axborotini tinglash.</w:t>
      </w:r>
    </w:p>
    <w:p w:rsidR="00A81782" w:rsidRPr="00C37570" w:rsidRDefault="00A81782" w:rsidP="0047379E">
      <w:pPr>
        <w:pStyle w:val="ListParagraph"/>
        <w:numPr>
          <w:ilvl w:val="0"/>
          <w:numId w:val="73"/>
        </w:numPr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O’tilgan mavzuni so’rash</w:t>
      </w:r>
    </w:p>
    <w:p w:rsidR="00A81782" w:rsidRPr="00C37570" w:rsidRDefault="00A81782" w:rsidP="0047379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 xml:space="preserve">Uyga vazifalarni tekshirish.       </w:t>
      </w:r>
    </w:p>
    <w:p w:rsidR="00A81782" w:rsidRDefault="00A81782" w:rsidP="0047379E">
      <w:pPr>
        <w:pStyle w:val="ListParagraph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i/>
          <w:sz w:val="28"/>
          <w:szCs w:val="28"/>
          <w:lang w:val="en-US"/>
        </w:rPr>
        <w:t>Mustaqil ish:</w:t>
      </w:r>
    </w:p>
    <w:p w:rsidR="00A81782" w:rsidRDefault="00A81782" w:rsidP="0047379E">
      <w:pPr>
        <w:pStyle w:val="ListParagraph"/>
        <w:ind w:left="-567"/>
        <w:rPr>
          <w:rFonts w:ascii="Times New Roman" w:hAnsi="Times New Roman"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i/>
          <w:noProof/>
          <w:sz w:val="28"/>
          <w:szCs w:val="28"/>
        </w:rPr>
        <w:pict>
          <v:shape id="_x0000_i1965" type="#_x0000_t75" style="width:408.75pt;height:83.25pt;visibility:visible">
            <v:imagedata r:id="rId645" o:title="" gain="109227f" blacklevel="-6554f"/>
          </v:shape>
        </w:pict>
      </w:r>
      <w:r>
        <w:rPr>
          <w:rFonts w:ascii="Times New Roman" w:hAnsi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47379E">
      <w:pPr>
        <w:pStyle w:val="ListParagraph"/>
        <w:numPr>
          <w:ilvl w:val="0"/>
          <w:numId w:val="73"/>
        </w:numPr>
        <w:tabs>
          <w:tab w:val="left" w:pos="4380"/>
        </w:tabs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66150C">
        <w:rPr>
          <w:rFonts w:ascii="Times New Roman" w:hAnsi="Times New Roman"/>
          <w:b/>
          <w:i/>
          <w:sz w:val="28"/>
          <w:szCs w:val="28"/>
          <w:lang w:val="en-US"/>
        </w:rPr>
        <w:t>Yangi mavzuning bayoni</w:t>
      </w:r>
    </w:p>
    <w:p w:rsidR="00A81782" w:rsidRDefault="00A81782" w:rsidP="0047379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6" type="#_x0000_t75" style="width:420.75pt;height:66.75pt;visibility:visible">
            <v:imagedata r:id="rId646" o:title="" gain="109227f" blacklevel="-6554f"/>
          </v:shape>
        </w:pict>
      </w:r>
    </w:p>
    <w:p w:rsidR="00A81782" w:rsidRDefault="00A81782" w:rsidP="0047379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4D10D3" w:rsidRDefault="00A81782" w:rsidP="0047379E">
      <w:pPr>
        <w:tabs>
          <w:tab w:val="left" w:pos="4380"/>
        </w:tabs>
        <w:ind w:left="-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7" type="#_x0000_t75" style="width:345.75pt;height:63pt;visibility:visible">
            <v:imagedata r:id="rId647" o:title="" gain="109227f" blacklevel="-6554f"/>
          </v:shape>
        </w:pict>
      </w:r>
      <w:r>
        <w:rPr>
          <w:rFonts w:ascii="Times New Roman" w:hAnsi="Times New Roman"/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47379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</w:t>
      </w:r>
      <w:r w:rsidRPr="00D54A5B">
        <w:rPr>
          <w:rFonts w:ascii="Times New Roman" w:hAnsi="Times New Roman"/>
          <w:b/>
          <w:i/>
          <w:sz w:val="28"/>
          <w:szCs w:val="28"/>
          <w:lang w:val="en-US"/>
        </w:rPr>
        <w:t>IV.Mustahkamlash.</w:t>
      </w:r>
    </w:p>
    <w:p w:rsidR="00A81782" w:rsidRDefault="00A81782" w:rsidP="0047379E">
      <w:pPr>
        <w:tabs>
          <w:tab w:val="left" w:pos="4380"/>
        </w:tabs>
        <w:ind w:left="-426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844D9B">
        <w:rPr>
          <w:rFonts w:ascii="Times New Roman" w:hAnsi="Times New Roman"/>
          <w:b/>
          <w:i/>
          <w:noProof/>
          <w:sz w:val="28"/>
          <w:szCs w:val="28"/>
        </w:rPr>
        <w:pict>
          <v:shape id="_x0000_i1968" type="#_x0000_t75" style="width:369.75pt;height:32.25pt;visibility:visible">
            <v:imagedata r:id="rId648" o:title="" gain="109227f" blacklevel="-6554f"/>
          </v:shape>
        </w:pict>
      </w:r>
    </w:p>
    <w:p w:rsidR="00A81782" w:rsidRDefault="00A81782" w:rsidP="0047379E">
      <w:pPr>
        <w:tabs>
          <w:tab w:val="left" w:pos="2460"/>
        </w:tabs>
        <w:ind w:left="-567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Yechish: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Pr="00E03E27" w:rsidRDefault="00A81782" w:rsidP="0047379E">
      <w:pPr>
        <w:tabs>
          <w:tab w:val="left" w:pos="2460"/>
        </w:tabs>
        <w:ind w:left="-567"/>
        <w:rPr>
          <w:rFonts w:ascii="Times New Roman" w:hAnsi="Times New Roman"/>
          <w:sz w:val="28"/>
          <w:szCs w:val="28"/>
          <w:lang w:val="en-US"/>
        </w:rPr>
      </w:pPr>
      <w:r w:rsidRPr="00844D9B">
        <w:rPr>
          <w:rFonts w:ascii="Times New Roman" w:hAnsi="Times New Roman"/>
          <w:noProof/>
          <w:sz w:val="28"/>
          <w:szCs w:val="28"/>
        </w:rPr>
        <w:pict>
          <v:shape id="_x0000_i1969" type="#_x0000_t75" style="width:416.25pt;height:41.25pt;visibility:visible">
            <v:imagedata r:id="rId649" o:title="" gain="109227f" blacklevel="-6554f"/>
          </v:shape>
        </w:pict>
      </w:r>
      <w:r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782" w:rsidRDefault="00A81782" w:rsidP="0047379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>V.Baholash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. </w:t>
      </w:r>
      <w:r w:rsidRPr="00C3757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</w:t>
      </w:r>
    </w:p>
    <w:p w:rsidR="00A81782" w:rsidRDefault="00A81782" w:rsidP="0047379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VI.Uyga vazifa. Takrorlash. </w:t>
      </w:r>
    </w:p>
    <w:p w:rsidR="00A81782" w:rsidRPr="004D10D3" w:rsidRDefault="00A81782" w:rsidP="0047379E">
      <w:pPr>
        <w:tabs>
          <w:tab w:val="left" w:pos="4380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81782" w:rsidRPr="00CD2D7E" w:rsidRDefault="00A81782" w:rsidP="002C3D71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81782" w:rsidRPr="002C3D71" w:rsidRDefault="00A81782" w:rsidP="00D46B74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</w:p>
    <w:sectPr w:rsidR="00A81782" w:rsidRPr="002C3D71" w:rsidSect="007C76E4">
      <w:pgSz w:w="11906" w:h="16838"/>
      <w:pgMar w:top="851" w:right="991" w:bottom="851" w:left="1350" w:header="708" w:footer="708" w:gutter="0"/>
      <w:pgBorders w:offsetFrom="page">
        <w:top w:val="flowersBlockPrint" w:sz="8" w:space="24" w:color="auto"/>
        <w:left w:val="flowersBlockPrint" w:sz="8" w:space="24" w:color="auto"/>
        <w:bottom w:val="flowersBlockPrint" w:sz="8" w:space="24" w:color="auto"/>
        <w:right w:val="flowersBlockPrint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3B5"/>
    <w:multiLevelType w:val="hybridMultilevel"/>
    <w:tmpl w:val="5DC0E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D90CCF"/>
    <w:multiLevelType w:val="hybridMultilevel"/>
    <w:tmpl w:val="7DE2AFD2"/>
    <w:lvl w:ilvl="0" w:tplc="6B506F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0058C4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78548B"/>
    <w:multiLevelType w:val="hybridMultilevel"/>
    <w:tmpl w:val="CAC80884"/>
    <w:lvl w:ilvl="0" w:tplc="9FE8F36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F06465"/>
    <w:multiLevelType w:val="hybridMultilevel"/>
    <w:tmpl w:val="11FE99A0"/>
    <w:lvl w:ilvl="0" w:tplc="160889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C926554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AB02E2"/>
    <w:multiLevelType w:val="hybridMultilevel"/>
    <w:tmpl w:val="CAC80884"/>
    <w:lvl w:ilvl="0" w:tplc="9FE8F36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5758B5"/>
    <w:multiLevelType w:val="hybridMultilevel"/>
    <w:tmpl w:val="D97036CA"/>
    <w:lvl w:ilvl="0" w:tplc="98EC1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44264D"/>
    <w:multiLevelType w:val="hybridMultilevel"/>
    <w:tmpl w:val="FF5E84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0AD7F20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11450DA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5367DB5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5B16782"/>
    <w:multiLevelType w:val="hybridMultilevel"/>
    <w:tmpl w:val="4BE04B7C"/>
    <w:lvl w:ilvl="0" w:tplc="95AC84C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E63BB2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A5A3486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BC17DAB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D591E7C"/>
    <w:multiLevelType w:val="hybridMultilevel"/>
    <w:tmpl w:val="0F044FC0"/>
    <w:lvl w:ilvl="0" w:tplc="C8BEC3AC">
      <w:start w:val="1"/>
      <w:numFmt w:val="decimal"/>
      <w:lvlText w:val="%1)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7">
    <w:nsid w:val="20A804BD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4A4B22"/>
    <w:multiLevelType w:val="hybridMultilevel"/>
    <w:tmpl w:val="E88019F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DB088C"/>
    <w:multiLevelType w:val="hybridMultilevel"/>
    <w:tmpl w:val="CAC80884"/>
    <w:lvl w:ilvl="0" w:tplc="9FE8F36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6A957B2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86C7CDE"/>
    <w:multiLevelType w:val="hybridMultilevel"/>
    <w:tmpl w:val="D97036CA"/>
    <w:lvl w:ilvl="0" w:tplc="98EC1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D543A5E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3C4714"/>
    <w:multiLevelType w:val="hybridMultilevel"/>
    <w:tmpl w:val="F32A325A"/>
    <w:lvl w:ilvl="0" w:tplc="95ECEA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0E73DF6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281433F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29D7394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92E4710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A358B9"/>
    <w:multiLevelType w:val="hybridMultilevel"/>
    <w:tmpl w:val="82BCE196"/>
    <w:lvl w:ilvl="0" w:tplc="ECECAA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9B52547"/>
    <w:multiLevelType w:val="hybridMultilevel"/>
    <w:tmpl w:val="01E4EB04"/>
    <w:lvl w:ilvl="0" w:tplc="56B83BC2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0">
    <w:nsid w:val="39C04C5A"/>
    <w:multiLevelType w:val="hybridMultilevel"/>
    <w:tmpl w:val="D97036CA"/>
    <w:lvl w:ilvl="0" w:tplc="98EC1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A255642"/>
    <w:multiLevelType w:val="hybridMultilevel"/>
    <w:tmpl w:val="CAC80884"/>
    <w:lvl w:ilvl="0" w:tplc="9FE8F36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A5E6484"/>
    <w:multiLevelType w:val="hybridMultilevel"/>
    <w:tmpl w:val="6532BC4C"/>
    <w:lvl w:ilvl="0" w:tplc="34A60B64">
      <w:start w:val="1"/>
      <w:numFmt w:val="upperRoman"/>
      <w:lvlText w:val="%1."/>
      <w:lvlJc w:val="left"/>
      <w:pPr>
        <w:ind w:left="153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3">
    <w:nsid w:val="3AF0523B"/>
    <w:multiLevelType w:val="hybridMultilevel"/>
    <w:tmpl w:val="7DE2AFD2"/>
    <w:lvl w:ilvl="0" w:tplc="6B506F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FA723E5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06C3CEA"/>
    <w:multiLevelType w:val="hybridMultilevel"/>
    <w:tmpl w:val="D97036CA"/>
    <w:lvl w:ilvl="0" w:tplc="98EC1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16321F7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20F014F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570114E"/>
    <w:multiLevelType w:val="hybridMultilevel"/>
    <w:tmpl w:val="D97036CA"/>
    <w:lvl w:ilvl="0" w:tplc="98EC1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7193FC2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8A767AE"/>
    <w:multiLevelType w:val="hybridMultilevel"/>
    <w:tmpl w:val="4BE04B7C"/>
    <w:lvl w:ilvl="0" w:tplc="95AC84C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8DF6787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9283F9E"/>
    <w:multiLevelType w:val="hybridMultilevel"/>
    <w:tmpl w:val="2E365C2E"/>
    <w:lvl w:ilvl="0" w:tplc="2EE6A1E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9B30C6A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4A5F5F7F"/>
    <w:multiLevelType w:val="hybridMultilevel"/>
    <w:tmpl w:val="EFB0D7DE"/>
    <w:lvl w:ilvl="0" w:tplc="04962AF0">
      <w:start w:val="5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C6A51B8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4C6F7649"/>
    <w:multiLevelType w:val="hybridMultilevel"/>
    <w:tmpl w:val="D7CEACCA"/>
    <w:lvl w:ilvl="0" w:tplc="09AC8F82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47">
    <w:nsid w:val="4CAE7039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4D7A1736"/>
    <w:multiLevelType w:val="hybridMultilevel"/>
    <w:tmpl w:val="275EC2D4"/>
    <w:lvl w:ilvl="0" w:tplc="7D50D9D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4E9E5C2B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ECE021F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4F5066B1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50AE6C3F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514473A1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522C3896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536B6C61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42731C6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547141A2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562B66E1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56DF6FF4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573C5BD6"/>
    <w:multiLevelType w:val="hybridMultilevel"/>
    <w:tmpl w:val="90EAE34C"/>
    <w:lvl w:ilvl="0" w:tplc="582048AE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1">
    <w:nsid w:val="576B71D6"/>
    <w:multiLevelType w:val="hybridMultilevel"/>
    <w:tmpl w:val="8EE4622C"/>
    <w:lvl w:ilvl="0" w:tplc="1A8CF29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59293006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5AE24BD0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5AEC64F8"/>
    <w:multiLevelType w:val="hybridMultilevel"/>
    <w:tmpl w:val="D97036CA"/>
    <w:lvl w:ilvl="0" w:tplc="98EC1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5C642FDA"/>
    <w:multiLevelType w:val="hybridMultilevel"/>
    <w:tmpl w:val="CAC80884"/>
    <w:lvl w:ilvl="0" w:tplc="9FE8F36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612C1D6E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6247050C"/>
    <w:multiLevelType w:val="hybridMultilevel"/>
    <w:tmpl w:val="E1864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62A066BB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62F05E80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5635B04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6C6415E8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6F222FE3"/>
    <w:multiLevelType w:val="hybridMultilevel"/>
    <w:tmpl w:val="F32A325A"/>
    <w:lvl w:ilvl="0" w:tplc="95ECEA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728475E5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7285205B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73B9607C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771C3868"/>
    <w:multiLevelType w:val="hybridMultilevel"/>
    <w:tmpl w:val="CB66B486"/>
    <w:lvl w:ilvl="0" w:tplc="690084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77984B0C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77DB7122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78331721"/>
    <w:multiLevelType w:val="hybridMultilevel"/>
    <w:tmpl w:val="CC2EA5FA"/>
    <w:lvl w:ilvl="0" w:tplc="45A0652C">
      <w:start w:val="3"/>
      <w:numFmt w:val="bullet"/>
      <w:lvlText w:val="-"/>
      <w:lvlJc w:val="left"/>
      <w:pPr>
        <w:ind w:left="7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0">
    <w:nsid w:val="787338CF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787B5A47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78DD1034"/>
    <w:multiLevelType w:val="hybridMultilevel"/>
    <w:tmpl w:val="18CCCCF6"/>
    <w:lvl w:ilvl="0" w:tplc="DEA4B2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7A6F3FF0"/>
    <w:multiLevelType w:val="hybridMultilevel"/>
    <w:tmpl w:val="CEF41DEE"/>
    <w:lvl w:ilvl="0" w:tplc="036ED6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F397DA8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7FC456CF"/>
    <w:multiLevelType w:val="hybridMultilevel"/>
    <w:tmpl w:val="19E23864"/>
    <w:lvl w:ilvl="0" w:tplc="9C24B8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5"/>
  </w:num>
  <w:num w:numId="3">
    <w:abstractNumId w:val="76"/>
  </w:num>
  <w:num w:numId="4">
    <w:abstractNumId w:val="18"/>
  </w:num>
  <w:num w:numId="5">
    <w:abstractNumId w:val="85"/>
  </w:num>
  <w:num w:numId="6">
    <w:abstractNumId w:val="8"/>
  </w:num>
  <w:num w:numId="7">
    <w:abstractNumId w:val="67"/>
  </w:num>
  <w:num w:numId="8">
    <w:abstractNumId w:val="69"/>
  </w:num>
  <w:num w:numId="9">
    <w:abstractNumId w:val="55"/>
  </w:num>
  <w:num w:numId="10">
    <w:abstractNumId w:val="79"/>
  </w:num>
  <w:num w:numId="11">
    <w:abstractNumId w:val="13"/>
  </w:num>
  <w:num w:numId="12">
    <w:abstractNumId w:val="60"/>
  </w:num>
  <w:num w:numId="13">
    <w:abstractNumId w:val="84"/>
  </w:num>
  <w:num w:numId="14">
    <w:abstractNumId w:val="81"/>
  </w:num>
  <w:num w:numId="15">
    <w:abstractNumId w:val="26"/>
  </w:num>
  <w:num w:numId="16">
    <w:abstractNumId w:val="61"/>
  </w:num>
  <w:num w:numId="17">
    <w:abstractNumId w:val="33"/>
  </w:num>
  <w:num w:numId="18">
    <w:abstractNumId w:val="42"/>
  </w:num>
  <w:num w:numId="19">
    <w:abstractNumId w:val="16"/>
  </w:num>
  <w:num w:numId="20">
    <w:abstractNumId w:val="7"/>
  </w:num>
  <w:num w:numId="21">
    <w:abstractNumId w:val="35"/>
  </w:num>
  <w:num w:numId="22">
    <w:abstractNumId w:val="38"/>
  </w:num>
  <w:num w:numId="23">
    <w:abstractNumId w:val="64"/>
  </w:num>
  <w:num w:numId="24">
    <w:abstractNumId w:val="21"/>
  </w:num>
  <w:num w:numId="25">
    <w:abstractNumId w:val="1"/>
  </w:num>
  <w:num w:numId="26">
    <w:abstractNumId w:val="30"/>
  </w:num>
  <w:num w:numId="27">
    <w:abstractNumId w:val="65"/>
  </w:num>
  <w:num w:numId="28">
    <w:abstractNumId w:val="31"/>
  </w:num>
  <w:num w:numId="29">
    <w:abstractNumId w:val="19"/>
  </w:num>
  <w:num w:numId="30">
    <w:abstractNumId w:val="6"/>
  </w:num>
  <w:num w:numId="31">
    <w:abstractNumId w:val="3"/>
  </w:num>
  <w:num w:numId="32">
    <w:abstractNumId w:val="2"/>
  </w:num>
  <w:num w:numId="33">
    <w:abstractNumId w:val="71"/>
  </w:num>
  <w:num w:numId="34">
    <w:abstractNumId w:val="46"/>
  </w:num>
  <w:num w:numId="35">
    <w:abstractNumId w:val="75"/>
  </w:num>
  <w:num w:numId="36">
    <w:abstractNumId w:val="17"/>
  </w:num>
  <w:num w:numId="37">
    <w:abstractNumId w:val="20"/>
  </w:num>
  <w:num w:numId="38">
    <w:abstractNumId w:val="9"/>
  </w:num>
  <w:num w:numId="39">
    <w:abstractNumId w:val="70"/>
  </w:num>
  <w:num w:numId="40">
    <w:abstractNumId w:val="11"/>
  </w:num>
  <w:num w:numId="41">
    <w:abstractNumId w:val="47"/>
  </w:num>
  <w:num w:numId="42">
    <w:abstractNumId w:val="54"/>
  </w:num>
  <w:num w:numId="43">
    <w:abstractNumId w:val="78"/>
  </w:num>
  <w:num w:numId="44">
    <w:abstractNumId w:val="82"/>
  </w:num>
  <w:num w:numId="45">
    <w:abstractNumId w:val="43"/>
  </w:num>
  <w:num w:numId="46">
    <w:abstractNumId w:val="53"/>
  </w:num>
  <w:num w:numId="47">
    <w:abstractNumId w:val="73"/>
  </w:num>
  <w:num w:numId="48">
    <w:abstractNumId w:val="80"/>
  </w:num>
  <w:num w:numId="49">
    <w:abstractNumId w:val="50"/>
  </w:num>
  <w:num w:numId="50">
    <w:abstractNumId w:val="62"/>
  </w:num>
  <w:num w:numId="51">
    <w:abstractNumId w:val="74"/>
  </w:num>
  <w:num w:numId="52">
    <w:abstractNumId w:val="39"/>
  </w:num>
  <w:num w:numId="53">
    <w:abstractNumId w:val="25"/>
  </w:num>
  <w:num w:numId="54">
    <w:abstractNumId w:val="37"/>
  </w:num>
  <w:num w:numId="55">
    <w:abstractNumId w:val="49"/>
  </w:num>
  <w:num w:numId="56">
    <w:abstractNumId w:val="41"/>
  </w:num>
  <w:num w:numId="57">
    <w:abstractNumId w:val="56"/>
  </w:num>
  <w:num w:numId="58">
    <w:abstractNumId w:val="68"/>
  </w:num>
  <w:num w:numId="59">
    <w:abstractNumId w:val="24"/>
  </w:num>
  <w:num w:numId="60">
    <w:abstractNumId w:val="72"/>
  </w:num>
  <w:num w:numId="61">
    <w:abstractNumId w:val="23"/>
  </w:num>
  <w:num w:numId="62">
    <w:abstractNumId w:val="59"/>
  </w:num>
  <w:num w:numId="63">
    <w:abstractNumId w:val="58"/>
  </w:num>
  <w:num w:numId="64">
    <w:abstractNumId w:val="10"/>
  </w:num>
  <w:num w:numId="65">
    <w:abstractNumId w:val="51"/>
  </w:num>
  <w:num w:numId="66">
    <w:abstractNumId w:val="66"/>
  </w:num>
  <w:num w:numId="67">
    <w:abstractNumId w:val="57"/>
  </w:num>
  <w:num w:numId="68">
    <w:abstractNumId w:val="4"/>
  </w:num>
  <w:num w:numId="69">
    <w:abstractNumId w:val="22"/>
  </w:num>
  <w:num w:numId="70">
    <w:abstractNumId w:val="45"/>
  </w:num>
  <w:num w:numId="71">
    <w:abstractNumId w:val="5"/>
  </w:num>
  <w:num w:numId="72">
    <w:abstractNumId w:val="52"/>
  </w:num>
  <w:num w:numId="73">
    <w:abstractNumId w:val="77"/>
  </w:num>
  <w:num w:numId="74">
    <w:abstractNumId w:val="48"/>
  </w:num>
  <w:num w:numId="75">
    <w:abstractNumId w:val="44"/>
  </w:num>
  <w:num w:numId="76">
    <w:abstractNumId w:val="63"/>
  </w:num>
  <w:num w:numId="77">
    <w:abstractNumId w:val="14"/>
  </w:num>
  <w:num w:numId="78">
    <w:abstractNumId w:val="34"/>
  </w:num>
  <w:num w:numId="79">
    <w:abstractNumId w:val="27"/>
  </w:num>
  <w:num w:numId="80">
    <w:abstractNumId w:val="36"/>
  </w:num>
  <w:num w:numId="81">
    <w:abstractNumId w:val="12"/>
  </w:num>
  <w:num w:numId="82">
    <w:abstractNumId w:val="40"/>
  </w:num>
  <w:num w:numId="83">
    <w:abstractNumId w:val="32"/>
  </w:num>
  <w:num w:numId="84">
    <w:abstractNumId w:val="28"/>
  </w:num>
  <w:num w:numId="85">
    <w:abstractNumId w:val="83"/>
  </w:num>
  <w:num w:numId="86">
    <w:abstractNumId w:val="29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94F"/>
    <w:rsid w:val="00000B4B"/>
    <w:rsid w:val="000047E5"/>
    <w:rsid w:val="00004994"/>
    <w:rsid w:val="000058DC"/>
    <w:rsid w:val="0001465D"/>
    <w:rsid w:val="00020F79"/>
    <w:rsid w:val="00025157"/>
    <w:rsid w:val="00025171"/>
    <w:rsid w:val="000278CE"/>
    <w:rsid w:val="00041ECD"/>
    <w:rsid w:val="0005025E"/>
    <w:rsid w:val="000552D5"/>
    <w:rsid w:val="00060FEB"/>
    <w:rsid w:val="00062229"/>
    <w:rsid w:val="00067497"/>
    <w:rsid w:val="0007298D"/>
    <w:rsid w:val="000771A9"/>
    <w:rsid w:val="000A0319"/>
    <w:rsid w:val="000A2947"/>
    <w:rsid w:val="000A3FA4"/>
    <w:rsid w:val="000B1844"/>
    <w:rsid w:val="000B2A4D"/>
    <w:rsid w:val="000B31BE"/>
    <w:rsid w:val="000B465C"/>
    <w:rsid w:val="000B4F73"/>
    <w:rsid w:val="000C029A"/>
    <w:rsid w:val="000C2725"/>
    <w:rsid w:val="000D1D47"/>
    <w:rsid w:val="000D3A33"/>
    <w:rsid w:val="000D4CF1"/>
    <w:rsid w:val="000E1D0B"/>
    <w:rsid w:val="000F6A89"/>
    <w:rsid w:val="000F763F"/>
    <w:rsid w:val="001000EC"/>
    <w:rsid w:val="00104BFD"/>
    <w:rsid w:val="00115159"/>
    <w:rsid w:val="001177BE"/>
    <w:rsid w:val="001211BC"/>
    <w:rsid w:val="00134589"/>
    <w:rsid w:val="00134A01"/>
    <w:rsid w:val="00145C66"/>
    <w:rsid w:val="001524F4"/>
    <w:rsid w:val="00161DFA"/>
    <w:rsid w:val="0017167C"/>
    <w:rsid w:val="0017387F"/>
    <w:rsid w:val="00174BB5"/>
    <w:rsid w:val="001757AB"/>
    <w:rsid w:val="00175BE6"/>
    <w:rsid w:val="00176CCE"/>
    <w:rsid w:val="0017748B"/>
    <w:rsid w:val="00195A37"/>
    <w:rsid w:val="00197A01"/>
    <w:rsid w:val="00197A25"/>
    <w:rsid w:val="001A072F"/>
    <w:rsid w:val="001A08A0"/>
    <w:rsid w:val="001B1A93"/>
    <w:rsid w:val="001E02F7"/>
    <w:rsid w:val="001F175E"/>
    <w:rsid w:val="001F4AA4"/>
    <w:rsid w:val="001F60E8"/>
    <w:rsid w:val="00200818"/>
    <w:rsid w:val="00204827"/>
    <w:rsid w:val="00204B47"/>
    <w:rsid w:val="00206FFA"/>
    <w:rsid w:val="00215D76"/>
    <w:rsid w:val="00220B74"/>
    <w:rsid w:val="00221939"/>
    <w:rsid w:val="00225BE7"/>
    <w:rsid w:val="002366CC"/>
    <w:rsid w:val="0024359D"/>
    <w:rsid w:val="002525AE"/>
    <w:rsid w:val="00270624"/>
    <w:rsid w:val="002778CD"/>
    <w:rsid w:val="002A2C45"/>
    <w:rsid w:val="002A30E0"/>
    <w:rsid w:val="002A3423"/>
    <w:rsid w:val="002B6835"/>
    <w:rsid w:val="002C38E1"/>
    <w:rsid w:val="002C3D71"/>
    <w:rsid w:val="002C6A07"/>
    <w:rsid w:val="002E1077"/>
    <w:rsid w:val="002E524F"/>
    <w:rsid w:val="002E5CD7"/>
    <w:rsid w:val="002E7ECB"/>
    <w:rsid w:val="002F6F9F"/>
    <w:rsid w:val="00303BA1"/>
    <w:rsid w:val="00307136"/>
    <w:rsid w:val="00307C55"/>
    <w:rsid w:val="003131D2"/>
    <w:rsid w:val="00314D0D"/>
    <w:rsid w:val="00323724"/>
    <w:rsid w:val="0033067F"/>
    <w:rsid w:val="0033114F"/>
    <w:rsid w:val="00332CCF"/>
    <w:rsid w:val="0034543C"/>
    <w:rsid w:val="00346AFD"/>
    <w:rsid w:val="003611D5"/>
    <w:rsid w:val="00363244"/>
    <w:rsid w:val="0036443F"/>
    <w:rsid w:val="003702A9"/>
    <w:rsid w:val="003853DA"/>
    <w:rsid w:val="00385A03"/>
    <w:rsid w:val="003922F0"/>
    <w:rsid w:val="00394ADC"/>
    <w:rsid w:val="00394B29"/>
    <w:rsid w:val="003A46A7"/>
    <w:rsid w:val="003B5600"/>
    <w:rsid w:val="003D125D"/>
    <w:rsid w:val="003D66B6"/>
    <w:rsid w:val="003D71DE"/>
    <w:rsid w:val="003E0BC2"/>
    <w:rsid w:val="003E65ED"/>
    <w:rsid w:val="003F3075"/>
    <w:rsid w:val="003F7BCF"/>
    <w:rsid w:val="004078E9"/>
    <w:rsid w:val="0042707F"/>
    <w:rsid w:val="004279AE"/>
    <w:rsid w:val="0043545E"/>
    <w:rsid w:val="00443715"/>
    <w:rsid w:val="00444CBA"/>
    <w:rsid w:val="00444E10"/>
    <w:rsid w:val="00456EBC"/>
    <w:rsid w:val="00460C27"/>
    <w:rsid w:val="0047379E"/>
    <w:rsid w:val="004739FD"/>
    <w:rsid w:val="00495183"/>
    <w:rsid w:val="004A2202"/>
    <w:rsid w:val="004A29EF"/>
    <w:rsid w:val="004A4ACC"/>
    <w:rsid w:val="004A594E"/>
    <w:rsid w:val="004B4B85"/>
    <w:rsid w:val="004C6140"/>
    <w:rsid w:val="004C7653"/>
    <w:rsid w:val="004D10D3"/>
    <w:rsid w:val="004D7B95"/>
    <w:rsid w:val="004E16A0"/>
    <w:rsid w:val="004F023B"/>
    <w:rsid w:val="004F2730"/>
    <w:rsid w:val="004F7F60"/>
    <w:rsid w:val="00504DAD"/>
    <w:rsid w:val="0051747D"/>
    <w:rsid w:val="005208E6"/>
    <w:rsid w:val="0055042E"/>
    <w:rsid w:val="00550802"/>
    <w:rsid w:val="00551A52"/>
    <w:rsid w:val="005553B3"/>
    <w:rsid w:val="0056143A"/>
    <w:rsid w:val="00561520"/>
    <w:rsid w:val="00566D48"/>
    <w:rsid w:val="005746E5"/>
    <w:rsid w:val="00580E91"/>
    <w:rsid w:val="00584602"/>
    <w:rsid w:val="005863F4"/>
    <w:rsid w:val="00586849"/>
    <w:rsid w:val="00587913"/>
    <w:rsid w:val="005911A7"/>
    <w:rsid w:val="005A0B85"/>
    <w:rsid w:val="005B16CE"/>
    <w:rsid w:val="005B2440"/>
    <w:rsid w:val="005B4B93"/>
    <w:rsid w:val="005C3263"/>
    <w:rsid w:val="005C61B2"/>
    <w:rsid w:val="005D6DCE"/>
    <w:rsid w:val="005E0BF1"/>
    <w:rsid w:val="005F15DA"/>
    <w:rsid w:val="005F26D5"/>
    <w:rsid w:val="006023F7"/>
    <w:rsid w:val="00603C71"/>
    <w:rsid w:val="00610F84"/>
    <w:rsid w:val="00611B26"/>
    <w:rsid w:val="0061394A"/>
    <w:rsid w:val="006160E0"/>
    <w:rsid w:val="00626DAD"/>
    <w:rsid w:val="00635A98"/>
    <w:rsid w:val="00645372"/>
    <w:rsid w:val="006470FE"/>
    <w:rsid w:val="006479BD"/>
    <w:rsid w:val="00647CA6"/>
    <w:rsid w:val="00653EEF"/>
    <w:rsid w:val="0066150C"/>
    <w:rsid w:val="00662CF7"/>
    <w:rsid w:val="006647F1"/>
    <w:rsid w:val="00671CA8"/>
    <w:rsid w:val="00674DDC"/>
    <w:rsid w:val="00691DC1"/>
    <w:rsid w:val="006A3D22"/>
    <w:rsid w:val="006B2FD3"/>
    <w:rsid w:val="006B608A"/>
    <w:rsid w:val="006C370D"/>
    <w:rsid w:val="006C4809"/>
    <w:rsid w:val="006C5C51"/>
    <w:rsid w:val="006F3382"/>
    <w:rsid w:val="006F3EB8"/>
    <w:rsid w:val="006F4AF7"/>
    <w:rsid w:val="006F6A33"/>
    <w:rsid w:val="00706E59"/>
    <w:rsid w:val="00722B81"/>
    <w:rsid w:val="00733A78"/>
    <w:rsid w:val="00756DF6"/>
    <w:rsid w:val="00767FEE"/>
    <w:rsid w:val="007725FE"/>
    <w:rsid w:val="00780833"/>
    <w:rsid w:val="00797015"/>
    <w:rsid w:val="00797C03"/>
    <w:rsid w:val="007A4D42"/>
    <w:rsid w:val="007B23FB"/>
    <w:rsid w:val="007C427F"/>
    <w:rsid w:val="007C76E4"/>
    <w:rsid w:val="007D0704"/>
    <w:rsid w:val="007D6854"/>
    <w:rsid w:val="007E34C7"/>
    <w:rsid w:val="007F3BD5"/>
    <w:rsid w:val="007F6AC4"/>
    <w:rsid w:val="007F7D21"/>
    <w:rsid w:val="008000ED"/>
    <w:rsid w:val="008009F3"/>
    <w:rsid w:val="00810998"/>
    <w:rsid w:val="00810AC6"/>
    <w:rsid w:val="00831369"/>
    <w:rsid w:val="008341EE"/>
    <w:rsid w:val="00843B80"/>
    <w:rsid w:val="00844D90"/>
    <w:rsid w:val="00844D9B"/>
    <w:rsid w:val="00857350"/>
    <w:rsid w:val="0086399E"/>
    <w:rsid w:val="00876114"/>
    <w:rsid w:val="0088039A"/>
    <w:rsid w:val="00883A48"/>
    <w:rsid w:val="00891378"/>
    <w:rsid w:val="008932AE"/>
    <w:rsid w:val="008A2DF3"/>
    <w:rsid w:val="008A3B65"/>
    <w:rsid w:val="008C53DD"/>
    <w:rsid w:val="008C6902"/>
    <w:rsid w:val="008E4AE8"/>
    <w:rsid w:val="008F5AA2"/>
    <w:rsid w:val="008F67B7"/>
    <w:rsid w:val="008F70A1"/>
    <w:rsid w:val="00901BC1"/>
    <w:rsid w:val="009121A2"/>
    <w:rsid w:val="00913C04"/>
    <w:rsid w:val="00922AF6"/>
    <w:rsid w:val="00926342"/>
    <w:rsid w:val="00932C94"/>
    <w:rsid w:val="00940B21"/>
    <w:rsid w:val="00940F03"/>
    <w:rsid w:val="009649F7"/>
    <w:rsid w:val="00967F60"/>
    <w:rsid w:val="00975052"/>
    <w:rsid w:val="009A0FAD"/>
    <w:rsid w:val="009A286E"/>
    <w:rsid w:val="009A7CEC"/>
    <w:rsid w:val="009B2B74"/>
    <w:rsid w:val="009B4AD7"/>
    <w:rsid w:val="009C73CC"/>
    <w:rsid w:val="009F72D9"/>
    <w:rsid w:val="00A16EC2"/>
    <w:rsid w:val="00A1710E"/>
    <w:rsid w:val="00A21731"/>
    <w:rsid w:val="00A222F6"/>
    <w:rsid w:val="00A25F99"/>
    <w:rsid w:val="00A34CB8"/>
    <w:rsid w:val="00A37C7A"/>
    <w:rsid w:val="00A4332F"/>
    <w:rsid w:val="00A54C73"/>
    <w:rsid w:val="00A568CB"/>
    <w:rsid w:val="00A63CA6"/>
    <w:rsid w:val="00A81782"/>
    <w:rsid w:val="00A8337F"/>
    <w:rsid w:val="00A960B3"/>
    <w:rsid w:val="00AA18F3"/>
    <w:rsid w:val="00AA556E"/>
    <w:rsid w:val="00AA59AC"/>
    <w:rsid w:val="00AA7190"/>
    <w:rsid w:val="00AC0777"/>
    <w:rsid w:val="00AC3389"/>
    <w:rsid w:val="00AD332F"/>
    <w:rsid w:val="00AE4ADE"/>
    <w:rsid w:val="00AF0115"/>
    <w:rsid w:val="00AF26EB"/>
    <w:rsid w:val="00AF6E55"/>
    <w:rsid w:val="00B016F9"/>
    <w:rsid w:val="00B05E9F"/>
    <w:rsid w:val="00B113CB"/>
    <w:rsid w:val="00B24644"/>
    <w:rsid w:val="00B36C95"/>
    <w:rsid w:val="00B37B67"/>
    <w:rsid w:val="00B4211C"/>
    <w:rsid w:val="00B61AAA"/>
    <w:rsid w:val="00B62ECC"/>
    <w:rsid w:val="00B84EEA"/>
    <w:rsid w:val="00B911F0"/>
    <w:rsid w:val="00B93DBB"/>
    <w:rsid w:val="00B94762"/>
    <w:rsid w:val="00BB0161"/>
    <w:rsid w:val="00BB6D89"/>
    <w:rsid w:val="00BD2666"/>
    <w:rsid w:val="00BD3C63"/>
    <w:rsid w:val="00BD5D7D"/>
    <w:rsid w:val="00BD7FDB"/>
    <w:rsid w:val="00BE39DE"/>
    <w:rsid w:val="00BE5C19"/>
    <w:rsid w:val="00BE7497"/>
    <w:rsid w:val="00BE78CE"/>
    <w:rsid w:val="00BF1ED9"/>
    <w:rsid w:val="00C01EA9"/>
    <w:rsid w:val="00C0208E"/>
    <w:rsid w:val="00C04051"/>
    <w:rsid w:val="00C05CE1"/>
    <w:rsid w:val="00C12CA6"/>
    <w:rsid w:val="00C22DA4"/>
    <w:rsid w:val="00C36226"/>
    <w:rsid w:val="00C37570"/>
    <w:rsid w:val="00C50CAB"/>
    <w:rsid w:val="00C55417"/>
    <w:rsid w:val="00C564A1"/>
    <w:rsid w:val="00C6301A"/>
    <w:rsid w:val="00C64A1A"/>
    <w:rsid w:val="00C66807"/>
    <w:rsid w:val="00C70275"/>
    <w:rsid w:val="00C77DC9"/>
    <w:rsid w:val="00C87BA9"/>
    <w:rsid w:val="00C907A2"/>
    <w:rsid w:val="00CA47AB"/>
    <w:rsid w:val="00CA5389"/>
    <w:rsid w:val="00CA6A8C"/>
    <w:rsid w:val="00CA7460"/>
    <w:rsid w:val="00CB2301"/>
    <w:rsid w:val="00CC1087"/>
    <w:rsid w:val="00CC513B"/>
    <w:rsid w:val="00CC6CE6"/>
    <w:rsid w:val="00CD2CC1"/>
    <w:rsid w:val="00CD2D7E"/>
    <w:rsid w:val="00CD76B5"/>
    <w:rsid w:val="00CE0FFD"/>
    <w:rsid w:val="00CE1980"/>
    <w:rsid w:val="00CE6C96"/>
    <w:rsid w:val="00CE7B82"/>
    <w:rsid w:val="00D012F1"/>
    <w:rsid w:val="00D139C1"/>
    <w:rsid w:val="00D161C3"/>
    <w:rsid w:val="00D1749E"/>
    <w:rsid w:val="00D215C0"/>
    <w:rsid w:val="00D31FDF"/>
    <w:rsid w:val="00D46B74"/>
    <w:rsid w:val="00D47CC6"/>
    <w:rsid w:val="00D47DF7"/>
    <w:rsid w:val="00D51F5D"/>
    <w:rsid w:val="00D54A5B"/>
    <w:rsid w:val="00D57A3C"/>
    <w:rsid w:val="00D70605"/>
    <w:rsid w:val="00D921BE"/>
    <w:rsid w:val="00DA6139"/>
    <w:rsid w:val="00DB3078"/>
    <w:rsid w:val="00DB4674"/>
    <w:rsid w:val="00DB52A2"/>
    <w:rsid w:val="00DB6C4F"/>
    <w:rsid w:val="00DB794F"/>
    <w:rsid w:val="00DD1405"/>
    <w:rsid w:val="00DD7B26"/>
    <w:rsid w:val="00DE2780"/>
    <w:rsid w:val="00DE43C2"/>
    <w:rsid w:val="00DE5BB8"/>
    <w:rsid w:val="00DE6C75"/>
    <w:rsid w:val="00DF1845"/>
    <w:rsid w:val="00DF2E42"/>
    <w:rsid w:val="00E02631"/>
    <w:rsid w:val="00E03E27"/>
    <w:rsid w:val="00E141E5"/>
    <w:rsid w:val="00E1498A"/>
    <w:rsid w:val="00E17642"/>
    <w:rsid w:val="00E1771E"/>
    <w:rsid w:val="00E30AEC"/>
    <w:rsid w:val="00E33652"/>
    <w:rsid w:val="00E41472"/>
    <w:rsid w:val="00E46357"/>
    <w:rsid w:val="00E4734D"/>
    <w:rsid w:val="00E82DB7"/>
    <w:rsid w:val="00E85D6F"/>
    <w:rsid w:val="00E87591"/>
    <w:rsid w:val="00EA3EB2"/>
    <w:rsid w:val="00EB2AAF"/>
    <w:rsid w:val="00EC1E2F"/>
    <w:rsid w:val="00ED787E"/>
    <w:rsid w:val="00EF583D"/>
    <w:rsid w:val="00EF6778"/>
    <w:rsid w:val="00F14972"/>
    <w:rsid w:val="00F20331"/>
    <w:rsid w:val="00F2366C"/>
    <w:rsid w:val="00F264D9"/>
    <w:rsid w:val="00F31BFF"/>
    <w:rsid w:val="00F3608C"/>
    <w:rsid w:val="00F36219"/>
    <w:rsid w:val="00F449D9"/>
    <w:rsid w:val="00F44DA4"/>
    <w:rsid w:val="00F554D2"/>
    <w:rsid w:val="00F57E01"/>
    <w:rsid w:val="00F62405"/>
    <w:rsid w:val="00F63093"/>
    <w:rsid w:val="00F66C4B"/>
    <w:rsid w:val="00F70E03"/>
    <w:rsid w:val="00F755BA"/>
    <w:rsid w:val="00F93A2B"/>
    <w:rsid w:val="00F97AAF"/>
    <w:rsid w:val="00FA348F"/>
    <w:rsid w:val="00FA4E43"/>
    <w:rsid w:val="00FA7150"/>
    <w:rsid w:val="00FB2EFB"/>
    <w:rsid w:val="00FB6041"/>
    <w:rsid w:val="00FC32E2"/>
    <w:rsid w:val="00FC620D"/>
    <w:rsid w:val="00FD6102"/>
    <w:rsid w:val="00FF413F"/>
    <w:rsid w:val="00FF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835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B68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B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6835"/>
    <w:rPr>
      <w:rFonts w:ascii="Tahoma" w:hAnsi="Tahoma" w:cs="Tahoma"/>
      <w:sz w:val="16"/>
      <w:szCs w:val="16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43545E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0B2A4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573" Type="http://schemas.openxmlformats.org/officeDocument/2006/relationships/image" Target="media/image569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40" Type="http://schemas.openxmlformats.org/officeDocument/2006/relationships/image" Target="media/image636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651" Type="http://schemas.openxmlformats.org/officeDocument/2006/relationships/theme" Target="theme/theme1.xml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49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538" Type="http://schemas.openxmlformats.org/officeDocument/2006/relationships/image" Target="media/image534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626" Type="http://schemas.openxmlformats.org/officeDocument/2006/relationships/image" Target="media/image622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647" Type="http://schemas.openxmlformats.org/officeDocument/2006/relationships/image" Target="media/image643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28" Type="http://schemas.openxmlformats.org/officeDocument/2006/relationships/image" Target="media/image524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37" Type="http://schemas.openxmlformats.org/officeDocument/2006/relationships/image" Target="media/image633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550" Type="http://schemas.openxmlformats.org/officeDocument/2006/relationships/image" Target="media/image54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71" Type="http://schemas.openxmlformats.org/officeDocument/2006/relationships/image" Target="media/image567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27" Type="http://schemas.openxmlformats.org/officeDocument/2006/relationships/image" Target="media/image623.png"/><Relationship Id="rId648" Type="http://schemas.openxmlformats.org/officeDocument/2006/relationships/image" Target="media/image644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40" Type="http://schemas.openxmlformats.org/officeDocument/2006/relationships/image" Target="media/image53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582" Type="http://schemas.openxmlformats.org/officeDocument/2006/relationships/image" Target="media/image578.png"/><Relationship Id="rId617" Type="http://schemas.openxmlformats.org/officeDocument/2006/relationships/image" Target="media/image613.png"/><Relationship Id="rId638" Type="http://schemas.openxmlformats.org/officeDocument/2006/relationships/image" Target="media/image634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72" Type="http://schemas.openxmlformats.org/officeDocument/2006/relationships/image" Target="media/image568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28" Type="http://schemas.openxmlformats.org/officeDocument/2006/relationships/image" Target="media/image624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562" Type="http://schemas.openxmlformats.org/officeDocument/2006/relationships/image" Target="media/image558.png"/><Relationship Id="rId583" Type="http://schemas.openxmlformats.org/officeDocument/2006/relationships/image" Target="media/image579.png"/><Relationship Id="rId618" Type="http://schemas.openxmlformats.org/officeDocument/2006/relationships/image" Target="media/image614.png"/><Relationship Id="rId639" Type="http://schemas.openxmlformats.org/officeDocument/2006/relationships/image" Target="media/image63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650" Type="http://schemas.openxmlformats.org/officeDocument/2006/relationships/fontTable" Target="fontTable.xml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4684</TotalTime>
  <Pages>177</Pages>
  <Words>24595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dark</cp:lastModifiedBy>
  <cp:revision>160</cp:revision>
  <cp:lastPrinted>2014-12-02T17:46:00Z</cp:lastPrinted>
  <dcterms:created xsi:type="dcterms:W3CDTF">2013-09-03T01:46:00Z</dcterms:created>
  <dcterms:modified xsi:type="dcterms:W3CDTF">2015-09-18T06:24:00Z</dcterms:modified>
</cp:coreProperties>
</file>